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01EBB" w14:textId="029BB70D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7A50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907BF1C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93B3A1D" w14:textId="77777777" w:rsidR="007E1D03" w:rsidRPr="007E1D03" w:rsidRDefault="007E1D0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1D03">
        <w:rPr>
          <w:rFonts w:ascii="Arial" w:hAnsi="Arial" w:cs="Arial"/>
        </w:rPr>
        <w:t xml:space="preserve">Szpital Miejski Specjalistyczny </w:t>
      </w:r>
    </w:p>
    <w:p w14:paraId="40313311" w14:textId="77777777" w:rsidR="00B95C96" w:rsidRPr="0012157F" w:rsidRDefault="007E1D0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1D03">
        <w:rPr>
          <w:rFonts w:ascii="Arial" w:hAnsi="Arial" w:cs="Arial"/>
        </w:rPr>
        <w:t>im. Gabriela Narutowicza w Krakowie</w:t>
      </w:r>
    </w:p>
    <w:p w14:paraId="3A80E66C" w14:textId="77777777" w:rsidR="00B95C96" w:rsidRPr="0012157F" w:rsidRDefault="007E1D0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1D03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7E1D03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7E148F81" w14:textId="77777777" w:rsidR="00B95C96" w:rsidRDefault="007E1D0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E1D03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7E1D03">
        <w:rPr>
          <w:rFonts w:ascii="Arial" w:hAnsi="Arial" w:cs="Arial"/>
        </w:rPr>
        <w:t>Kraków</w:t>
      </w:r>
    </w:p>
    <w:p w14:paraId="75D232A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BED6AEA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E2B426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1E528DB" w14:textId="77777777" w:rsidTr="006C3667">
        <w:tc>
          <w:tcPr>
            <w:tcW w:w="2800" w:type="dxa"/>
            <w:shd w:val="clear" w:color="auto" w:fill="auto"/>
          </w:tcPr>
          <w:p w14:paraId="5CA09BB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821A2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31911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97500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916215D" w14:textId="77777777" w:rsidTr="006C3667">
        <w:tc>
          <w:tcPr>
            <w:tcW w:w="2800" w:type="dxa"/>
            <w:shd w:val="clear" w:color="auto" w:fill="auto"/>
          </w:tcPr>
          <w:p w14:paraId="1F5D2204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EEBFB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3E3F5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103D8C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0AD03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1D03" w:rsidRPr="0012157F" w14:paraId="52C56183" w14:textId="77777777" w:rsidTr="007D2C8D">
        <w:tc>
          <w:tcPr>
            <w:tcW w:w="9104" w:type="dxa"/>
            <w:shd w:val="clear" w:color="auto" w:fill="D9D9D9"/>
          </w:tcPr>
          <w:p w14:paraId="66E2A93E" w14:textId="77777777" w:rsidR="007E1D03" w:rsidRPr="0012157F" w:rsidRDefault="007E1D03" w:rsidP="007D2C8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0839282" w14:textId="77777777" w:rsidR="007E1D03" w:rsidRPr="00094F76" w:rsidRDefault="007E1D03" w:rsidP="007D2C8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E1D0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E1D0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E1D0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29836AD" w14:textId="77777777" w:rsidR="007E1D03" w:rsidRPr="0017574D" w:rsidRDefault="007E1D03" w:rsidP="007D2C8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476868E" w14:textId="77777777" w:rsidR="007E1D03" w:rsidRDefault="007E1D03" w:rsidP="007D2C8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214CB3A" w14:textId="77777777" w:rsidR="007E1D03" w:rsidRPr="002C3302" w:rsidRDefault="007E1D03" w:rsidP="007D2C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93AB893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C7E55F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B7AD164" w14:textId="77777777" w:rsidTr="006C3667">
        <w:tc>
          <w:tcPr>
            <w:tcW w:w="2269" w:type="dxa"/>
            <w:shd w:val="clear" w:color="auto" w:fill="auto"/>
          </w:tcPr>
          <w:p w14:paraId="7BB7650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AB6627" w14:textId="77777777" w:rsidR="00B95C96" w:rsidRPr="00357A50" w:rsidRDefault="007E1D0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57A5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gazów medycznych wraz z dzierżawą zbiornika i butli</w:t>
            </w:r>
            <w:r w:rsidR="00B95C96" w:rsidRPr="00357A5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7E1D03" w:rsidRPr="00A2540E" w14:paraId="5C633AAE" w14:textId="77777777" w:rsidTr="007D2C8D">
        <w:tc>
          <w:tcPr>
            <w:tcW w:w="2269" w:type="dxa"/>
            <w:shd w:val="clear" w:color="auto" w:fill="auto"/>
          </w:tcPr>
          <w:p w14:paraId="11BFC066" w14:textId="77777777" w:rsidR="007E1D03" w:rsidRPr="00A2540E" w:rsidRDefault="007E1D03" w:rsidP="007D2C8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44BF15" w14:textId="77777777" w:rsidR="007E1D03" w:rsidRPr="00357A50" w:rsidRDefault="007E1D03" w:rsidP="007D2C8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57A5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ZP/14/2025</w:t>
            </w:r>
          </w:p>
        </w:tc>
      </w:tr>
    </w:tbl>
    <w:p w14:paraId="65CF0BF0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AA98C47" w14:textId="48CD3110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57741BC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B2176C8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DD693F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BF69B15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EA84B5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95E68B3" w14:textId="77777777" w:rsidR="007E1D03" w:rsidRPr="007104AC" w:rsidRDefault="007E1D03" w:rsidP="007E1D0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5E361AF" w14:textId="77777777" w:rsidR="007E1D03" w:rsidRDefault="007E1D03" w:rsidP="007E1D0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2F275B6E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3EB5152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59B7FC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9817F4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7FBE6E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5D5592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4C8DF3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92727FB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E357F1C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7CD8BBB" w14:textId="77777777" w:rsidTr="006C3667">
        <w:tc>
          <w:tcPr>
            <w:tcW w:w="2660" w:type="dxa"/>
            <w:shd w:val="clear" w:color="auto" w:fill="auto"/>
          </w:tcPr>
          <w:p w14:paraId="355A0E1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DC708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5D6173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145F5A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ED922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0CF2DC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E1D0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766C69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6A1D8" w14:textId="77777777" w:rsidR="00AF698E" w:rsidRDefault="00AF698E" w:rsidP="0038231F">
      <w:pPr>
        <w:spacing w:after="0" w:line="240" w:lineRule="auto"/>
      </w:pPr>
      <w:r>
        <w:separator/>
      </w:r>
    </w:p>
  </w:endnote>
  <w:endnote w:type="continuationSeparator" w:id="0">
    <w:p w14:paraId="334D5AC6" w14:textId="77777777" w:rsidR="00AF698E" w:rsidRDefault="00AF69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56556" w14:textId="77777777" w:rsidR="007E1D03" w:rsidRDefault="007E1D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08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0025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61470" w14:textId="77777777" w:rsidR="007E1D03" w:rsidRDefault="007E1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BD858" w14:textId="77777777" w:rsidR="00AF698E" w:rsidRDefault="00AF698E" w:rsidP="0038231F">
      <w:pPr>
        <w:spacing w:after="0" w:line="240" w:lineRule="auto"/>
      </w:pPr>
      <w:r>
        <w:separator/>
      </w:r>
    </w:p>
  </w:footnote>
  <w:footnote w:type="continuationSeparator" w:id="0">
    <w:p w14:paraId="249A1961" w14:textId="77777777" w:rsidR="00AF698E" w:rsidRDefault="00AF69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D0AF" w14:textId="77777777" w:rsidR="007E1D03" w:rsidRDefault="007E1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2FCE1" w14:textId="77777777" w:rsidR="007E1D03" w:rsidRDefault="007E1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989F" w14:textId="77777777" w:rsidR="007E1D03" w:rsidRDefault="007E1D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04737">
    <w:abstractNumId w:val="12"/>
  </w:num>
  <w:num w:numId="2" w16cid:durableId="2032487005">
    <w:abstractNumId w:val="0"/>
  </w:num>
  <w:num w:numId="3" w16cid:durableId="280570424">
    <w:abstractNumId w:val="11"/>
  </w:num>
  <w:num w:numId="4" w16cid:durableId="1821531040">
    <w:abstractNumId w:val="16"/>
  </w:num>
  <w:num w:numId="5" w16cid:durableId="1146119558">
    <w:abstractNumId w:val="13"/>
  </w:num>
  <w:num w:numId="6" w16cid:durableId="573319080">
    <w:abstractNumId w:val="10"/>
  </w:num>
  <w:num w:numId="7" w16cid:durableId="147284712">
    <w:abstractNumId w:val="1"/>
  </w:num>
  <w:num w:numId="8" w16cid:durableId="740563627">
    <w:abstractNumId w:val="6"/>
  </w:num>
  <w:num w:numId="9" w16cid:durableId="1058895656">
    <w:abstractNumId w:val="4"/>
  </w:num>
  <w:num w:numId="10" w16cid:durableId="333999671">
    <w:abstractNumId w:val="7"/>
  </w:num>
  <w:num w:numId="11" w16cid:durableId="117115402">
    <w:abstractNumId w:val="5"/>
  </w:num>
  <w:num w:numId="12" w16cid:durableId="1305087485">
    <w:abstractNumId w:val="9"/>
  </w:num>
  <w:num w:numId="13" w16cid:durableId="1515613071">
    <w:abstractNumId w:val="3"/>
  </w:num>
  <w:num w:numId="14" w16cid:durableId="685861340">
    <w:abstractNumId w:val="2"/>
  </w:num>
  <w:num w:numId="15" w16cid:durableId="1585259119">
    <w:abstractNumId w:val="15"/>
  </w:num>
  <w:num w:numId="16" w16cid:durableId="1174415927">
    <w:abstractNumId w:val="8"/>
  </w:num>
  <w:num w:numId="17" w16cid:durableId="11071148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98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7A50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D03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698E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FAA53"/>
  <w15:docId w15:val="{A7F3861D-6854-4BB9-9072-83E33E47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2025-03-26T08:42:00Z</dcterms:created>
  <dcterms:modified xsi:type="dcterms:W3CDTF">2025-03-26T08:43:00Z</dcterms:modified>
</cp:coreProperties>
</file>