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BFFCF" w14:textId="0720C205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703253">
        <w:rPr>
          <w:rFonts w:ascii="Arial" w:hAnsi="Arial" w:cs="Arial"/>
          <w:bCs/>
          <w:i w:val="0"/>
          <w:szCs w:val="24"/>
        </w:rPr>
        <w:t>9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5A5BBD9A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69198F7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4AA623CE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62B87B36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0C85A7DF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1638A3D6" w14:textId="77777777" w:rsidTr="004F10A0">
        <w:tc>
          <w:tcPr>
            <w:tcW w:w="2269" w:type="dxa"/>
            <w:shd w:val="clear" w:color="auto" w:fill="auto"/>
          </w:tcPr>
          <w:p w14:paraId="7E85D134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EB7A4C2" w14:textId="77777777" w:rsidR="00A137C9" w:rsidRPr="00703253" w:rsidRDefault="00E15EA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703253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Zakup i dostawa gazów medycznych wraz z dzierżawą zbiornika i butli</w:t>
            </w:r>
            <w:r w:rsidR="00A137C9" w:rsidRPr="00703253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.</w:t>
            </w:r>
          </w:p>
        </w:tc>
      </w:tr>
      <w:tr w:rsidR="00E15EA9" w:rsidRPr="00A2540E" w14:paraId="01DCEF30" w14:textId="77777777" w:rsidTr="00D76542">
        <w:tc>
          <w:tcPr>
            <w:tcW w:w="2269" w:type="dxa"/>
            <w:shd w:val="clear" w:color="auto" w:fill="auto"/>
          </w:tcPr>
          <w:p w14:paraId="15F1F7E0" w14:textId="77777777" w:rsidR="00E15EA9" w:rsidRPr="00A2540E" w:rsidRDefault="00E15EA9" w:rsidP="00D765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EBF0983" w14:textId="77777777" w:rsidR="00E15EA9" w:rsidRPr="00703253" w:rsidRDefault="00E15EA9" w:rsidP="00D765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703253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ZP/14/2025</w:t>
            </w:r>
          </w:p>
        </w:tc>
      </w:tr>
    </w:tbl>
    <w:p w14:paraId="13D0BD03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10C6ED2C" w14:textId="48FBA3CE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>prowadzonego przez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3A856942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149CA4A7" w14:textId="77777777" w:rsidTr="00A137C9">
        <w:tc>
          <w:tcPr>
            <w:tcW w:w="617" w:type="dxa"/>
            <w:shd w:val="clear" w:color="auto" w:fill="auto"/>
            <w:vAlign w:val="center"/>
          </w:tcPr>
          <w:p w14:paraId="2B23CC4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1760048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599A6EE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16F1F5B3" w14:textId="77777777" w:rsidTr="00A137C9">
        <w:tc>
          <w:tcPr>
            <w:tcW w:w="617" w:type="dxa"/>
            <w:shd w:val="clear" w:color="auto" w:fill="auto"/>
            <w:vAlign w:val="center"/>
          </w:tcPr>
          <w:p w14:paraId="58655842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42F7C1A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35CD102A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7221320F" w14:textId="77777777" w:rsidTr="00A137C9">
        <w:tc>
          <w:tcPr>
            <w:tcW w:w="617" w:type="dxa"/>
            <w:shd w:val="clear" w:color="auto" w:fill="auto"/>
            <w:vAlign w:val="center"/>
          </w:tcPr>
          <w:p w14:paraId="5B6B90B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489BC1A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1A600EB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E8A5066" w14:textId="277F45D3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>ustawy z dnia 11 września 2019r. Prawo zamówień publicznych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0B5A47FC" w14:textId="77777777" w:rsidTr="00A137C9">
        <w:tc>
          <w:tcPr>
            <w:tcW w:w="617" w:type="dxa"/>
            <w:shd w:val="clear" w:color="auto" w:fill="auto"/>
            <w:vAlign w:val="center"/>
          </w:tcPr>
          <w:p w14:paraId="1B3B491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4C6F26A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5F2AE32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3F34B696" w14:textId="77777777" w:rsidTr="00A137C9">
        <w:tc>
          <w:tcPr>
            <w:tcW w:w="617" w:type="dxa"/>
            <w:shd w:val="clear" w:color="auto" w:fill="auto"/>
            <w:vAlign w:val="center"/>
          </w:tcPr>
          <w:p w14:paraId="2188541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060E72B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7352813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4C8B8C91" w14:textId="77777777" w:rsidTr="00A137C9">
        <w:tc>
          <w:tcPr>
            <w:tcW w:w="617" w:type="dxa"/>
            <w:shd w:val="clear" w:color="auto" w:fill="auto"/>
            <w:vAlign w:val="center"/>
          </w:tcPr>
          <w:p w14:paraId="644D5F9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075958E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09B3A9F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09C86D8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2FEDE316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68B0B765" w14:textId="77777777" w:rsidTr="004F10A0">
        <w:tc>
          <w:tcPr>
            <w:tcW w:w="2660" w:type="dxa"/>
            <w:shd w:val="clear" w:color="auto" w:fill="auto"/>
          </w:tcPr>
          <w:p w14:paraId="542D9BEE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4C3EA9A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B0BFA6D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592F167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143D309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203D937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15EA9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5E78822C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EB51AC" w14:textId="77777777" w:rsidR="00763CA0" w:rsidRDefault="00763CA0" w:rsidP="00025386">
      <w:pPr>
        <w:spacing w:after="0" w:line="240" w:lineRule="auto"/>
      </w:pPr>
      <w:r>
        <w:separator/>
      </w:r>
    </w:p>
  </w:endnote>
  <w:endnote w:type="continuationSeparator" w:id="0">
    <w:p w14:paraId="55B4C74D" w14:textId="77777777" w:rsidR="00763CA0" w:rsidRDefault="00763CA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8AEAE" w14:textId="77777777" w:rsidR="00E15EA9" w:rsidRDefault="00E15E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F5E50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4949228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0C1FC9A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D047C1C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5AF3C" w14:textId="77777777" w:rsidR="00E15EA9" w:rsidRDefault="00E15E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68BE98" w14:textId="77777777" w:rsidR="00763CA0" w:rsidRDefault="00763CA0" w:rsidP="00025386">
      <w:pPr>
        <w:spacing w:after="0" w:line="240" w:lineRule="auto"/>
      </w:pPr>
      <w:r>
        <w:separator/>
      </w:r>
    </w:p>
  </w:footnote>
  <w:footnote w:type="continuationSeparator" w:id="0">
    <w:p w14:paraId="0BC840D6" w14:textId="77777777" w:rsidR="00763CA0" w:rsidRDefault="00763CA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ABD10" w14:textId="77777777" w:rsidR="00E15EA9" w:rsidRDefault="00E15E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15642" w14:textId="77777777" w:rsidR="00E15EA9" w:rsidRDefault="00E15E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F634E" w14:textId="77777777" w:rsidR="00E15EA9" w:rsidRDefault="00E15E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93803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3CA0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03253"/>
    <w:rsid w:val="00745A44"/>
    <w:rsid w:val="00751F41"/>
    <w:rsid w:val="00763CA0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15EA9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E93A5C"/>
  <w15:chartTrackingRefBased/>
  <w15:docId w15:val="{6DC4DB2E-6A93-4554-99DC-E39955AC4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2025-03-25T14:01:00Z</dcterms:created>
  <dcterms:modified xsi:type="dcterms:W3CDTF">2025-03-25T14:02:00Z</dcterms:modified>
</cp:coreProperties>
</file>