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51E3B" w14:textId="265EBE14" w:rsidR="00025386" w:rsidRDefault="00025386" w:rsidP="00025386">
      <w:pPr>
        <w:pStyle w:val="Nagwek4"/>
        <w:rPr>
          <w:b/>
        </w:rPr>
      </w:pPr>
      <w:r>
        <w:rPr>
          <w:b/>
          <w:i w:val="0"/>
        </w:rPr>
        <w:t xml:space="preserve">Załącznik nr </w:t>
      </w:r>
      <w:r w:rsidR="00420FAE" w:rsidRPr="00C63DBB">
        <w:rPr>
          <w:b/>
          <w:i w:val="0"/>
          <w:iCs/>
        </w:rPr>
        <w:t>6</w:t>
      </w:r>
    </w:p>
    <w:p w14:paraId="0001AC4E" w14:textId="1494260E" w:rsidR="00420FAE" w:rsidRPr="00420FAE" w:rsidRDefault="00420FAE" w:rsidP="00420FAE">
      <w:pPr>
        <w:rPr>
          <w:bCs/>
          <w:lang w:val="x-none" w:eastAsia="pl-PL"/>
        </w:rPr>
      </w:pPr>
      <w:r w:rsidRPr="00420FAE">
        <w:rPr>
          <w:rFonts w:ascii="Times New Roman" w:eastAsia="Times New Roman" w:hAnsi="Times New Roman"/>
          <w:bCs/>
          <w:sz w:val="24"/>
          <w:szCs w:val="20"/>
          <w:lang w:val="x-none" w:eastAsia="pl-PL"/>
        </w:rPr>
        <w:t>…………………………….</w:t>
      </w:r>
    </w:p>
    <w:p w14:paraId="1BAEC149" w14:textId="704C82C1" w:rsidR="00420FAE" w:rsidRPr="00025386" w:rsidRDefault="00420FAE" w:rsidP="00420FAE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Dane</w:t>
      </w:r>
      <w:r w:rsidRPr="00025386">
        <w:rPr>
          <w:i/>
          <w:sz w:val="16"/>
          <w:szCs w:val="16"/>
        </w:rPr>
        <w:t xml:space="preserve"> Wykonawcy</w:t>
      </w:r>
    </w:p>
    <w:p w14:paraId="49B1BB0F" w14:textId="77777777" w:rsidR="00025386" w:rsidRPr="00025386" w:rsidRDefault="00025386" w:rsidP="00025386"/>
    <w:p w14:paraId="42621148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F18FA" w:rsidRPr="00EF18FA">
        <w:rPr>
          <w:rFonts w:ascii="Times New Roman" w:eastAsia="Times New Roman" w:hAnsi="Times New Roman"/>
          <w:b/>
          <w:sz w:val="24"/>
          <w:szCs w:val="20"/>
          <w:lang w:eastAsia="pl-PL"/>
        </w:rPr>
        <w:t>ZP/14/2025</w:t>
      </w:r>
    </w:p>
    <w:p w14:paraId="473DC109" w14:textId="77777777" w:rsidR="00025386" w:rsidRPr="00025386" w:rsidRDefault="00025386" w:rsidP="00025386"/>
    <w:p w14:paraId="272353DB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154CD6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57CD63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EF18FA" w:rsidRPr="00EF18F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C6F5649" w14:textId="77777777" w:rsidR="00A56A6F" w:rsidRPr="00A56A6F" w:rsidRDefault="00EF18FA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F18F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gazów medycznych wraz z dzierżawą zbiornika i butli</w:t>
      </w:r>
    </w:p>
    <w:p w14:paraId="464E0A28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AE87FFE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482F67D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F98BC43" w14:textId="77777777" w:rsidTr="00C2318B">
        <w:tc>
          <w:tcPr>
            <w:tcW w:w="772" w:type="dxa"/>
            <w:shd w:val="clear" w:color="auto" w:fill="auto"/>
          </w:tcPr>
          <w:p w14:paraId="2F36CA4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3FA56A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15DB87E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1FA9CF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663771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0DD316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0BE3502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C0464B8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1A76F8A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617B32E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4E5BA1B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C583B0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FDE63CC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6EC039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D1224C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601DA469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C393213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6CAC6" w14:textId="77777777" w:rsidR="005D4AF0" w:rsidRDefault="005D4AF0" w:rsidP="00025386">
      <w:pPr>
        <w:spacing w:after="0" w:line="240" w:lineRule="auto"/>
      </w:pPr>
      <w:r>
        <w:separator/>
      </w:r>
    </w:p>
  </w:endnote>
  <w:endnote w:type="continuationSeparator" w:id="0">
    <w:p w14:paraId="08BE9E6F" w14:textId="77777777" w:rsidR="005D4AF0" w:rsidRDefault="005D4A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BA55" w14:textId="77777777" w:rsidR="00EF18FA" w:rsidRDefault="00EF18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0583B" w14:textId="77777777" w:rsidR="00025386" w:rsidRDefault="00C63DBB" w:rsidP="00025386">
    <w:pPr>
      <w:pStyle w:val="Stopka"/>
      <w:tabs>
        <w:tab w:val="clear" w:pos="4536"/>
      </w:tabs>
      <w:jc w:val="center"/>
    </w:pPr>
    <w:r>
      <w:rPr>
        <w:noProof/>
      </w:rPr>
      <w:pict w14:anchorId="232FE58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858E4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DB0E2A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E06CA" w14:textId="77777777" w:rsidR="00EF18FA" w:rsidRDefault="00EF18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BA912" w14:textId="77777777" w:rsidR="005D4AF0" w:rsidRDefault="005D4AF0" w:rsidP="00025386">
      <w:pPr>
        <w:spacing w:after="0" w:line="240" w:lineRule="auto"/>
      </w:pPr>
      <w:r>
        <w:separator/>
      </w:r>
    </w:p>
  </w:footnote>
  <w:footnote w:type="continuationSeparator" w:id="0">
    <w:p w14:paraId="49768125" w14:textId="77777777" w:rsidR="005D4AF0" w:rsidRDefault="005D4A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75E3F" w14:textId="77777777" w:rsidR="00EF18FA" w:rsidRDefault="00EF1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138C7" w14:textId="77777777" w:rsidR="00EF18FA" w:rsidRDefault="00EF1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F30CB" w14:textId="77777777" w:rsidR="00EF18FA" w:rsidRDefault="00EF18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AF0"/>
    <w:rsid w:val="00025386"/>
    <w:rsid w:val="00145F13"/>
    <w:rsid w:val="001C2314"/>
    <w:rsid w:val="00420FAE"/>
    <w:rsid w:val="004E2B1B"/>
    <w:rsid w:val="005624D8"/>
    <w:rsid w:val="005D4AF0"/>
    <w:rsid w:val="00703F64"/>
    <w:rsid w:val="008F2498"/>
    <w:rsid w:val="009B09E9"/>
    <w:rsid w:val="00A56A6F"/>
    <w:rsid w:val="00AD38B5"/>
    <w:rsid w:val="00C2318B"/>
    <w:rsid w:val="00C63DBB"/>
    <w:rsid w:val="00D55FC4"/>
    <w:rsid w:val="00EF18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4B50D"/>
  <w15:chartTrackingRefBased/>
  <w15:docId w15:val="{042E0943-F509-4D0B-8F6E-5E6F2F0B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Urszula Sojka</cp:lastModifiedBy>
  <cp:revision>4</cp:revision>
  <dcterms:created xsi:type="dcterms:W3CDTF">2025-03-25T13:59:00Z</dcterms:created>
  <dcterms:modified xsi:type="dcterms:W3CDTF">2025-04-04T07:17:00Z</dcterms:modified>
</cp:coreProperties>
</file>