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83BD" w14:textId="497C97F8" w:rsidR="008D2AB8" w:rsidRPr="00737793" w:rsidRDefault="008D2AB8" w:rsidP="00737793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b w:val="0"/>
          <w:sz w:val="20"/>
          <w:szCs w:val="20"/>
        </w:rPr>
        <w:tab/>
      </w:r>
      <w:r w:rsidRPr="00737793">
        <w:rPr>
          <w:rFonts w:ascii="Verdana" w:hAnsi="Verdana"/>
          <w:sz w:val="20"/>
          <w:szCs w:val="20"/>
        </w:rPr>
        <w:t xml:space="preserve">Załącznik nr </w:t>
      </w:r>
      <w:r w:rsidR="00012286" w:rsidRPr="00737793">
        <w:rPr>
          <w:rFonts w:ascii="Verdana" w:hAnsi="Verdana"/>
          <w:sz w:val="20"/>
          <w:szCs w:val="20"/>
        </w:rPr>
        <w:t>1</w:t>
      </w:r>
    </w:p>
    <w:p w14:paraId="7BC5CB83" w14:textId="77777777" w:rsidR="008D2AB8" w:rsidRPr="00737793" w:rsidRDefault="008D2AB8" w:rsidP="0073779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6E1D6955" w14:textId="77777777" w:rsidR="008D2AB8" w:rsidRPr="00737793" w:rsidRDefault="008D2AB8" w:rsidP="0073779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>FORMULARZ OFERTY</w:t>
      </w:r>
    </w:p>
    <w:p w14:paraId="795ECEBF" w14:textId="77777777" w:rsidR="008D2AB8" w:rsidRPr="00737793" w:rsidRDefault="008D2AB8" w:rsidP="00737793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52E72BE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1F4B885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4578375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C5B01BC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A5E6827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37793">
        <w:rPr>
          <w:rFonts w:ascii="Verdana" w:hAnsi="Verdana"/>
          <w:sz w:val="20"/>
          <w:szCs w:val="20"/>
          <w:lang w:val="de-DE"/>
        </w:rPr>
        <w:t>TEL.</w:t>
      </w:r>
      <w:r w:rsidRPr="0073779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12CE9EE0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37793">
        <w:rPr>
          <w:rFonts w:ascii="Verdana" w:hAnsi="Verdana"/>
          <w:sz w:val="20"/>
          <w:szCs w:val="20"/>
          <w:lang w:val="de-DE"/>
        </w:rPr>
        <w:t xml:space="preserve">FAX </w:t>
      </w:r>
      <w:r w:rsidRPr="00737793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BB1B0D9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3779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ADA3486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3779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01DBB4A" w14:textId="77777777" w:rsidR="008D2AB8" w:rsidRPr="00737793" w:rsidRDefault="008D2AB8" w:rsidP="00737793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FA6F214" w14:textId="77777777" w:rsidR="008D2AB8" w:rsidRPr="00737793" w:rsidRDefault="008D2AB8" w:rsidP="00737793">
      <w:pPr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Do: Nazwa i siedziba Zamawiającego:</w:t>
      </w:r>
    </w:p>
    <w:p w14:paraId="14702158" w14:textId="7883C4A7" w:rsidR="00AB247F" w:rsidRPr="00737793" w:rsidRDefault="00AB247F" w:rsidP="00737793">
      <w:pPr>
        <w:ind w:right="-110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 xml:space="preserve">Akademia Górniczo </w:t>
      </w:r>
      <w:r w:rsidR="00737793" w:rsidRPr="00737793">
        <w:rPr>
          <w:rFonts w:ascii="Verdana" w:hAnsi="Verdana"/>
          <w:b/>
          <w:sz w:val="20"/>
          <w:szCs w:val="20"/>
        </w:rPr>
        <w:t>–</w:t>
      </w:r>
      <w:r w:rsidRPr="00737793">
        <w:rPr>
          <w:rFonts w:ascii="Verdana" w:hAnsi="Verdana"/>
          <w:b/>
          <w:sz w:val="20"/>
          <w:szCs w:val="20"/>
        </w:rPr>
        <w:t xml:space="preserve"> Hutnicza</w:t>
      </w:r>
      <w:r w:rsidR="00737793" w:rsidRPr="00737793">
        <w:rPr>
          <w:rFonts w:ascii="Verdana" w:hAnsi="Verdana"/>
          <w:b/>
          <w:sz w:val="20"/>
          <w:szCs w:val="20"/>
        </w:rPr>
        <w:t xml:space="preserve"> </w:t>
      </w:r>
      <w:r w:rsidRPr="00737793">
        <w:rPr>
          <w:rFonts w:ascii="Verdana" w:hAnsi="Verdana"/>
          <w:b/>
          <w:sz w:val="20"/>
          <w:szCs w:val="20"/>
        </w:rPr>
        <w:t>im. Stanisława Staszica w Krakowie</w:t>
      </w:r>
    </w:p>
    <w:p w14:paraId="2CBBE3E5" w14:textId="77777777" w:rsidR="008D2AB8" w:rsidRPr="00737793" w:rsidRDefault="00AB247F" w:rsidP="00737793">
      <w:pPr>
        <w:ind w:right="-110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>Dział Zamówień Publicznych</w:t>
      </w:r>
      <w:r w:rsidR="008D2AB8" w:rsidRPr="00737793">
        <w:rPr>
          <w:rFonts w:ascii="Verdana" w:hAnsi="Verdana"/>
          <w:b/>
          <w:sz w:val="20"/>
          <w:szCs w:val="20"/>
        </w:rPr>
        <w:t xml:space="preserve">  </w:t>
      </w:r>
    </w:p>
    <w:p w14:paraId="2D336FA7" w14:textId="6AFC4EE5" w:rsidR="008D2AB8" w:rsidRPr="00737793" w:rsidRDefault="00AB247F" w:rsidP="00737793">
      <w:pPr>
        <w:ind w:right="-110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>Al. Mickiewicza</w:t>
      </w:r>
      <w:r w:rsidR="008D2AB8" w:rsidRPr="00737793">
        <w:rPr>
          <w:rFonts w:ascii="Verdana" w:hAnsi="Verdana"/>
          <w:b/>
          <w:sz w:val="20"/>
          <w:szCs w:val="20"/>
        </w:rPr>
        <w:t xml:space="preserve"> </w:t>
      </w:r>
      <w:r w:rsidRPr="00737793">
        <w:rPr>
          <w:rFonts w:ascii="Verdana" w:hAnsi="Verdana"/>
          <w:b/>
          <w:sz w:val="20"/>
          <w:szCs w:val="20"/>
        </w:rPr>
        <w:t>30</w:t>
      </w:r>
      <w:r w:rsidR="00737793" w:rsidRPr="00737793">
        <w:rPr>
          <w:rFonts w:ascii="Verdana" w:hAnsi="Verdana"/>
          <w:b/>
          <w:sz w:val="20"/>
          <w:szCs w:val="20"/>
        </w:rPr>
        <w:t xml:space="preserve">, </w:t>
      </w:r>
      <w:r w:rsidRPr="00737793">
        <w:rPr>
          <w:rFonts w:ascii="Verdana" w:hAnsi="Verdana"/>
          <w:b/>
          <w:sz w:val="20"/>
          <w:szCs w:val="20"/>
        </w:rPr>
        <w:t>30-059</w:t>
      </w:r>
      <w:r w:rsidR="008D2AB8" w:rsidRPr="00737793">
        <w:rPr>
          <w:rFonts w:ascii="Verdana" w:hAnsi="Verdana"/>
          <w:b/>
          <w:sz w:val="20"/>
          <w:szCs w:val="20"/>
        </w:rPr>
        <w:t xml:space="preserve"> </w:t>
      </w:r>
      <w:r w:rsidRPr="00737793">
        <w:rPr>
          <w:rFonts w:ascii="Verdana" w:hAnsi="Verdana"/>
          <w:b/>
          <w:sz w:val="20"/>
          <w:szCs w:val="20"/>
        </w:rPr>
        <w:t>Kraków</w:t>
      </w:r>
      <w:r w:rsidR="008D2AB8" w:rsidRPr="00737793">
        <w:rPr>
          <w:rFonts w:ascii="Verdana" w:hAnsi="Verdana"/>
          <w:b/>
          <w:sz w:val="20"/>
          <w:szCs w:val="20"/>
        </w:rPr>
        <w:t xml:space="preserve">,  </w:t>
      </w:r>
    </w:p>
    <w:p w14:paraId="294F1397" w14:textId="77777777" w:rsidR="008D2AB8" w:rsidRPr="00737793" w:rsidRDefault="008D2AB8" w:rsidP="00737793">
      <w:pPr>
        <w:ind w:firstLine="3969"/>
        <w:rPr>
          <w:rFonts w:ascii="Verdana" w:hAnsi="Verdana"/>
          <w:b/>
          <w:sz w:val="20"/>
          <w:szCs w:val="20"/>
        </w:rPr>
      </w:pPr>
    </w:p>
    <w:p w14:paraId="59AF4AFD" w14:textId="3DB17532" w:rsidR="008D2AB8" w:rsidRDefault="008D2AB8" w:rsidP="0073779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AB247F" w:rsidRPr="00737793">
        <w:rPr>
          <w:rFonts w:ascii="Verdana" w:hAnsi="Verdana"/>
          <w:b/>
          <w:sz w:val="20"/>
          <w:szCs w:val="20"/>
        </w:rPr>
        <w:t xml:space="preserve">dostawa regulatorów przepływu dla </w:t>
      </w:r>
      <w:proofErr w:type="spellStart"/>
      <w:r w:rsidR="00AB247F" w:rsidRPr="00737793">
        <w:rPr>
          <w:rFonts w:ascii="Verdana" w:hAnsi="Verdana"/>
          <w:b/>
          <w:sz w:val="20"/>
          <w:szCs w:val="20"/>
        </w:rPr>
        <w:t>WEiP</w:t>
      </w:r>
      <w:proofErr w:type="spellEnd"/>
      <w:r w:rsidR="00AB247F" w:rsidRPr="00737793">
        <w:rPr>
          <w:rFonts w:ascii="Verdana" w:hAnsi="Verdana"/>
          <w:b/>
          <w:sz w:val="20"/>
          <w:szCs w:val="20"/>
        </w:rPr>
        <w:t xml:space="preserve"> - DE-dzp.272-186/25</w:t>
      </w:r>
      <w:r w:rsidRPr="00737793">
        <w:rPr>
          <w:rFonts w:ascii="Verdana" w:hAnsi="Verdana"/>
          <w:b/>
          <w:sz w:val="20"/>
          <w:szCs w:val="20"/>
        </w:rPr>
        <w:t xml:space="preserve">, </w:t>
      </w:r>
      <w:r w:rsidRPr="00737793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5A2530D" w14:textId="77777777" w:rsidR="00737793" w:rsidRDefault="00737793" w:rsidP="00737793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43111FF6" w14:textId="77777777" w:rsidR="00737793" w:rsidRDefault="00737793" w:rsidP="00737793">
      <w:pPr>
        <w:widowControl w:val="0"/>
        <w:ind w:right="1"/>
      </w:pPr>
      <w:r>
        <w:t>Oferuję/</w:t>
      </w:r>
      <w:proofErr w:type="spellStart"/>
      <w:r>
        <w:t>emy</w:t>
      </w:r>
      <w:proofErr w:type="spellEnd"/>
      <w:r>
        <w:t xml:space="preserve"> realizację zamówienia w cenach:</w:t>
      </w:r>
    </w:p>
    <w:p w14:paraId="0A7636E5" w14:textId="77777777" w:rsidR="00737793" w:rsidRDefault="00737793" w:rsidP="00737793">
      <w:pPr>
        <w:widowControl w:val="0"/>
        <w:ind w:right="1"/>
      </w:pPr>
    </w:p>
    <w:tbl>
      <w:tblPr>
        <w:tblW w:w="896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1553"/>
        <w:gridCol w:w="1559"/>
        <w:gridCol w:w="851"/>
        <w:gridCol w:w="1701"/>
        <w:gridCol w:w="1276"/>
        <w:gridCol w:w="1559"/>
      </w:tblGrid>
      <w:tr w:rsidR="00737793" w14:paraId="01830070" w14:textId="77777777" w:rsidTr="00737793">
        <w:trPr>
          <w:trHeight w:val="645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ED6099" w14:textId="77777777" w:rsidR="00737793" w:rsidRDefault="00737793" w:rsidP="00F630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9F9284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57C4C6FD" w14:textId="6FA3CB8B" w:rsidR="00737793" w:rsidRDefault="00737793" w:rsidP="00F630F4">
            <w:pPr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12CDA0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7367344F" w14:textId="7A5C2FD4" w:rsidR="00737793" w:rsidRDefault="00737793" w:rsidP="0073779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594EBBF3" w14:textId="02638E3C" w:rsidR="00737793" w:rsidRDefault="00737793" w:rsidP="00F630F4">
            <w:pPr>
              <w:jc w:val="center"/>
              <w:rPr>
                <w:b/>
                <w:sz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C8D3FDB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1D78197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39326D8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45EDA9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8BB20EC" w14:textId="77777777" w:rsidR="00737793" w:rsidRDefault="00737793" w:rsidP="00F630F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DEABDE0" w14:textId="77777777" w:rsidR="00737793" w:rsidRDefault="00737793" w:rsidP="00F630F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37793" w14:paraId="70DB9AD7" w14:textId="77777777" w:rsidTr="00737793">
        <w:trPr>
          <w:trHeight w:val="234"/>
        </w:trPr>
        <w:tc>
          <w:tcPr>
            <w:tcW w:w="4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B475CC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17D3ED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29EEA6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B5134D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B21EE8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C586B05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0E7642" w14:textId="77777777" w:rsidR="00737793" w:rsidRDefault="00737793" w:rsidP="00F630F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737793" w14:paraId="729CEE25" w14:textId="77777777" w:rsidTr="00737793">
        <w:trPr>
          <w:trHeight w:val="163"/>
        </w:trPr>
        <w:tc>
          <w:tcPr>
            <w:tcW w:w="4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D01448" w14:textId="77777777" w:rsidR="00737793" w:rsidRDefault="00737793" w:rsidP="00F630F4">
            <w:pPr>
              <w:ind w:right="425"/>
              <w:rPr>
                <w:sz w:val="22"/>
              </w:rPr>
            </w:pPr>
          </w:p>
          <w:p w14:paraId="50A6D078" w14:textId="77777777" w:rsidR="00737793" w:rsidRDefault="00737793" w:rsidP="00F630F4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5BEB" w14:textId="77777777" w:rsidR="00737793" w:rsidRDefault="00737793" w:rsidP="00F630F4">
            <w:pPr>
              <w:rPr>
                <w:sz w:val="18"/>
                <w:szCs w:val="18"/>
              </w:rPr>
            </w:pPr>
          </w:p>
          <w:p w14:paraId="320B156C" w14:textId="63190687" w:rsidR="00737793" w:rsidRPr="002707E8" w:rsidRDefault="00737793" w:rsidP="00F630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Regulator przepływu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9BE9" w14:textId="77777777" w:rsidR="00737793" w:rsidRDefault="00737793" w:rsidP="00F630F4">
            <w:pPr>
              <w:ind w:right="425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EF88" w14:textId="2E50DFBB" w:rsidR="00737793" w:rsidRDefault="00737793" w:rsidP="00F630F4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0F84" w14:textId="77777777" w:rsidR="00737793" w:rsidRDefault="00737793" w:rsidP="00F630F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365D" w14:textId="77777777" w:rsidR="00737793" w:rsidRDefault="00737793" w:rsidP="00F630F4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478F" w14:textId="77777777" w:rsidR="00737793" w:rsidRDefault="00737793" w:rsidP="00F630F4">
            <w:pPr>
              <w:ind w:right="425"/>
              <w:rPr>
                <w:sz w:val="22"/>
              </w:rPr>
            </w:pPr>
          </w:p>
        </w:tc>
      </w:tr>
    </w:tbl>
    <w:p w14:paraId="424C687D" w14:textId="77777777" w:rsidR="00737793" w:rsidRPr="00737793" w:rsidRDefault="00737793" w:rsidP="0073779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8515995" w14:textId="6FAA4695" w:rsidR="00737793" w:rsidRPr="00737793" w:rsidRDefault="00737793" w:rsidP="0073779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 xml:space="preserve">Termin realizacji umowy: </w:t>
      </w:r>
      <w:r w:rsidRPr="00737793">
        <w:rPr>
          <w:rFonts w:ascii="Verdana" w:hAnsi="Verdana"/>
          <w:b/>
          <w:bCs/>
          <w:sz w:val="20"/>
          <w:szCs w:val="20"/>
        </w:rPr>
        <w:t>do ………. dni od daty podpisania umowy</w:t>
      </w:r>
    </w:p>
    <w:p w14:paraId="33E65843" w14:textId="77777777" w:rsidR="00737793" w:rsidRPr="00737793" w:rsidRDefault="00737793" w:rsidP="0073779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6D4BF7C" w14:textId="35B67C41" w:rsidR="00737793" w:rsidRPr="00737793" w:rsidRDefault="00737793" w:rsidP="0073779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>Okres udzielonej gwarancji na zaoferowane urządzenie wynosi:</w:t>
      </w:r>
      <w:r w:rsidRPr="00737793">
        <w:rPr>
          <w:rFonts w:ascii="Verdana" w:hAnsi="Verdana"/>
          <w:sz w:val="20"/>
          <w:szCs w:val="20"/>
        </w:rPr>
        <w:t xml:space="preserve"> </w:t>
      </w:r>
      <w:r w:rsidRPr="00737793">
        <w:rPr>
          <w:rFonts w:ascii="Verdana" w:hAnsi="Verdana"/>
          <w:b/>
          <w:bCs/>
          <w:sz w:val="20"/>
          <w:szCs w:val="20"/>
        </w:rPr>
        <w:t>……… miesięcy</w:t>
      </w:r>
      <w:r w:rsidRPr="00737793">
        <w:rPr>
          <w:rFonts w:ascii="Verdana" w:hAnsi="Verdana"/>
          <w:sz w:val="20"/>
          <w:szCs w:val="20"/>
        </w:rPr>
        <w:t>.</w:t>
      </w:r>
      <w:r w:rsidRPr="00737793">
        <w:rPr>
          <w:rFonts w:ascii="Verdana" w:hAnsi="Verdana"/>
          <w:i/>
          <w:sz w:val="20"/>
          <w:szCs w:val="20"/>
        </w:rPr>
        <w:t xml:space="preserve"> </w:t>
      </w:r>
      <w:r w:rsidRPr="00737793">
        <w:rPr>
          <w:rFonts w:ascii="Verdana" w:hAnsi="Verdana"/>
          <w:sz w:val="20"/>
          <w:szCs w:val="20"/>
          <w:highlight w:val="yellow"/>
        </w:rPr>
        <w:t xml:space="preserve"> (</w:t>
      </w:r>
      <w:r w:rsidRPr="00737793">
        <w:rPr>
          <w:rFonts w:ascii="Verdana" w:hAnsi="Verdana"/>
          <w:i/>
          <w:sz w:val="20"/>
          <w:szCs w:val="20"/>
          <w:highlight w:val="yellow"/>
        </w:rPr>
        <w:t>kryterium oceny ofert)</w:t>
      </w:r>
      <w:r w:rsidRPr="00737793">
        <w:rPr>
          <w:rFonts w:ascii="Verdana" w:hAnsi="Verdana"/>
          <w:i/>
          <w:sz w:val="20"/>
          <w:szCs w:val="20"/>
        </w:rPr>
        <w:t>.</w:t>
      </w:r>
    </w:p>
    <w:p w14:paraId="4AC2B3EA" w14:textId="77777777" w:rsidR="00737793" w:rsidRPr="00737793" w:rsidRDefault="00737793" w:rsidP="00737793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A7CF6DE" w14:textId="77777777" w:rsidR="00737793" w:rsidRPr="00737793" w:rsidRDefault="00737793" w:rsidP="00737793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37793">
        <w:rPr>
          <w:rFonts w:ascii="Verdana" w:hAnsi="Verdana"/>
          <w:b/>
          <w:sz w:val="20"/>
          <w:szCs w:val="20"/>
        </w:rPr>
        <w:t xml:space="preserve"> TAK/NIE</w:t>
      </w:r>
    </w:p>
    <w:p w14:paraId="17177AD8" w14:textId="77777777" w:rsidR="00737793" w:rsidRPr="00737793" w:rsidRDefault="00737793" w:rsidP="00737793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AD05BED" w14:textId="77777777" w:rsidR="00737793" w:rsidRPr="00737793" w:rsidRDefault="00737793" w:rsidP="0073779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b/>
          <w:sz w:val="20"/>
          <w:szCs w:val="20"/>
        </w:rPr>
        <w:t xml:space="preserve">Termin płatności: </w:t>
      </w:r>
      <w:r w:rsidRPr="00737793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6637A6D" w14:textId="77777777" w:rsidR="00737793" w:rsidRPr="00737793" w:rsidRDefault="00737793" w:rsidP="00737793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15C6DA8" w14:textId="77777777" w:rsidR="00737793" w:rsidRPr="00737793" w:rsidRDefault="00737793" w:rsidP="00737793">
      <w:pPr>
        <w:rPr>
          <w:rFonts w:ascii="Verdana" w:hAnsi="Verdana"/>
          <w:b/>
          <w:sz w:val="20"/>
          <w:szCs w:val="20"/>
          <w:u w:val="single"/>
        </w:rPr>
      </w:pPr>
      <w:r w:rsidRPr="00737793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1E79980" w14:textId="77777777" w:rsidR="00737793" w:rsidRPr="00737793" w:rsidRDefault="00737793" w:rsidP="0073779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37793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CF8AAAE" w14:textId="77777777" w:rsidR="00737793" w:rsidRPr="00737793" w:rsidRDefault="00737793" w:rsidP="007377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37793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737793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AB88D42" w14:textId="77777777" w:rsidR="00737793" w:rsidRPr="00737793" w:rsidRDefault="00737793" w:rsidP="0073779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</w:t>
      </w:r>
      <w:r w:rsidRPr="00737793">
        <w:rPr>
          <w:rFonts w:ascii="Verdana" w:hAnsi="Verdana"/>
          <w:sz w:val="20"/>
          <w:szCs w:val="20"/>
        </w:rPr>
        <w:lastRenderedPageBreak/>
        <w:t xml:space="preserve">pośrednio pozyskałem w celu ubiegania się o udzielenie zamówienia publicznego w niniejszym postępowaniu.* * </w:t>
      </w:r>
    </w:p>
    <w:p w14:paraId="550FF1B8" w14:textId="77777777" w:rsidR="00737793" w:rsidRPr="00C229F0" w:rsidRDefault="00737793" w:rsidP="0073779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229F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B90A64" w14:textId="77777777" w:rsidR="00737793" w:rsidRPr="00C229F0" w:rsidRDefault="00737793" w:rsidP="0073779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229F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D08368" w14:textId="77777777" w:rsidR="00737793" w:rsidRPr="00737793" w:rsidRDefault="00737793" w:rsidP="0073779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37793" w:rsidRPr="00737793" w14:paraId="32BFFCDB" w14:textId="77777777" w:rsidTr="0073779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E07E5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3779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1B13D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3779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E492ADA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3779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DE828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737793">
              <w:rPr>
                <w:rFonts w:ascii="Verdana" w:hAnsi="Verdana"/>
                <w:sz w:val="20"/>
                <w:szCs w:val="20"/>
              </w:rPr>
              <w:t>Nazwa podwykonawcy</w:t>
            </w:r>
            <w:r w:rsidRPr="00737793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737793" w:rsidRPr="00737793" w14:paraId="39C6305A" w14:textId="77777777" w:rsidTr="007377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42B7D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50A4A" w14:textId="77777777" w:rsidR="00737793" w:rsidRPr="00737793" w:rsidRDefault="00737793" w:rsidP="00737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89557" w14:textId="77777777" w:rsidR="00737793" w:rsidRPr="00737793" w:rsidRDefault="00737793" w:rsidP="00737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737793" w:rsidRPr="00737793" w14:paraId="1D813335" w14:textId="77777777" w:rsidTr="0073779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9CF61" w14:textId="77777777" w:rsidR="00737793" w:rsidRPr="00737793" w:rsidRDefault="00737793" w:rsidP="00737793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5782E" w14:textId="77777777" w:rsidR="00737793" w:rsidRPr="00737793" w:rsidRDefault="00737793" w:rsidP="00737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0628B" w14:textId="77777777" w:rsidR="00737793" w:rsidRPr="00737793" w:rsidRDefault="00737793" w:rsidP="00737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964163" w14:textId="77777777" w:rsidR="00737793" w:rsidRPr="00737793" w:rsidRDefault="00737793" w:rsidP="0073779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F57313C" w14:textId="77777777" w:rsidR="00737793" w:rsidRPr="00737793" w:rsidRDefault="00737793" w:rsidP="00737793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737793">
        <w:rPr>
          <w:rFonts w:ascii="Verdana" w:hAnsi="Verdana" w:cs="Times New Roman"/>
          <w:sz w:val="20"/>
          <w:szCs w:val="20"/>
        </w:rPr>
        <w:tab/>
        <w:t>Imię i Nazwisko</w:t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  <w:r w:rsidRPr="00737793">
        <w:rPr>
          <w:rFonts w:ascii="Verdana" w:hAnsi="Verdana" w:cs="Times New Roman"/>
          <w:sz w:val="20"/>
          <w:szCs w:val="20"/>
        </w:rPr>
        <w:tab/>
      </w:r>
    </w:p>
    <w:p w14:paraId="6F087C19" w14:textId="77777777" w:rsidR="00737793" w:rsidRPr="00737793" w:rsidRDefault="00737793" w:rsidP="00737793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737793">
        <w:rPr>
          <w:rFonts w:ascii="Verdana" w:hAnsi="Verdana"/>
          <w:sz w:val="20"/>
          <w:szCs w:val="20"/>
        </w:rPr>
        <w:tab/>
      </w:r>
      <w:r w:rsidRPr="00737793">
        <w:rPr>
          <w:rFonts w:ascii="Verdana" w:hAnsi="Verdana"/>
          <w:sz w:val="20"/>
          <w:szCs w:val="20"/>
        </w:rPr>
        <w:tab/>
        <w:t xml:space="preserve"> </w:t>
      </w:r>
    </w:p>
    <w:p w14:paraId="338DC45B" w14:textId="77777777" w:rsidR="00737793" w:rsidRPr="00737793" w:rsidRDefault="00737793" w:rsidP="0073779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737793">
        <w:rPr>
          <w:rFonts w:ascii="Verdana" w:hAnsi="Verdana"/>
          <w:sz w:val="20"/>
          <w:szCs w:val="20"/>
        </w:rPr>
        <w:t>ych</w:t>
      </w:r>
      <w:proofErr w:type="spellEnd"/>
      <w:r w:rsidRPr="00737793">
        <w:rPr>
          <w:rFonts w:ascii="Verdana" w:hAnsi="Verdana"/>
          <w:sz w:val="20"/>
          <w:szCs w:val="20"/>
        </w:rPr>
        <w:t>) dokumentu(ów)</w:t>
      </w:r>
    </w:p>
    <w:p w14:paraId="60B29D44" w14:textId="009BB0CB" w:rsidR="00737793" w:rsidRPr="00737793" w:rsidRDefault="00737793" w:rsidP="00737793">
      <w:p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……………………………………………………...........................……</w:t>
      </w:r>
      <w:r w:rsidR="000C2329">
        <w:rPr>
          <w:rFonts w:ascii="Verdana" w:hAnsi="Verdana"/>
          <w:sz w:val="20"/>
          <w:szCs w:val="20"/>
        </w:rPr>
        <w:t xml:space="preserve">  </w:t>
      </w:r>
      <w:r w:rsidRPr="00737793">
        <w:rPr>
          <w:rFonts w:ascii="Verdana" w:hAnsi="Verdana"/>
          <w:sz w:val="20"/>
          <w:szCs w:val="20"/>
        </w:rPr>
        <w:t>które dołączamy do oferty.</w:t>
      </w:r>
    </w:p>
    <w:p w14:paraId="3F481B1C" w14:textId="77777777" w:rsidR="00737793" w:rsidRPr="00737793" w:rsidRDefault="00737793" w:rsidP="00737793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załącznikami do niniejszej oferty są:</w:t>
      </w:r>
    </w:p>
    <w:p w14:paraId="4C44E01B" w14:textId="77777777" w:rsidR="00737793" w:rsidRPr="00737793" w:rsidRDefault="00737793" w:rsidP="0073779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9564AF9" w14:textId="77777777" w:rsidR="00737793" w:rsidRPr="00737793" w:rsidRDefault="00737793" w:rsidP="0073779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E86D9CB" w14:textId="77777777" w:rsidR="00737793" w:rsidRPr="00737793" w:rsidRDefault="00737793" w:rsidP="0073779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265E2873" w14:textId="77777777" w:rsidR="00737793" w:rsidRPr="00737793" w:rsidRDefault="00737793" w:rsidP="0073779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542863E" w14:textId="77777777" w:rsidR="00737793" w:rsidRPr="00737793" w:rsidRDefault="00737793" w:rsidP="00737793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424B06B" w14:textId="77777777" w:rsidR="00737793" w:rsidRPr="00737793" w:rsidRDefault="00737793" w:rsidP="00737793">
      <w:pPr>
        <w:ind w:left="1440"/>
        <w:jc w:val="both"/>
        <w:rPr>
          <w:rFonts w:ascii="Verdana" w:hAnsi="Verdana"/>
          <w:sz w:val="20"/>
          <w:szCs w:val="20"/>
        </w:rPr>
      </w:pPr>
    </w:p>
    <w:p w14:paraId="6E90E60A" w14:textId="77777777" w:rsidR="00737793" w:rsidRPr="00737793" w:rsidRDefault="00737793" w:rsidP="0073779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737793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737793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737793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737793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737793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737793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737793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737793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47D6006C" w14:textId="77777777" w:rsidR="00737793" w:rsidRPr="00737793" w:rsidRDefault="00737793" w:rsidP="00737793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7DB138F" w14:textId="77777777" w:rsidR="00737793" w:rsidRPr="00737793" w:rsidRDefault="00737793" w:rsidP="00737793">
      <w:pPr>
        <w:jc w:val="right"/>
        <w:rPr>
          <w:rFonts w:ascii="Verdana" w:hAnsi="Verdana"/>
          <w:sz w:val="20"/>
          <w:szCs w:val="20"/>
        </w:rPr>
      </w:pPr>
    </w:p>
    <w:p w14:paraId="2A8A5D78" w14:textId="77777777" w:rsidR="00737793" w:rsidRPr="00737793" w:rsidRDefault="00737793" w:rsidP="00737793">
      <w:pPr>
        <w:rPr>
          <w:rFonts w:ascii="Verdana" w:hAnsi="Verdana"/>
          <w:sz w:val="20"/>
          <w:szCs w:val="20"/>
        </w:rPr>
      </w:pPr>
    </w:p>
    <w:p w14:paraId="52A6401C" w14:textId="77777777" w:rsidR="00FE545C" w:rsidRPr="00737793" w:rsidRDefault="00FE545C" w:rsidP="00737793">
      <w:pPr>
        <w:jc w:val="right"/>
        <w:rPr>
          <w:rFonts w:ascii="Verdana" w:hAnsi="Verdana"/>
          <w:sz w:val="20"/>
          <w:szCs w:val="20"/>
        </w:rPr>
      </w:pPr>
    </w:p>
    <w:sectPr w:rsidR="00FE545C" w:rsidRPr="00737793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E3EF4" w14:textId="77777777" w:rsidR="00CC70CA" w:rsidRDefault="00CC70CA">
      <w:r>
        <w:separator/>
      </w:r>
    </w:p>
  </w:endnote>
  <w:endnote w:type="continuationSeparator" w:id="0">
    <w:p w14:paraId="772B99BD" w14:textId="77777777" w:rsidR="00CC70CA" w:rsidRDefault="00CC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F95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A2D89" w14:textId="77777777" w:rsidR="00CC70CA" w:rsidRDefault="00CC70CA">
      <w:r>
        <w:separator/>
      </w:r>
    </w:p>
  </w:footnote>
  <w:footnote w:type="continuationSeparator" w:id="0">
    <w:p w14:paraId="674D6E3E" w14:textId="77777777" w:rsidR="00CC70CA" w:rsidRDefault="00CC7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25292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89422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7668647">
    <w:abstractNumId w:val="0"/>
  </w:num>
  <w:num w:numId="4" w16cid:durableId="71331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0CA"/>
    <w:rsid w:val="00012286"/>
    <w:rsid w:val="000704FC"/>
    <w:rsid w:val="00071CCC"/>
    <w:rsid w:val="00077D8A"/>
    <w:rsid w:val="000B731D"/>
    <w:rsid w:val="000C2329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779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247F"/>
    <w:rsid w:val="00AE3AFB"/>
    <w:rsid w:val="00B774DC"/>
    <w:rsid w:val="00C229F0"/>
    <w:rsid w:val="00C969A6"/>
    <w:rsid w:val="00CA7D36"/>
    <w:rsid w:val="00CC70C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F57BE3"/>
  <w15:chartTrackingRefBased/>
  <w15:docId w15:val="{9215C27B-FBE5-4C76-9746-91C6EEDEB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6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2025-04-02T09:36:00Z</dcterms:created>
  <dcterms:modified xsi:type="dcterms:W3CDTF">2025-04-02T12:59:00Z</dcterms:modified>
</cp:coreProperties>
</file>