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AEDCE" w14:textId="0486CA31" w:rsidR="008D2AB8" w:rsidRPr="00B06C56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b w:val="0"/>
          <w:sz w:val="18"/>
          <w:szCs w:val="18"/>
        </w:rPr>
        <w:tab/>
      </w:r>
      <w:r w:rsidRPr="00B06C56">
        <w:rPr>
          <w:rFonts w:ascii="Verdana" w:hAnsi="Verdana"/>
          <w:b w:val="0"/>
          <w:sz w:val="18"/>
          <w:szCs w:val="18"/>
        </w:rPr>
        <w:tab/>
      </w:r>
      <w:r w:rsidRPr="00B06C56">
        <w:rPr>
          <w:rFonts w:ascii="Verdana" w:hAnsi="Verdana"/>
          <w:b w:val="0"/>
          <w:sz w:val="18"/>
          <w:szCs w:val="18"/>
        </w:rPr>
        <w:tab/>
      </w:r>
      <w:r w:rsidRPr="00B06C56">
        <w:rPr>
          <w:rFonts w:ascii="Verdana" w:hAnsi="Verdana"/>
          <w:b w:val="0"/>
          <w:sz w:val="18"/>
          <w:szCs w:val="18"/>
        </w:rPr>
        <w:tab/>
      </w:r>
      <w:r w:rsidRPr="00B06C56">
        <w:rPr>
          <w:rFonts w:ascii="Verdana" w:hAnsi="Verdana"/>
          <w:b w:val="0"/>
          <w:sz w:val="18"/>
          <w:szCs w:val="18"/>
        </w:rPr>
        <w:tab/>
      </w:r>
      <w:r w:rsidRPr="00B06C56">
        <w:rPr>
          <w:rFonts w:ascii="Verdana" w:hAnsi="Verdana"/>
          <w:b w:val="0"/>
          <w:sz w:val="18"/>
          <w:szCs w:val="18"/>
        </w:rPr>
        <w:tab/>
      </w:r>
      <w:r w:rsidRPr="00B06C56">
        <w:rPr>
          <w:rFonts w:ascii="Verdana" w:hAnsi="Verdana"/>
          <w:b w:val="0"/>
          <w:sz w:val="18"/>
          <w:szCs w:val="18"/>
        </w:rPr>
        <w:tab/>
      </w:r>
      <w:r w:rsidRPr="00B06C56">
        <w:rPr>
          <w:rFonts w:ascii="Verdana" w:hAnsi="Verdana"/>
          <w:sz w:val="18"/>
          <w:szCs w:val="18"/>
        </w:rPr>
        <w:t xml:space="preserve">Załącznik nr </w:t>
      </w:r>
      <w:r w:rsidR="00012286" w:rsidRPr="00B06C56">
        <w:rPr>
          <w:rFonts w:ascii="Verdana" w:hAnsi="Verdana"/>
          <w:sz w:val="18"/>
          <w:szCs w:val="18"/>
        </w:rPr>
        <w:t>1</w:t>
      </w:r>
    </w:p>
    <w:p w14:paraId="6EA1C7C8" w14:textId="77777777" w:rsidR="008D2AB8" w:rsidRPr="00B06C56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F7A3C97" w14:textId="77777777" w:rsidR="008D2AB8" w:rsidRPr="00B06C56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B06C56">
        <w:rPr>
          <w:rFonts w:ascii="Verdana" w:hAnsi="Verdana"/>
          <w:b/>
          <w:sz w:val="18"/>
          <w:szCs w:val="18"/>
        </w:rPr>
        <w:t>FORMULARZ OFERTY</w:t>
      </w:r>
    </w:p>
    <w:p w14:paraId="1F734D4A" w14:textId="77777777" w:rsidR="008D2AB8" w:rsidRPr="00B06C56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4AC1B4A" w14:textId="77777777" w:rsidR="00291029" w:rsidRPr="00B06C56" w:rsidRDefault="00291029" w:rsidP="00291029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299FA007" w14:textId="77777777" w:rsidR="00291029" w:rsidRPr="00B06C56" w:rsidRDefault="00291029" w:rsidP="00291029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6BCB0495" w14:textId="77777777" w:rsidR="00291029" w:rsidRPr="00B06C56" w:rsidRDefault="00291029" w:rsidP="00291029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667BB260" w14:textId="77777777" w:rsidR="00291029" w:rsidRPr="00B06C56" w:rsidRDefault="00291029" w:rsidP="00291029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3276FC98" w14:textId="77777777" w:rsidR="00291029" w:rsidRPr="00B06C56" w:rsidRDefault="00291029" w:rsidP="00291029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19C52664" w14:textId="77777777" w:rsidR="00291029" w:rsidRPr="00B06C56" w:rsidRDefault="00291029" w:rsidP="00291029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3B5E95A2" w14:textId="77777777" w:rsidR="00291029" w:rsidRPr="00B06C56" w:rsidRDefault="00291029" w:rsidP="00291029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369F3062" w14:textId="77777777" w:rsidR="00291029" w:rsidRPr="00B06C56" w:rsidRDefault="00291029" w:rsidP="00291029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0015D36E" w14:textId="140FF2DA" w:rsidR="008D2AB8" w:rsidRPr="00B06C56" w:rsidRDefault="00291029" w:rsidP="00291029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05CD888" w14:textId="77777777" w:rsidR="008D2AB8" w:rsidRPr="00B06C56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Do: Nazwa i siedziba Zamawiającego:</w:t>
      </w:r>
    </w:p>
    <w:p w14:paraId="64EBD4BD" w14:textId="77777777" w:rsidR="005820D3" w:rsidRPr="00B06C56" w:rsidRDefault="005820D3" w:rsidP="008D2AB8">
      <w:pPr>
        <w:ind w:right="-110"/>
        <w:rPr>
          <w:rFonts w:ascii="Verdana" w:hAnsi="Verdana"/>
          <w:b/>
          <w:sz w:val="18"/>
          <w:szCs w:val="18"/>
        </w:rPr>
      </w:pPr>
      <w:r w:rsidRPr="00B06C56">
        <w:rPr>
          <w:rFonts w:ascii="Verdana" w:hAnsi="Verdana"/>
          <w:b/>
          <w:sz w:val="18"/>
          <w:szCs w:val="18"/>
        </w:rPr>
        <w:t>Akademia Górniczo - Hutnicza</w:t>
      </w:r>
    </w:p>
    <w:p w14:paraId="464D3D63" w14:textId="77777777" w:rsidR="005820D3" w:rsidRPr="00B06C56" w:rsidRDefault="005820D3" w:rsidP="008D2AB8">
      <w:pPr>
        <w:ind w:right="-110"/>
        <w:rPr>
          <w:rFonts w:ascii="Verdana" w:hAnsi="Verdana"/>
          <w:b/>
          <w:sz w:val="18"/>
          <w:szCs w:val="18"/>
        </w:rPr>
      </w:pPr>
      <w:r w:rsidRPr="00B06C56">
        <w:rPr>
          <w:rFonts w:ascii="Verdana" w:hAnsi="Verdana"/>
          <w:b/>
          <w:sz w:val="18"/>
          <w:szCs w:val="18"/>
        </w:rPr>
        <w:t>im. Stanisława Staszica w Krakowie</w:t>
      </w:r>
    </w:p>
    <w:p w14:paraId="1C38D9EE" w14:textId="77777777" w:rsidR="008D2AB8" w:rsidRPr="00B06C56" w:rsidRDefault="005820D3" w:rsidP="008D2AB8">
      <w:pPr>
        <w:ind w:right="-110"/>
        <w:rPr>
          <w:rFonts w:ascii="Verdana" w:hAnsi="Verdana"/>
          <w:b/>
          <w:sz w:val="18"/>
          <w:szCs w:val="18"/>
        </w:rPr>
      </w:pPr>
      <w:r w:rsidRPr="00B06C56">
        <w:rPr>
          <w:rFonts w:ascii="Verdana" w:hAnsi="Verdana"/>
          <w:b/>
          <w:sz w:val="18"/>
          <w:szCs w:val="18"/>
        </w:rPr>
        <w:t>Dział Zamówień Publicznych</w:t>
      </w:r>
      <w:r w:rsidR="008D2AB8" w:rsidRPr="00B06C56">
        <w:rPr>
          <w:rFonts w:ascii="Verdana" w:hAnsi="Verdana"/>
          <w:b/>
          <w:sz w:val="18"/>
          <w:szCs w:val="18"/>
        </w:rPr>
        <w:t xml:space="preserve">  </w:t>
      </w:r>
    </w:p>
    <w:p w14:paraId="4C0D4691" w14:textId="77777777" w:rsidR="008D2AB8" w:rsidRPr="00B06C56" w:rsidRDefault="005820D3" w:rsidP="008D2AB8">
      <w:pPr>
        <w:ind w:right="-110"/>
        <w:rPr>
          <w:rFonts w:ascii="Verdana" w:hAnsi="Verdana"/>
          <w:b/>
          <w:sz w:val="18"/>
          <w:szCs w:val="18"/>
        </w:rPr>
      </w:pPr>
      <w:r w:rsidRPr="00B06C56">
        <w:rPr>
          <w:rFonts w:ascii="Verdana" w:hAnsi="Verdana"/>
          <w:b/>
          <w:sz w:val="18"/>
          <w:szCs w:val="18"/>
        </w:rPr>
        <w:t>Al. Mickiewicza</w:t>
      </w:r>
      <w:r w:rsidR="008D2AB8" w:rsidRPr="00B06C56">
        <w:rPr>
          <w:rFonts w:ascii="Verdana" w:hAnsi="Verdana"/>
          <w:b/>
          <w:sz w:val="18"/>
          <w:szCs w:val="18"/>
        </w:rPr>
        <w:t xml:space="preserve"> </w:t>
      </w:r>
      <w:r w:rsidRPr="00B06C56">
        <w:rPr>
          <w:rFonts w:ascii="Verdana" w:hAnsi="Verdana"/>
          <w:b/>
          <w:sz w:val="18"/>
          <w:szCs w:val="18"/>
        </w:rPr>
        <w:t>30</w:t>
      </w:r>
      <w:r w:rsidR="008D2AB8" w:rsidRPr="00B06C56">
        <w:rPr>
          <w:rFonts w:ascii="Verdana" w:hAnsi="Verdana"/>
          <w:b/>
          <w:sz w:val="18"/>
          <w:szCs w:val="18"/>
        </w:rPr>
        <w:t xml:space="preserve"> </w:t>
      </w:r>
    </w:p>
    <w:p w14:paraId="345910FA" w14:textId="77777777" w:rsidR="008D2AB8" w:rsidRPr="00B06C56" w:rsidRDefault="005820D3" w:rsidP="008D2AB8">
      <w:pPr>
        <w:rPr>
          <w:rFonts w:ascii="Verdana" w:hAnsi="Verdana"/>
          <w:b/>
          <w:sz w:val="18"/>
          <w:szCs w:val="18"/>
        </w:rPr>
      </w:pPr>
      <w:r w:rsidRPr="00B06C56">
        <w:rPr>
          <w:rFonts w:ascii="Verdana" w:hAnsi="Verdana"/>
          <w:b/>
          <w:sz w:val="18"/>
          <w:szCs w:val="18"/>
        </w:rPr>
        <w:t>30-059</w:t>
      </w:r>
      <w:r w:rsidR="008D2AB8" w:rsidRPr="00B06C56">
        <w:rPr>
          <w:rFonts w:ascii="Verdana" w:hAnsi="Verdana"/>
          <w:b/>
          <w:sz w:val="18"/>
          <w:szCs w:val="18"/>
        </w:rPr>
        <w:t xml:space="preserve"> </w:t>
      </w:r>
      <w:r w:rsidRPr="00B06C56">
        <w:rPr>
          <w:rFonts w:ascii="Verdana" w:hAnsi="Verdana"/>
          <w:b/>
          <w:sz w:val="18"/>
          <w:szCs w:val="18"/>
        </w:rPr>
        <w:t>Kraków</w:t>
      </w:r>
      <w:r w:rsidR="008D2AB8" w:rsidRPr="00B06C56">
        <w:rPr>
          <w:rFonts w:ascii="Verdana" w:hAnsi="Verdana"/>
          <w:b/>
          <w:sz w:val="18"/>
          <w:szCs w:val="18"/>
        </w:rPr>
        <w:t xml:space="preserve">,  </w:t>
      </w:r>
    </w:p>
    <w:p w14:paraId="57ED1AAA" w14:textId="77777777" w:rsidR="008D2AB8" w:rsidRPr="00B06C56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E24CF6A" w14:textId="5F20A90E" w:rsidR="008D2AB8" w:rsidRPr="00B06C56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5820D3" w:rsidRPr="00B06C56">
        <w:rPr>
          <w:rFonts w:ascii="Verdana" w:hAnsi="Verdana"/>
          <w:b/>
          <w:sz w:val="18"/>
          <w:szCs w:val="18"/>
        </w:rPr>
        <w:t>dostawa szkła oraz drobnego sprzętu laboratoryjnego dla wszystkich jednostek AGH - DE-dzp.272-140/25</w:t>
      </w:r>
      <w:r w:rsidRPr="00B06C56">
        <w:rPr>
          <w:rFonts w:ascii="Verdana" w:hAnsi="Verdana"/>
          <w:b/>
          <w:sz w:val="18"/>
          <w:szCs w:val="18"/>
        </w:rPr>
        <w:t xml:space="preserve">, </w:t>
      </w:r>
      <w:r w:rsidRPr="00B06C56">
        <w:rPr>
          <w:rFonts w:ascii="Verdana" w:hAnsi="Verdana"/>
          <w:sz w:val="18"/>
          <w:szCs w:val="18"/>
        </w:rPr>
        <w:t>oferuję realizację przedmiotu zamówienia , zgodnie z zasadami określonymi w specyfikacji warunków zamówienia.</w:t>
      </w:r>
    </w:p>
    <w:p w14:paraId="0E01F91B" w14:textId="77777777" w:rsidR="00CF0188" w:rsidRPr="00B06C56" w:rsidRDefault="00CF018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2535DF50" w14:textId="77777777" w:rsidR="008D2AB8" w:rsidRPr="00B06C56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CBE40F2" w14:textId="5A8B25F9" w:rsidR="00CF0188" w:rsidRPr="00B06C56" w:rsidRDefault="00CF0188" w:rsidP="00CF0188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B06C56">
        <w:rPr>
          <w:rFonts w:ascii="Verdana" w:hAnsi="Verdana"/>
          <w:b/>
          <w:sz w:val="18"/>
          <w:szCs w:val="18"/>
        </w:rPr>
        <w:t>Cena brutto za całość przedmiotu zamówienia: .......................................................... PLN</w:t>
      </w:r>
    </w:p>
    <w:p w14:paraId="29CE8757" w14:textId="77777777" w:rsidR="00CF0188" w:rsidRPr="00B06C56" w:rsidRDefault="00CF0188" w:rsidP="00CF018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732ADF28" w14:textId="45FC567E" w:rsidR="00CF0188" w:rsidRPr="00B06C56" w:rsidRDefault="00CF0188" w:rsidP="00CF018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4EBFF778" w14:textId="161BB5EA" w:rsidR="00CF0188" w:rsidRPr="00B06C56" w:rsidRDefault="00CF0188" w:rsidP="00CF0188">
      <w:pPr>
        <w:widowControl w:val="0"/>
        <w:rPr>
          <w:rFonts w:ascii="Verdana" w:hAnsi="Verdana"/>
          <w:b/>
          <w:sz w:val="18"/>
          <w:szCs w:val="18"/>
        </w:rPr>
      </w:pPr>
      <w:r w:rsidRPr="00B06C56">
        <w:rPr>
          <w:rFonts w:ascii="Verdana" w:hAnsi="Verdana"/>
          <w:b/>
          <w:sz w:val="18"/>
          <w:szCs w:val="18"/>
        </w:rPr>
        <w:t>Powyższa cena dla oceny i porównania ofert zawiera 23% stawki podatku VAT tj. …………. PLN</w:t>
      </w:r>
    </w:p>
    <w:p w14:paraId="35858CD6" w14:textId="77777777" w:rsidR="00CF0188" w:rsidRPr="00B06C56" w:rsidRDefault="00CF0188" w:rsidP="00CF018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5F78CA34" w14:textId="77777777" w:rsidR="00CF0188" w:rsidRPr="00B06C56" w:rsidRDefault="00CF0188" w:rsidP="00CF018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B06C56">
        <w:rPr>
          <w:rFonts w:ascii="Verdana" w:hAnsi="Verdana"/>
          <w:b/>
          <w:sz w:val="18"/>
          <w:szCs w:val="18"/>
        </w:rPr>
        <w:t>Gwarancja zgodna z opisem przedmiotu zamówienia (pkt 4.1. SWZ)</w:t>
      </w:r>
    </w:p>
    <w:p w14:paraId="37F20C46" w14:textId="77777777" w:rsidR="00CF0188" w:rsidRPr="00B06C56" w:rsidRDefault="00CF0188" w:rsidP="00CF018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5BCDBC09" w14:textId="77777777" w:rsidR="00CF0188" w:rsidRPr="00B06C56" w:rsidRDefault="00CF0188" w:rsidP="00CF018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B06C56">
        <w:rPr>
          <w:rFonts w:ascii="Verdana" w:hAnsi="Verdana"/>
          <w:b/>
          <w:sz w:val="18"/>
          <w:szCs w:val="18"/>
        </w:rPr>
        <w:t>Termin realizacji umowy: 12 miesięcy od daty podpisania umowy</w:t>
      </w:r>
      <w:r w:rsidRPr="00B06C56">
        <w:rPr>
          <w:rFonts w:ascii="Verdana" w:hAnsi="Verdana"/>
          <w:sz w:val="18"/>
          <w:szCs w:val="18"/>
        </w:rPr>
        <w:t>.</w:t>
      </w:r>
    </w:p>
    <w:p w14:paraId="7EB3809B" w14:textId="77777777" w:rsidR="00CF0188" w:rsidRPr="00B06C56" w:rsidRDefault="00CF0188" w:rsidP="00CF018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4759A442" w14:textId="6598D177" w:rsidR="00CF0188" w:rsidRPr="00B06C56" w:rsidRDefault="00CF0188" w:rsidP="00CF0188">
      <w:pPr>
        <w:widowControl w:val="0"/>
        <w:ind w:right="1"/>
        <w:jc w:val="both"/>
        <w:rPr>
          <w:rFonts w:ascii="Verdana" w:hAnsi="Verdana"/>
          <w:sz w:val="18"/>
          <w:szCs w:val="18"/>
          <w:highlight w:val="yellow"/>
        </w:rPr>
      </w:pPr>
      <w:r w:rsidRPr="00B06C56">
        <w:rPr>
          <w:rFonts w:ascii="Verdana" w:hAnsi="Verdana"/>
          <w:b/>
          <w:sz w:val="18"/>
          <w:szCs w:val="18"/>
        </w:rPr>
        <w:t xml:space="preserve">Termin realizacji zamówienia cząstkowego </w:t>
      </w:r>
      <w:r w:rsidRPr="00B06C56">
        <w:rPr>
          <w:rFonts w:ascii="Verdana" w:hAnsi="Verdana"/>
          <w:sz w:val="18"/>
          <w:szCs w:val="18"/>
        </w:rPr>
        <w:t>………………... dni roboczych</w:t>
      </w:r>
      <w:r w:rsidR="00EF6B62">
        <w:rPr>
          <w:rFonts w:ascii="Verdana" w:hAnsi="Verdana"/>
          <w:sz w:val="18"/>
          <w:szCs w:val="18"/>
        </w:rPr>
        <w:t xml:space="preserve"> </w:t>
      </w:r>
      <w:r w:rsidRPr="00B06C56">
        <w:rPr>
          <w:rFonts w:ascii="Verdana" w:hAnsi="Verdana"/>
          <w:b/>
          <w:bCs/>
          <w:iCs/>
          <w:color w:val="FF0000"/>
          <w:sz w:val="18"/>
          <w:szCs w:val="18"/>
        </w:rPr>
        <w:t>(kryterium oceny ofert)</w:t>
      </w:r>
    </w:p>
    <w:p w14:paraId="54FF4BD2" w14:textId="77777777" w:rsidR="00CF0188" w:rsidRPr="00B06C56" w:rsidRDefault="00CF0188" w:rsidP="00CF0188">
      <w:pPr>
        <w:widowControl w:val="0"/>
        <w:rPr>
          <w:rFonts w:ascii="Verdana" w:hAnsi="Verdana"/>
          <w:b/>
          <w:sz w:val="18"/>
          <w:szCs w:val="18"/>
        </w:rPr>
      </w:pPr>
    </w:p>
    <w:p w14:paraId="610C9AF1" w14:textId="77777777" w:rsidR="00CF0188" w:rsidRPr="00B06C56" w:rsidRDefault="00CF0188" w:rsidP="00CF018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b/>
          <w:sz w:val="18"/>
          <w:szCs w:val="18"/>
        </w:rPr>
        <w:t xml:space="preserve">Termin płatności: </w:t>
      </w:r>
      <w:r w:rsidRPr="00B06C56">
        <w:rPr>
          <w:rFonts w:ascii="Verdana" w:hAnsi="Verdana"/>
          <w:sz w:val="18"/>
          <w:szCs w:val="18"/>
        </w:rPr>
        <w:t xml:space="preserve">przelewem w terminie do 21 dni od daty otrzymania faktury </w:t>
      </w:r>
      <w:r w:rsidRPr="00B06C56">
        <w:rPr>
          <w:rFonts w:ascii="Verdana" w:hAnsi="Verdana"/>
          <w:sz w:val="18"/>
          <w:szCs w:val="18"/>
        </w:rPr>
        <w:br/>
        <w:t xml:space="preserve">przez Zamawiającego na rachunek Wykonawcy umieszczony na dzień zlecenia przelewu </w:t>
      </w:r>
      <w:r w:rsidRPr="00B06C56">
        <w:rPr>
          <w:rFonts w:ascii="Verdana" w:hAnsi="Verdana"/>
          <w:sz w:val="18"/>
          <w:szCs w:val="18"/>
        </w:rPr>
        <w:br/>
        <w:t xml:space="preserve">w wykazie podmiotów, o których mowa w art. 96b ust. 1) Ustawy o podatku od towarów </w:t>
      </w:r>
      <w:r w:rsidRPr="00B06C56">
        <w:rPr>
          <w:rFonts w:ascii="Verdana" w:hAnsi="Verdana"/>
          <w:sz w:val="18"/>
          <w:szCs w:val="18"/>
        </w:rPr>
        <w:br/>
        <w:t>i usług.</w:t>
      </w:r>
    </w:p>
    <w:p w14:paraId="52B23267" w14:textId="77777777" w:rsidR="00FE545C" w:rsidRPr="00B06C56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B06C56">
        <w:rPr>
          <w:rFonts w:ascii="Verdana" w:hAnsi="Verdana"/>
          <w:sz w:val="18"/>
          <w:szCs w:val="18"/>
        </w:rPr>
        <w:br w:type="page"/>
      </w:r>
      <w:r w:rsidR="00FE545C" w:rsidRPr="00B06C56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2712C18B" w14:textId="77777777" w:rsidR="00BA483B" w:rsidRPr="00B06C56" w:rsidRDefault="00BA483B" w:rsidP="00BA483B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B06C5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1597B1B6" w14:textId="77777777" w:rsidR="00BA483B" w:rsidRPr="00B06C56" w:rsidRDefault="00BA483B" w:rsidP="00BA483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B06C5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06C5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C3A3ACA" w14:textId="77777777" w:rsidR="00BA483B" w:rsidRPr="00B06C56" w:rsidRDefault="00BA483B" w:rsidP="00BA483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0EE3F03" w14:textId="77777777" w:rsidR="00BA483B" w:rsidRPr="00B06C56" w:rsidRDefault="00BA483B" w:rsidP="00BA483B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06C5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EF411A9" w14:textId="77777777" w:rsidR="00BA483B" w:rsidRPr="00B06C56" w:rsidRDefault="00BA483B" w:rsidP="00BA483B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06C5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4564362" w14:textId="77777777" w:rsidR="00BA483B" w:rsidRPr="00B06C56" w:rsidRDefault="00BA483B" w:rsidP="00BA483B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A483B" w:rsidRPr="00B06C56" w14:paraId="6A83D83C" w14:textId="77777777" w:rsidTr="001F63C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63C8EA" w14:textId="77777777" w:rsidR="00BA483B" w:rsidRPr="00B06C56" w:rsidRDefault="00BA483B" w:rsidP="001F63C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06C5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1F8955" w14:textId="77777777" w:rsidR="00BA483B" w:rsidRPr="00B06C56" w:rsidRDefault="00BA483B" w:rsidP="001F63C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06C5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3E450ED" w14:textId="77777777" w:rsidR="00BA483B" w:rsidRPr="00B06C56" w:rsidRDefault="00BA483B" w:rsidP="001F63C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06C5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018624" w14:textId="77777777" w:rsidR="00BA483B" w:rsidRPr="00B06C56" w:rsidRDefault="00BA483B" w:rsidP="001F63C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B06C56">
              <w:rPr>
                <w:rFonts w:ascii="Verdana" w:hAnsi="Verdana"/>
                <w:sz w:val="18"/>
                <w:szCs w:val="18"/>
              </w:rPr>
              <w:t>Nazwa podwykonawcy</w:t>
            </w:r>
            <w:r w:rsidRPr="00B06C5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BA483B" w:rsidRPr="00B06C56" w14:paraId="1FD315B6" w14:textId="77777777" w:rsidTr="001F63C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B68BC" w14:textId="77777777" w:rsidR="00BA483B" w:rsidRPr="00B06C56" w:rsidRDefault="00BA483B" w:rsidP="001F63C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DE690" w14:textId="77777777" w:rsidR="00BA483B" w:rsidRPr="00B06C56" w:rsidRDefault="00BA483B" w:rsidP="001F63C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2FC3A" w14:textId="77777777" w:rsidR="00BA483B" w:rsidRPr="00B06C56" w:rsidRDefault="00BA483B" w:rsidP="001F63C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BA483B" w:rsidRPr="00B06C56" w14:paraId="49772BF6" w14:textId="77777777" w:rsidTr="001F63C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4BC62" w14:textId="77777777" w:rsidR="00BA483B" w:rsidRPr="00B06C56" w:rsidRDefault="00BA483B" w:rsidP="001F63C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BF090" w14:textId="77777777" w:rsidR="00BA483B" w:rsidRPr="00B06C56" w:rsidRDefault="00BA483B" w:rsidP="001F63C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8B2FA" w14:textId="77777777" w:rsidR="00BA483B" w:rsidRPr="00B06C56" w:rsidRDefault="00BA483B" w:rsidP="001F63CE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BDE620B" w14:textId="77777777" w:rsidR="00BA483B" w:rsidRPr="00B06C56" w:rsidRDefault="00BA483B" w:rsidP="00BA483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642C7F" w14:textId="77777777" w:rsidR="00BA483B" w:rsidRPr="00B06C56" w:rsidRDefault="00BA483B" w:rsidP="00BA483B">
      <w:pPr>
        <w:pStyle w:val="Nagwek1"/>
        <w:rPr>
          <w:rFonts w:ascii="Verdana" w:hAnsi="Verdana" w:cs="Times New Roman"/>
          <w:sz w:val="18"/>
          <w:szCs w:val="18"/>
        </w:rPr>
      </w:pPr>
      <w:r w:rsidRPr="00B06C56">
        <w:rPr>
          <w:rFonts w:ascii="Verdana" w:hAnsi="Verdana" w:cs="Times New Roman"/>
          <w:sz w:val="18"/>
          <w:szCs w:val="18"/>
        </w:rPr>
        <w:tab/>
        <w:t>Imię i Nazwisko</w:t>
      </w:r>
      <w:r w:rsidRPr="00B06C56">
        <w:rPr>
          <w:rFonts w:ascii="Verdana" w:hAnsi="Verdana" w:cs="Times New Roman"/>
          <w:sz w:val="18"/>
          <w:szCs w:val="18"/>
        </w:rPr>
        <w:tab/>
      </w:r>
      <w:r w:rsidRPr="00B06C56">
        <w:rPr>
          <w:rFonts w:ascii="Verdana" w:hAnsi="Verdana" w:cs="Times New Roman"/>
          <w:sz w:val="18"/>
          <w:szCs w:val="18"/>
        </w:rPr>
        <w:tab/>
      </w:r>
      <w:r w:rsidRPr="00B06C56">
        <w:rPr>
          <w:rFonts w:ascii="Verdana" w:hAnsi="Verdana" w:cs="Times New Roman"/>
          <w:sz w:val="18"/>
          <w:szCs w:val="18"/>
        </w:rPr>
        <w:tab/>
      </w:r>
      <w:r w:rsidRPr="00B06C56">
        <w:rPr>
          <w:rFonts w:ascii="Verdana" w:hAnsi="Verdana" w:cs="Times New Roman"/>
          <w:sz w:val="18"/>
          <w:szCs w:val="18"/>
        </w:rPr>
        <w:tab/>
      </w:r>
      <w:r w:rsidRPr="00B06C56">
        <w:rPr>
          <w:rFonts w:ascii="Verdana" w:hAnsi="Verdana" w:cs="Times New Roman"/>
          <w:sz w:val="18"/>
          <w:szCs w:val="18"/>
        </w:rPr>
        <w:tab/>
      </w:r>
      <w:r w:rsidRPr="00B06C56">
        <w:rPr>
          <w:rFonts w:ascii="Verdana" w:hAnsi="Verdana" w:cs="Times New Roman"/>
          <w:sz w:val="18"/>
          <w:szCs w:val="18"/>
        </w:rPr>
        <w:tab/>
      </w:r>
      <w:r w:rsidRPr="00B06C56">
        <w:rPr>
          <w:rFonts w:ascii="Verdana" w:hAnsi="Verdana" w:cs="Times New Roman"/>
          <w:sz w:val="18"/>
          <w:szCs w:val="18"/>
        </w:rPr>
        <w:tab/>
      </w:r>
    </w:p>
    <w:p w14:paraId="270BB837" w14:textId="77777777" w:rsidR="00BA483B" w:rsidRPr="00B06C56" w:rsidRDefault="00BA483B" w:rsidP="00BA483B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06C56">
        <w:rPr>
          <w:rFonts w:ascii="Verdana" w:hAnsi="Verdana"/>
          <w:sz w:val="18"/>
          <w:szCs w:val="18"/>
        </w:rPr>
        <w:tab/>
      </w:r>
      <w:r w:rsidRPr="00B06C56">
        <w:rPr>
          <w:rFonts w:ascii="Verdana" w:hAnsi="Verdana"/>
          <w:sz w:val="18"/>
          <w:szCs w:val="18"/>
        </w:rPr>
        <w:tab/>
        <w:t xml:space="preserve"> </w:t>
      </w:r>
    </w:p>
    <w:p w14:paraId="07A6D2AD" w14:textId="77777777" w:rsidR="00BA483B" w:rsidRPr="00B06C56" w:rsidRDefault="00BA483B" w:rsidP="00BA483B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B06C56">
        <w:rPr>
          <w:rFonts w:ascii="Verdana" w:hAnsi="Verdana"/>
          <w:sz w:val="18"/>
          <w:szCs w:val="18"/>
        </w:rPr>
        <w:tab/>
      </w:r>
      <w:r w:rsidRPr="00B06C56">
        <w:rPr>
          <w:rFonts w:ascii="Verdana" w:hAnsi="Verdana"/>
          <w:sz w:val="18"/>
          <w:szCs w:val="18"/>
        </w:rPr>
        <w:tab/>
      </w:r>
    </w:p>
    <w:p w14:paraId="25ECEF45" w14:textId="77777777" w:rsidR="00BA483B" w:rsidRPr="00B06C56" w:rsidRDefault="00BA483B" w:rsidP="00BA483B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DA3FB4B" w14:textId="77777777" w:rsidR="00BA483B" w:rsidRPr="00B06C56" w:rsidRDefault="00BA483B" w:rsidP="00BA483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B06C56">
        <w:rPr>
          <w:rFonts w:ascii="Verdana" w:hAnsi="Verdana"/>
          <w:sz w:val="18"/>
          <w:szCs w:val="18"/>
        </w:rPr>
        <w:t>ych</w:t>
      </w:r>
      <w:proofErr w:type="spellEnd"/>
      <w:r w:rsidRPr="00B06C56">
        <w:rPr>
          <w:rFonts w:ascii="Verdana" w:hAnsi="Verdana"/>
          <w:sz w:val="18"/>
          <w:szCs w:val="18"/>
        </w:rPr>
        <w:t>) dokumentu(ów)</w:t>
      </w:r>
    </w:p>
    <w:p w14:paraId="66EC1BD3" w14:textId="77777777" w:rsidR="00BA483B" w:rsidRPr="00B06C56" w:rsidRDefault="00BA483B" w:rsidP="00BA483B">
      <w:pPr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0AF4549B" w14:textId="77777777" w:rsidR="00BA483B" w:rsidRPr="00B06C56" w:rsidRDefault="00BA483B" w:rsidP="00BA483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załącznikami do niniejszej oferty są:</w:t>
      </w:r>
    </w:p>
    <w:p w14:paraId="5A5E87D0" w14:textId="77777777" w:rsidR="00BA483B" w:rsidRPr="00B06C56" w:rsidRDefault="00BA483B" w:rsidP="00BA483B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78D17AB" w14:textId="77777777" w:rsidR="00BA483B" w:rsidRPr="00B06C56" w:rsidRDefault="00BA483B" w:rsidP="00BA483B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D1E48B" w14:textId="77777777" w:rsidR="00BA483B" w:rsidRPr="00B06C56" w:rsidRDefault="00BA483B" w:rsidP="00BA483B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1399836" w14:textId="77777777" w:rsidR="00BA483B" w:rsidRPr="00B06C56" w:rsidRDefault="00BA483B" w:rsidP="00BA483B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06C5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D5DA357" w14:textId="77777777" w:rsidR="00EF6B62" w:rsidRDefault="00EF6B62" w:rsidP="00BA483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highlight w:val="yellow"/>
          <w:lang w:eastAsia="zh-CN"/>
        </w:rPr>
      </w:pPr>
    </w:p>
    <w:p w14:paraId="79914939" w14:textId="32A8B612" w:rsidR="00BA483B" w:rsidRPr="00B06C56" w:rsidRDefault="00BA483B" w:rsidP="00BA483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B06C56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B06C56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B06C56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B06C56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B06C56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B06C56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B06C56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B06C56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778AE8D2" w14:textId="77777777" w:rsidR="00BA483B" w:rsidRPr="00B06C56" w:rsidRDefault="00BA483B" w:rsidP="00FE545C">
      <w:pPr>
        <w:rPr>
          <w:rFonts w:ascii="Verdana" w:hAnsi="Verdana"/>
          <w:b/>
          <w:sz w:val="18"/>
          <w:szCs w:val="18"/>
          <w:u w:val="single"/>
        </w:rPr>
      </w:pPr>
    </w:p>
    <w:p w14:paraId="0FA74250" w14:textId="77777777" w:rsidR="00FE545C" w:rsidRPr="00B06C56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B06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A57AB" w14:textId="77777777" w:rsidR="005D4057" w:rsidRDefault="005D4057">
      <w:r>
        <w:separator/>
      </w:r>
    </w:p>
  </w:endnote>
  <w:endnote w:type="continuationSeparator" w:id="0">
    <w:p w14:paraId="0CE2D1B6" w14:textId="77777777" w:rsidR="005D4057" w:rsidRDefault="005D4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16756" w14:textId="77777777" w:rsidR="005820D3" w:rsidRDefault="005820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F3E1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DA767" w14:textId="77777777" w:rsidR="005820D3" w:rsidRDefault="005820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1243B" w14:textId="77777777" w:rsidR="005D4057" w:rsidRDefault="005D4057">
      <w:r>
        <w:separator/>
      </w:r>
    </w:p>
  </w:footnote>
  <w:footnote w:type="continuationSeparator" w:id="0">
    <w:p w14:paraId="193C2675" w14:textId="77777777" w:rsidR="005D4057" w:rsidRDefault="005D40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47FFA" w14:textId="77777777" w:rsidR="005820D3" w:rsidRDefault="005820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AB53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7F01F" w14:textId="77777777" w:rsidR="005820D3" w:rsidRDefault="005820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41356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601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3760705">
    <w:abstractNumId w:val="0"/>
  </w:num>
  <w:num w:numId="4" w16cid:durableId="482351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405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958AE"/>
    <w:rsid w:val="001D4612"/>
    <w:rsid w:val="00207E98"/>
    <w:rsid w:val="002723B0"/>
    <w:rsid w:val="00291029"/>
    <w:rsid w:val="00315A4A"/>
    <w:rsid w:val="004B7300"/>
    <w:rsid w:val="004C6753"/>
    <w:rsid w:val="005820D3"/>
    <w:rsid w:val="00595C87"/>
    <w:rsid w:val="005D2C65"/>
    <w:rsid w:val="005D4057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3A12"/>
    <w:rsid w:val="008F1C66"/>
    <w:rsid w:val="00970FE4"/>
    <w:rsid w:val="00A0022B"/>
    <w:rsid w:val="00A346FE"/>
    <w:rsid w:val="00A47B4D"/>
    <w:rsid w:val="00A83018"/>
    <w:rsid w:val="00B06C56"/>
    <w:rsid w:val="00B774DC"/>
    <w:rsid w:val="00BA483B"/>
    <w:rsid w:val="00C969A6"/>
    <w:rsid w:val="00CA7D36"/>
    <w:rsid w:val="00CF0188"/>
    <w:rsid w:val="00D24208"/>
    <w:rsid w:val="00D60C38"/>
    <w:rsid w:val="00D66893"/>
    <w:rsid w:val="00D90ACB"/>
    <w:rsid w:val="00DC1500"/>
    <w:rsid w:val="00E44371"/>
    <w:rsid w:val="00E949B0"/>
    <w:rsid w:val="00EC0BEA"/>
    <w:rsid w:val="00EC2CED"/>
    <w:rsid w:val="00EF6B62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4C71C0"/>
  <w15:chartTrackingRefBased/>
  <w15:docId w15:val="{A87554CE-E9F6-4EF0-8AA3-17D022B84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479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2025-03-11T13:37:00Z</dcterms:created>
  <dcterms:modified xsi:type="dcterms:W3CDTF">2025-03-11T13:37:00Z</dcterms:modified>
</cp:coreProperties>
</file>