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D6947" w14:textId="4CFC5664" w:rsidR="00FB7F50" w:rsidRPr="00C6343F" w:rsidRDefault="00BE03BF" w:rsidP="00C6343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6343F">
        <w:rPr>
          <w:rFonts w:ascii="Verdana" w:hAnsi="Verdana"/>
          <w:sz w:val="18"/>
          <w:szCs w:val="18"/>
        </w:rPr>
        <w:t>Kraków</w:t>
      </w:r>
      <w:r w:rsidR="00FB7F50" w:rsidRPr="00C6343F">
        <w:rPr>
          <w:rFonts w:ascii="Verdana" w:hAnsi="Verdana"/>
          <w:sz w:val="18"/>
          <w:szCs w:val="18"/>
        </w:rPr>
        <w:t xml:space="preserve"> dnia: </w:t>
      </w:r>
      <w:r w:rsidRPr="00C6343F">
        <w:rPr>
          <w:rFonts w:ascii="Verdana" w:hAnsi="Verdana"/>
          <w:sz w:val="18"/>
          <w:szCs w:val="18"/>
        </w:rPr>
        <w:t>2025-04-03</w:t>
      </w:r>
    </w:p>
    <w:p w14:paraId="579CADDF" w14:textId="77777777" w:rsidR="00BE03BF" w:rsidRPr="00C6343F" w:rsidRDefault="00BE03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34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C71F20" w14:textId="77777777" w:rsidR="00BE03BF" w:rsidRPr="00C6343F" w:rsidRDefault="00BE03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34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01E3AB" w14:textId="77777777" w:rsidR="00FB7F50" w:rsidRPr="00C6343F" w:rsidRDefault="00BE03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634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87F72D" w14:textId="77777777" w:rsidR="00FB7F50" w:rsidRPr="00C6343F" w:rsidRDefault="00BE03BF" w:rsidP="00FB7F50">
      <w:pPr>
        <w:rPr>
          <w:rFonts w:ascii="Verdana" w:hAnsi="Verdana"/>
          <w:sz w:val="18"/>
          <w:szCs w:val="18"/>
        </w:rPr>
      </w:pPr>
      <w:r w:rsidRPr="00C6343F">
        <w:rPr>
          <w:rFonts w:ascii="Verdana" w:hAnsi="Verdana"/>
          <w:sz w:val="18"/>
          <w:szCs w:val="18"/>
        </w:rPr>
        <w:t>Al. Mickiewicza</w:t>
      </w:r>
      <w:r w:rsidR="00FB7F50" w:rsidRPr="00C6343F">
        <w:rPr>
          <w:rFonts w:ascii="Verdana" w:hAnsi="Verdana"/>
          <w:sz w:val="18"/>
          <w:szCs w:val="18"/>
        </w:rPr>
        <w:t xml:space="preserve"> </w:t>
      </w:r>
      <w:r w:rsidRPr="00C6343F">
        <w:rPr>
          <w:rFonts w:ascii="Verdana" w:hAnsi="Verdana"/>
          <w:sz w:val="18"/>
          <w:szCs w:val="18"/>
        </w:rPr>
        <w:t>30</w:t>
      </w:r>
    </w:p>
    <w:p w14:paraId="6422744E" w14:textId="77777777" w:rsidR="00FB7F50" w:rsidRPr="00C6343F" w:rsidRDefault="00BE03BF" w:rsidP="00FB7F50">
      <w:pPr>
        <w:rPr>
          <w:rFonts w:ascii="Verdana" w:hAnsi="Verdana"/>
          <w:sz w:val="18"/>
          <w:szCs w:val="18"/>
        </w:rPr>
      </w:pPr>
      <w:r w:rsidRPr="00C6343F">
        <w:rPr>
          <w:rFonts w:ascii="Verdana" w:hAnsi="Verdana"/>
          <w:sz w:val="18"/>
          <w:szCs w:val="18"/>
        </w:rPr>
        <w:t>30-059</w:t>
      </w:r>
      <w:r w:rsidR="00FB7F50" w:rsidRPr="00C6343F">
        <w:rPr>
          <w:rFonts w:ascii="Verdana" w:hAnsi="Verdana"/>
          <w:sz w:val="18"/>
          <w:szCs w:val="18"/>
        </w:rPr>
        <w:t xml:space="preserve"> </w:t>
      </w:r>
      <w:r w:rsidRPr="00C6343F">
        <w:rPr>
          <w:rFonts w:ascii="Verdana" w:hAnsi="Verdana"/>
          <w:sz w:val="18"/>
          <w:szCs w:val="18"/>
        </w:rPr>
        <w:t>Kraków</w:t>
      </w:r>
    </w:p>
    <w:p w14:paraId="18D4B106" w14:textId="77777777" w:rsidR="008642B3" w:rsidRPr="00C6343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6343F">
        <w:rPr>
          <w:rFonts w:ascii="Verdana" w:hAnsi="Verdana"/>
          <w:sz w:val="18"/>
          <w:szCs w:val="18"/>
        </w:rPr>
        <w:t>OGŁOSZENIE</w:t>
      </w:r>
    </w:p>
    <w:p w14:paraId="3298011B" w14:textId="77777777" w:rsidR="008642B3" w:rsidRPr="00C6343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6343F">
        <w:rPr>
          <w:rFonts w:ascii="Verdana" w:hAnsi="Verdana"/>
          <w:b/>
          <w:sz w:val="18"/>
          <w:szCs w:val="18"/>
        </w:rPr>
        <w:t xml:space="preserve">o </w:t>
      </w:r>
      <w:r w:rsidR="0054734E" w:rsidRPr="00C6343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E03BF" w:rsidRPr="00C6343F" w14:paraId="080A9476" w14:textId="77777777" w:rsidTr="00C62EB6">
        <w:trPr>
          <w:trHeight w:val="638"/>
        </w:trPr>
        <w:tc>
          <w:tcPr>
            <w:tcW w:w="959" w:type="dxa"/>
            <w:shd w:val="clear" w:color="auto" w:fill="auto"/>
          </w:tcPr>
          <w:p w14:paraId="0C6F3F0E" w14:textId="77777777" w:rsidR="00BE03BF" w:rsidRPr="00C6343F" w:rsidRDefault="00BE03BF" w:rsidP="00C62EB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343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D2B230" w14:textId="77777777" w:rsidR="00BE03BF" w:rsidRPr="00C6343F" w:rsidRDefault="00BE03BF" w:rsidP="00C62EB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343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sz w:val="18"/>
                <w:szCs w:val="18"/>
              </w:rPr>
              <w:t>pn.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6343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sztuk tabletów wraz z akcesoriami dla </w:t>
            </w:r>
            <w:proofErr w:type="spellStart"/>
            <w:r w:rsidRPr="00C6343F">
              <w:rPr>
                <w:rFonts w:ascii="Verdana" w:hAnsi="Verdana"/>
                <w:b/>
                <w:bCs/>
                <w:sz w:val="18"/>
                <w:szCs w:val="18"/>
              </w:rPr>
              <w:t>WGGiIŚ</w:t>
            </w:r>
            <w:proofErr w:type="spellEnd"/>
            <w:r w:rsidRPr="00C6343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DE-dzp.272-064/25</w:t>
            </w:r>
            <w:r w:rsidRPr="00C634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 xml:space="preserve"> DE-dzp.272-064/25</w:t>
            </w:r>
            <w:r w:rsidRPr="00C634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EE2F1D" w14:textId="77777777" w:rsidR="008642B3" w:rsidRPr="00C6343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6343F">
        <w:rPr>
          <w:rFonts w:ascii="Verdana" w:hAnsi="Verdana"/>
          <w:sz w:val="18"/>
          <w:szCs w:val="18"/>
        </w:rPr>
        <w:t xml:space="preserve">Zamawiający, </w:t>
      </w:r>
      <w:r w:rsidR="00CC324B" w:rsidRPr="00C6343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6343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6343F">
        <w:rPr>
          <w:rFonts w:ascii="Verdana" w:hAnsi="Verdana"/>
          <w:sz w:val="18"/>
          <w:szCs w:val="18"/>
        </w:rPr>
        <w:t xml:space="preserve">ust. 1 pkt. 1 i </w:t>
      </w:r>
      <w:r w:rsidRPr="00C6343F">
        <w:rPr>
          <w:rFonts w:ascii="Verdana" w:hAnsi="Verdana"/>
          <w:sz w:val="18"/>
          <w:szCs w:val="18"/>
        </w:rPr>
        <w:t xml:space="preserve">ust. </w:t>
      </w:r>
      <w:r w:rsidR="00A17CDB" w:rsidRPr="00C6343F">
        <w:rPr>
          <w:rFonts w:ascii="Verdana" w:hAnsi="Verdana"/>
          <w:sz w:val="18"/>
          <w:szCs w:val="18"/>
        </w:rPr>
        <w:t>2</w:t>
      </w:r>
      <w:r w:rsidRPr="00C6343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6343F">
        <w:rPr>
          <w:rFonts w:ascii="Verdana" w:hAnsi="Verdana"/>
          <w:sz w:val="18"/>
          <w:szCs w:val="18"/>
        </w:rPr>
        <w:t xml:space="preserve"> </w:t>
      </w:r>
      <w:r w:rsidR="00CC1A8E" w:rsidRPr="00C6343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6343F">
        <w:rPr>
          <w:rFonts w:ascii="Verdana" w:hAnsi="Verdana"/>
          <w:sz w:val="18"/>
          <w:szCs w:val="18"/>
        </w:rPr>
        <w:t>t.j</w:t>
      </w:r>
      <w:proofErr w:type="spellEnd"/>
      <w:r w:rsidR="00CC1A8E" w:rsidRPr="00C6343F">
        <w:rPr>
          <w:rFonts w:ascii="Verdana" w:hAnsi="Verdana"/>
          <w:sz w:val="18"/>
          <w:szCs w:val="18"/>
        </w:rPr>
        <w:t xml:space="preserve">. ze zm.) </w:t>
      </w:r>
      <w:r w:rsidRPr="00C6343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6343F">
        <w:rPr>
          <w:rFonts w:ascii="Verdana" w:hAnsi="Verdana"/>
          <w:sz w:val="18"/>
          <w:szCs w:val="18"/>
        </w:rPr>
        <w:t>Pzp</w:t>
      </w:r>
      <w:proofErr w:type="spellEnd"/>
      <w:r w:rsidRPr="00C6343F">
        <w:rPr>
          <w:rFonts w:ascii="Verdana" w:hAnsi="Verdana"/>
          <w:sz w:val="18"/>
          <w:szCs w:val="18"/>
        </w:rPr>
        <w:t>”</w:t>
      </w:r>
      <w:r w:rsidR="00D26ED6" w:rsidRPr="00C6343F">
        <w:rPr>
          <w:rFonts w:ascii="Verdana" w:hAnsi="Verdana"/>
          <w:sz w:val="18"/>
          <w:szCs w:val="18"/>
        </w:rPr>
        <w:t xml:space="preserve">, </w:t>
      </w:r>
      <w:r w:rsidRPr="00C6343F">
        <w:rPr>
          <w:rFonts w:ascii="Verdana" w:hAnsi="Verdana"/>
          <w:sz w:val="18"/>
          <w:szCs w:val="18"/>
        </w:rPr>
        <w:t>informuje</w:t>
      </w:r>
      <w:r w:rsidR="00D26ED6" w:rsidRPr="00C6343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6343F">
        <w:rPr>
          <w:rFonts w:ascii="Verdana" w:hAnsi="Verdana"/>
          <w:sz w:val="18"/>
          <w:szCs w:val="18"/>
        </w:rPr>
        <w:t>najkorzystniejsz</w:t>
      </w:r>
      <w:r w:rsidR="00D26ED6" w:rsidRPr="00C6343F">
        <w:rPr>
          <w:rFonts w:ascii="Verdana" w:hAnsi="Verdana"/>
          <w:sz w:val="18"/>
          <w:szCs w:val="18"/>
        </w:rPr>
        <w:t xml:space="preserve">a wybrana została </w:t>
      </w:r>
      <w:r w:rsidR="00756CDA" w:rsidRPr="00C6343F">
        <w:rPr>
          <w:rFonts w:ascii="Verdana" w:hAnsi="Verdana"/>
          <w:sz w:val="18"/>
          <w:szCs w:val="18"/>
        </w:rPr>
        <w:t>ofer</w:t>
      </w:r>
      <w:r w:rsidR="00D26ED6" w:rsidRPr="00C6343F">
        <w:rPr>
          <w:rFonts w:ascii="Verdana" w:hAnsi="Verdana"/>
          <w:sz w:val="18"/>
          <w:szCs w:val="18"/>
        </w:rPr>
        <w:t>t</w:t>
      </w:r>
      <w:r w:rsidR="009F0E5C" w:rsidRPr="00C6343F">
        <w:rPr>
          <w:rFonts w:ascii="Verdana" w:hAnsi="Verdana"/>
          <w:sz w:val="18"/>
          <w:szCs w:val="18"/>
        </w:rPr>
        <w:t>a</w:t>
      </w:r>
      <w:r w:rsidR="00D26ED6" w:rsidRPr="00C6343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03BF" w:rsidRPr="00C6343F" w14:paraId="31D8FF7C" w14:textId="77777777" w:rsidTr="00C62EB6">
        <w:trPr>
          <w:cantSplit/>
        </w:trPr>
        <w:tc>
          <w:tcPr>
            <w:tcW w:w="10150" w:type="dxa"/>
          </w:tcPr>
          <w:p w14:paraId="04922083" w14:textId="09C1B6BB" w:rsidR="00BE03BF" w:rsidRPr="00C6343F" w:rsidRDefault="00BE03BF" w:rsidP="00C62EB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6343F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C4340C" w:rsidRPr="00C634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4F6052C" w14:textId="77777777" w:rsidR="00BE03BF" w:rsidRPr="00C6343F" w:rsidRDefault="00BE03BF" w:rsidP="00C62EB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6343F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1D31630C" w14:textId="77777777" w:rsidR="00BE03BF" w:rsidRPr="00C6343F" w:rsidRDefault="00BE03BF" w:rsidP="00C62EB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6343F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54B682CD" w14:textId="0E7A2C9E" w:rsidR="00BE03BF" w:rsidRPr="00C6343F" w:rsidRDefault="00BE03BF" w:rsidP="00C62EB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6343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C4340C" w:rsidRPr="00C6343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6343F">
              <w:rPr>
                <w:rFonts w:ascii="Verdana" w:hAnsi="Verdana"/>
                <w:sz w:val="18"/>
                <w:szCs w:val="18"/>
              </w:rPr>
              <w:t>brutto</w:t>
            </w:r>
            <w:r w:rsidR="00C4340C" w:rsidRPr="00C6343F">
              <w:rPr>
                <w:rFonts w:ascii="Verdana" w:hAnsi="Verdana"/>
                <w:sz w:val="18"/>
                <w:szCs w:val="18"/>
              </w:rPr>
              <w:t>:</w:t>
            </w:r>
            <w:r w:rsidRPr="00C634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b/>
                <w:sz w:val="18"/>
                <w:szCs w:val="18"/>
              </w:rPr>
              <w:t>9 040.50 zł</w:t>
            </w:r>
            <w:r w:rsidRPr="00C634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8C4D2D4" w14:textId="77777777" w:rsidR="00BE03BF" w:rsidRPr="00C6343F" w:rsidRDefault="00BE03BF" w:rsidP="00C62EB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634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634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634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634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CCE043F" w14:textId="77777777" w:rsidR="003A0AFC" w:rsidRPr="00C6343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6343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07F6ECF" w14:textId="77777777" w:rsidR="00E85D70" w:rsidRPr="00C6343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0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417"/>
        <w:gridCol w:w="1134"/>
      </w:tblGrid>
      <w:tr w:rsidR="00C6343F" w:rsidRPr="00C6343F" w14:paraId="6DF9AC85" w14:textId="77777777" w:rsidTr="00C62EB6">
        <w:trPr>
          <w:trHeight w:val="510"/>
        </w:trPr>
        <w:tc>
          <w:tcPr>
            <w:tcW w:w="993" w:type="dxa"/>
            <w:vAlign w:val="center"/>
          </w:tcPr>
          <w:p w14:paraId="3D6A1148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6343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2925D258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2B0355FB" w14:textId="77777777" w:rsidR="00C6343F" w:rsidRPr="00C6343F" w:rsidRDefault="00C6343F" w:rsidP="00C62EB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3A065A1F" w14:textId="77777777" w:rsidR="00C6343F" w:rsidRPr="00C6343F" w:rsidRDefault="00C6343F" w:rsidP="00C62EB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0BC2C3C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343F" w:rsidRPr="00C6343F" w14:paraId="54967223" w14:textId="77777777" w:rsidTr="00C62EB6">
        <w:tc>
          <w:tcPr>
            <w:tcW w:w="993" w:type="dxa"/>
            <w:vAlign w:val="center"/>
          </w:tcPr>
          <w:p w14:paraId="1E5C6966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5A4423ED" w14:textId="77777777" w:rsidR="00C6343F" w:rsidRPr="00C6343F" w:rsidRDefault="00C6343F" w:rsidP="00C62EB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03232BF2" w14:textId="77777777" w:rsidR="00C6343F" w:rsidRPr="00C6343F" w:rsidRDefault="00C6343F" w:rsidP="00C62EB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77598527" w14:textId="77777777" w:rsidR="00C6343F" w:rsidRPr="00C6343F" w:rsidRDefault="00C6343F" w:rsidP="00C62EB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405629BF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48C699D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59BC9515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134" w:type="dxa"/>
            <w:vAlign w:val="center"/>
          </w:tcPr>
          <w:p w14:paraId="32B039CB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2DA6018E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100,00</w:t>
            </w:r>
          </w:p>
        </w:tc>
      </w:tr>
      <w:tr w:rsidR="00C6343F" w:rsidRPr="00C6343F" w14:paraId="26C0E801" w14:textId="77777777" w:rsidTr="00C62EB6">
        <w:tc>
          <w:tcPr>
            <w:tcW w:w="993" w:type="dxa"/>
            <w:vAlign w:val="center"/>
          </w:tcPr>
          <w:p w14:paraId="2AA5827B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2A8B7364" w14:textId="77777777" w:rsidR="00C6343F" w:rsidRPr="00C6343F" w:rsidRDefault="00C6343F" w:rsidP="00C62EB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C6343F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JUPITER-INTEGRATION SP. Z O.O.</w:t>
            </w:r>
          </w:p>
          <w:p w14:paraId="42D67A7A" w14:textId="77777777" w:rsidR="00C6343F" w:rsidRPr="00C6343F" w:rsidRDefault="00C6343F" w:rsidP="00C62EB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Ul. Żagańska 2A</w:t>
            </w:r>
          </w:p>
          <w:p w14:paraId="3925682C" w14:textId="77777777" w:rsidR="00C6343F" w:rsidRPr="00C6343F" w:rsidRDefault="00C6343F" w:rsidP="00C62EB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04-713 Warszawa</w:t>
            </w:r>
          </w:p>
        </w:tc>
        <w:tc>
          <w:tcPr>
            <w:tcW w:w="851" w:type="dxa"/>
            <w:vAlign w:val="center"/>
          </w:tcPr>
          <w:p w14:paraId="6B1A2F42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417" w:type="dxa"/>
            <w:vAlign w:val="center"/>
          </w:tcPr>
          <w:p w14:paraId="6693D78F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50C16808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  <w:tr w:rsidR="00C6343F" w:rsidRPr="00C6343F" w14:paraId="0D7B6AAA" w14:textId="77777777" w:rsidTr="00C62EB6">
        <w:tc>
          <w:tcPr>
            <w:tcW w:w="993" w:type="dxa"/>
            <w:vAlign w:val="center"/>
          </w:tcPr>
          <w:p w14:paraId="519133D2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4A7DE7BD" w14:textId="77777777" w:rsidR="00C6343F" w:rsidRPr="00C6343F" w:rsidRDefault="00C6343F" w:rsidP="00C62EB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6343F">
              <w:rPr>
                <w:rFonts w:ascii="Verdana" w:hAnsi="Verdana" w:cs="Times New Roman"/>
                <w:b/>
                <w:sz w:val="18"/>
                <w:szCs w:val="18"/>
              </w:rPr>
              <w:t>Framko</w:t>
            </w:r>
            <w:proofErr w:type="spellEnd"/>
            <w:r w:rsidRPr="00C6343F">
              <w:rPr>
                <w:rFonts w:ascii="Verdana" w:hAnsi="Verdana" w:cs="Times New Roman"/>
                <w:b/>
                <w:sz w:val="18"/>
                <w:szCs w:val="18"/>
              </w:rPr>
              <w:t xml:space="preserve"> 2 Spółka Jawna J. Strykowski S. Miazga</w:t>
            </w:r>
          </w:p>
          <w:p w14:paraId="5B301F71" w14:textId="77777777" w:rsidR="00C6343F" w:rsidRPr="00C6343F" w:rsidRDefault="00C6343F" w:rsidP="00C62EB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 xml:space="preserve">Ul. Duża 22 </w:t>
            </w:r>
          </w:p>
          <w:p w14:paraId="60330D76" w14:textId="77777777" w:rsidR="00C6343F" w:rsidRPr="00C6343F" w:rsidRDefault="00C6343F" w:rsidP="00C62EB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851" w:type="dxa"/>
            <w:vAlign w:val="center"/>
          </w:tcPr>
          <w:p w14:paraId="219858C9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417" w:type="dxa"/>
            <w:vAlign w:val="center"/>
          </w:tcPr>
          <w:p w14:paraId="6C92E697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5AA52B4F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C6343F" w:rsidRPr="00C6343F" w14:paraId="514CDBC4" w14:textId="77777777" w:rsidTr="00C62EB6">
        <w:tc>
          <w:tcPr>
            <w:tcW w:w="993" w:type="dxa"/>
            <w:vAlign w:val="center"/>
          </w:tcPr>
          <w:p w14:paraId="52B7C3FD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6EE69EA5" w14:textId="77777777" w:rsidR="00C6343F" w:rsidRPr="00C6343F" w:rsidRDefault="00C6343F" w:rsidP="00C62EB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C6343F">
              <w:rPr>
                <w:rFonts w:ascii="Verdana" w:hAnsi="Verdana" w:cs="Times New Roman"/>
                <w:b/>
                <w:sz w:val="18"/>
                <w:szCs w:val="18"/>
              </w:rPr>
              <w:t>Kiełbratowski</w:t>
            </w:r>
            <w:proofErr w:type="spellEnd"/>
          </w:p>
          <w:p w14:paraId="206102B3" w14:textId="77777777" w:rsidR="00C6343F" w:rsidRPr="00C6343F" w:rsidRDefault="00C6343F" w:rsidP="00C62EB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 xml:space="preserve">Ul. Jagiellońska 8 </w:t>
            </w:r>
          </w:p>
          <w:p w14:paraId="44B15017" w14:textId="77777777" w:rsidR="00C6343F" w:rsidRPr="00C6343F" w:rsidRDefault="00C6343F" w:rsidP="00C62EB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bCs/>
                <w:sz w:val="18"/>
                <w:szCs w:val="18"/>
              </w:rPr>
              <w:t>80-371 Gdańsk</w:t>
            </w:r>
          </w:p>
        </w:tc>
        <w:tc>
          <w:tcPr>
            <w:tcW w:w="851" w:type="dxa"/>
            <w:vAlign w:val="center"/>
          </w:tcPr>
          <w:p w14:paraId="615A4BA2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417" w:type="dxa"/>
            <w:vAlign w:val="center"/>
          </w:tcPr>
          <w:p w14:paraId="6014786A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0C5C704C" w14:textId="77777777" w:rsidR="00C6343F" w:rsidRPr="00C6343F" w:rsidRDefault="00C6343F" w:rsidP="00C62EB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6343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0C97C4F9" w14:textId="77777777" w:rsidR="00C6343F" w:rsidRPr="00C6343F" w:rsidRDefault="00C6343F" w:rsidP="00C6343F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56C44F9" w14:textId="77777777" w:rsidR="00C6343F" w:rsidRPr="00C6343F" w:rsidRDefault="00C6343F" w:rsidP="00C6343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C6343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C6343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73CAE36C" w14:textId="77777777" w:rsidR="00F960D7" w:rsidRPr="00C6343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9839979" w14:textId="77777777" w:rsidR="00F960D7" w:rsidRPr="00C6343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6343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7415C" w14:textId="77777777" w:rsidR="006F453A" w:rsidRDefault="006F453A">
      <w:r>
        <w:separator/>
      </w:r>
    </w:p>
  </w:endnote>
  <w:endnote w:type="continuationSeparator" w:id="0">
    <w:p w14:paraId="1A0A54F9" w14:textId="77777777" w:rsidR="006F453A" w:rsidRDefault="006F4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04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8029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170A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0B24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D7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EDE14" w14:textId="77777777" w:rsidR="006F453A" w:rsidRDefault="006F453A">
      <w:r>
        <w:separator/>
      </w:r>
    </w:p>
  </w:footnote>
  <w:footnote w:type="continuationSeparator" w:id="0">
    <w:p w14:paraId="09BA9F10" w14:textId="77777777" w:rsidR="006F453A" w:rsidRDefault="006F4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53D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D86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4D4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53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453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622A"/>
    <w:rsid w:val="00B8185B"/>
    <w:rsid w:val="00BD2174"/>
    <w:rsid w:val="00BE03BF"/>
    <w:rsid w:val="00C423DD"/>
    <w:rsid w:val="00C4340C"/>
    <w:rsid w:val="00C53069"/>
    <w:rsid w:val="00C60D7B"/>
    <w:rsid w:val="00C6343F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E2F71"/>
  <w15:chartTrackingRefBased/>
  <w15:docId w15:val="{C497E7AA-55CB-4375-B7AC-F5E9FC60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6343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2025-04-03T11:41:00Z</cp:lastPrinted>
  <dcterms:created xsi:type="dcterms:W3CDTF">2025-04-03T11:41:00Z</dcterms:created>
  <dcterms:modified xsi:type="dcterms:W3CDTF">2025-04-03T11:41:00Z</dcterms:modified>
</cp:coreProperties>
</file>