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9D1AD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701BC" w:rsidRPr="000701BC">
        <w:rPr>
          <w:rFonts w:ascii="Tahoma" w:hAnsi="Tahoma" w:cs="Tahoma"/>
          <w:bCs/>
          <w:sz w:val="20"/>
        </w:rPr>
        <w:t>NZ-26-2025-28-D-P-E</w:t>
      </w:r>
    </w:p>
    <w:p w14:paraId="105DCC91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97D8DAC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60B0E5C3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D6B416D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6B9FFC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895BDC5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239E17EB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030854D6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71AB4DA3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3CE5363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D61E065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EEA5DF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0233CA0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02D9779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6BCD3E1B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3BD48DBE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644E8D36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348C2CA1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0098F86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77F4292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38298DC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2D307C6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3821FFB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0B5C107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65EF3CF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2602332F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D72640C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6874EF42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690B9B14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D4941E0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7E7138F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58A4439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0C2A1B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5C2045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6F2CDC1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270516F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4E875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24AB531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5B9ECF6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687718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51BB42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52DAB06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2AAE4BC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7B9D6AB4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611366B0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40574BF9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701BC" w:rsidRPr="000701BC">
        <w:rPr>
          <w:rFonts w:ascii="Tahoma" w:hAnsi="Tahoma" w:cs="Tahoma"/>
          <w:b/>
          <w:bCs/>
          <w:sz w:val="18"/>
        </w:rPr>
        <w:t>Dostawy artykułów medycznych ujęte w 10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700A67B8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5A39FCFF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7DABA5EA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3D08F5B3" w14:textId="77777777" w:rsidR="000D4867" w:rsidRPr="00E53FBA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Cs w:val="28"/>
        </w:rPr>
      </w:pPr>
      <w:r w:rsidRPr="00E53FBA">
        <w:rPr>
          <w:rFonts w:ascii="Tahoma" w:hAnsi="Tahoma" w:cs="Tahoma"/>
          <w:szCs w:val="2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44CE24CB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698E4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41388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0701BC" w14:paraId="13D0E995" w14:textId="77777777" w:rsidTr="00C9104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6582A" w14:textId="77777777" w:rsidR="000701BC" w:rsidRDefault="000701BC" w:rsidP="00C91044">
            <w:pPr>
              <w:pStyle w:val="Tekstpodstawowy"/>
              <w:jc w:val="right"/>
              <w:rPr>
                <w:b/>
              </w:rPr>
            </w:pPr>
            <w:r w:rsidRPr="000701BC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1039E" w14:textId="77777777" w:rsidR="000701BC" w:rsidRDefault="000701BC" w:rsidP="00C9104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0701BC">
              <w:t>Introduktory</w:t>
            </w:r>
            <w:proofErr w:type="spellEnd"/>
            <w:r w:rsidRPr="000701BC">
              <w:t xml:space="preserve"> i elektrody do czasowej </w:t>
            </w:r>
            <w:proofErr w:type="spellStart"/>
            <w:r w:rsidRPr="000701BC">
              <w:t>przezżylnej</w:t>
            </w:r>
            <w:proofErr w:type="spellEnd"/>
            <w:r w:rsidRPr="000701BC">
              <w:t xml:space="preserve"> stymulacji serca</w:t>
            </w:r>
            <w:r>
              <w:t xml:space="preserve"> </w:t>
            </w:r>
          </w:p>
          <w:p w14:paraId="5704C5B9" w14:textId="7AF86F3C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D2237D3" w14:textId="347EAE7B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4C48FE3" w14:textId="7EEBBB55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0701BC" w14:paraId="71100AE7" w14:textId="77777777" w:rsidTr="00C9104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C51B" w14:textId="77777777" w:rsidR="000701BC" w:rsidRDefault="000701BC" w:rsidP="00C91044">
            <w:pPr>
              <w:pStyle w:val="Tekstpodstawowy"/>
              <w:jc w:val="right"/>
              <w:rPr>
                <w:b/>
              </w:rPr>
            </w:pPr>
            <w:r w:rsidRPr="000701BC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F7DB1" w14:textId="77777777" w:rsidR="000701BC" w:rsidRDefault="000701BC" w:rsidP="00C9104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701BC">
              <w:t>Zamknięty system dostępu naczyniowego</w:t>
            </w:r>
            <w:r>
              <w:t xml:space="preserve"> </w:t>
            </w:r>
          </w:p>
          <w:p w14:paraId="34A5C3D2" w14:textId="725D434C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65624EE" w14:textId="5CB6F837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1D3AFE7" w14:textId="35DC3A57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0701BC" w14:paraId="6415357F" w14:textId="77777777" w:rsidTr="00C9104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F45E5" w14:textId="77777777" w:rsidR="000701BC" w:rsidRDefault="000701BC" w:rsidP="00C91044">
            <w:pPr>
              <w:pStyle w:val="Tekstpodstawowy"/>
              <w:jc w:val="right"/>
              <w:rPr>
                <w:b/>
              </w:rPr>
            </w:pPr>
            <w:r w:rsidRPr="000701BC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90CFA" w14:textId="77777777" w:rsidR="000701BC" w:rsidRDefault="000701BC" w:rsidP="00C9104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701BC">
              <w:t xml:space="preserve">Igły do infuzji </w:t>
            </w:r>
            <w:proofErr w:type="spellStart"/>
            <w:r w:rsidRPr="000701BC">
              <w:t>doszpikowej</w:t>
            </w:r>
            <w:proofErr w:type="spellEnd"/>
            <w:r>
              <w:t xml:space="preserve"> </w:t>
            </w:r>
          </w:p>
          <w:p w14:paraId="1063A1CC" w14:textId="0D3142CC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942D3D1" w14:textId="614AC9EC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3C4E86B" w14:textId="62729854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0701BC" w14:paraId="4F7ED70F" w14:textId="77777777" w:rsidTr="00C9104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2473E" w14:textId="77777777" w:rsidR="000701BC" w:rsidRDefault="000701BC" w:rsidP="00C91044">
            <w:pPr>
              <w:pStyle w:val="Tekstpodstawowy"/>
              <w:jc w:val="right"/>
              <w:rPr>
                <w:b/>
              </w:rPr>
            </w:pPr>
            <w:r w:rsidRPr="000701BC"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E3E5" w14:textId="77777777" w:rsidR="000701BC" w:rsidRDefault="000701BC" w:rsidP="00C9104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701BC">
              <w:t>Akcesoria artroskopowe</w:t>
            </w:r>
            <w:r>
              <w:t xml:space="preserve"> </w:t>
            </w:r>
          </w:p>
          <w:p w14:paraId="592AC83E" w14:textId="7BC57DA8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950DCB2" w14:textId="592501DE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E2F8144" w14:textId="2F6F3A86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0701BC" w14:paraId="54BA72D7" w14:textId="77777777" w:rsidTr="00C9104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D2D9E" w14:textId="77777777" w:rsidR="000701BC" w:rsidRDefault="000701BC" w:rsidP="00C91044">
            <w:pPr>
              <w:pStyle w:val="Tekstpodstawowy"/>
              <w:jc w:val="right"/>
              <w:rPr>
                <w:b/>
              </w:rPr>
            </w:pPr>
            <w:r w:rsidRPr="000701BC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BF811" w14:textId="77777777" w:rsidR="000701BC" w:rsidRDefault="000701BC" w:rsidP="00C9104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701BC">
              <w:t>Osłonki do termometru</w:t>
            </w:r>
            <w:r>
              <w:t xml:space="preserve"> </w:t>
            </w:r>
          </w:p>
          <w:p w14:paraId="0E886CB6" w14:textId="1A53B45D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2BF2F00" w14:textId="6090492A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B7AE546" w14:textId="0924B715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0701BC" w14:paraId="476CBACF" w14:textId="77777777" w:rsidTr="00C9104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75BB" w14:textId="77777777" w:rsidR="000701BC" w:rsidRDefault="000701BC" w:rsidP="00C91044">
            <w:pPr>
              <w:pStyle w:val="Tekstpodstawowy"/>
              <w:jc w:val="right"/>
              <w:rPr>
                <w:b/>
              </w:rPr>
            </w:pPr>
            <w:r w:rsidRPr="000701BC">
              <w:lastRenderedPageBreak/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52F51" w14:textId="77777777" w:rsidR="000701BC" w:rsidRDefault="000701BC" w:rsidP="00C9104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701BC">
              <w:t>Układ oddechowy do respiratora OSIRIS 2</w:t>
            </w:r>
            <w:r>
              <w:t xml:space="preserve"> </w:t>
            </w:r>
          </w:p>
          <w:p w14:paraId="15E532F6" w14:textId="7837A0E7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4E0B680" w14:textId="7D065D56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>zł</w:t>
            </w:r>
          </w:p>
          <w:p w14:paraId="0BC609A5" w14:textId="0F70FF7F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0701BC" w14:paraId="451275FE" w14:textId="77777777" w:rsidTr="00C9104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7760F" w14:textId="77777777" w:rsidR="000701BC" w:rsidRDefault="000701BC" w:rsidP="00C91044">
            <w:pPr>
              <w:pStyle w:val="Tekstpodstawowy"/>
              <w:jc w:val="right"/>
              <w:rPr>
                <w:b/>
              </w:rPr>
            </w:pPr>
            <w:r w:rsidRPr="000701BC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8F5A4" w14:textId="77777777" w:rsidR="000701BC" w:rsidRDefault="000701BC" w:rsidP="00C9104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701BC">
              <w:t>Jednorazowe osłony na uchwyt do lamp operacyjnych</w:t>
            </w:r>
            <w:r>
              <w:t xml:space="preserve"> </w:t>
            </w:r>
          </w:p>
          <w:p w14:paraId="2A446667" w14:textId="3832C9B5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052166B" w14:textId="77777777" w:rsidR="00B65B76" w:rsidRDefault="000701BC" w:rsidP="00B65B7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C7AFB95" w14:textId="083264CF" w:rsidR="000701BC" w:rsidRDefault="000701BC" w:rsidP="00B65B7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0701BC" w14:paraId="20789309" w14:textId="77777777" w:rsidTr="00C9104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57CA5" w14:textId="77777777" w:rsidR="000701BC" w:rsidRDefault="000701BC" w:rsidP="00C91044">
            <w:pPr>
              <w:pStyle w:val="Tekstpodstawowy"/>
              <w:jc w:val="right"/>
              <w:rPr>
                <w:b/>
              </w:rPr>
            </w:pPr>
            <w:r w:rsidRPr="000701BC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BAAF2" w14:textId="77777777" w:rsidR="000701BC" w:rsidRDefault="000701BC" w:rsidP="00C9104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701BC">
              <w:t>Maski Amara</w:t>
            </w:r>
            <w:r>
              <w:t xml:space="preserve"> </w:t>
            </w:r>
          </w:p>
          <w:p w14:paraId="0469DA10" w14:textId="15AEA7E0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BDF4A9D" w14:textId="05F1509F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03E48B7" w14:textId="6850FC70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0701BC" w14:paraId="37F07CEB" w14:textId="77777777" w:rsidTr="00C9104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D922A" w14:textId="77777777" w:rsidR="000701BC" w:rsidRDefault="000701BC" w:rsidP="00C91044">
            <w:pPr>
              <w:pStyle w:val="Tekstpodstawowy"/>
              <w:jc w:val="right"/>
              <w:rPr>
                <w:b/>
              </w:rPr>
            </w:pPr>
            <w:r w:rsidRPr="000701BC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D438E" w14:textId="77777777" w:rsidR="000701BC" w:rsidRDefault="000701BC" w:rsidP="00C9104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701BC">
              <w:t>Olej do konserwacji narzędzi chirurgicznych</w:t>
            </w:r>
            <w:r>
              <w:t xml:space="preserve"> </w:t>
            </w:r>
          </w:p>
          <w:p w14:paraId="12A56073" w14:textId="3FF2FFED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5808ECC" w14:textId="77777777" w:rsidR="00B65B76" w:rsidRDefault="000701BC" w:rsidP="00B65B7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5F73672" w14:textId="666BED6E" w:rsidR="000701BC" w:rsidRDefault="000701BC" w:rsidP="00B65B7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0701BC" w14:paraId="742F01EB" w14:textId="77777777" w:rsidTr="00C9104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5247B" w14:textId="77777777" w:rsidR="000701BC" w:rsidRDefault="000701BC" w:rsidP="00C91044">
            <w:pPr>
              <w:pStyle w:val="Tekstpodstawowy"/>
              <w:jc w:val="right"/>
              <w:rPr>
                <w:b/>
              </w:rPr>
            </w:pPr>
            <w:r w:rsidRPr="000701BC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545BF" w14:textId="77777777" w:rsidR="000701BC" w:rsidRDefault="000701BC" w:rsidP="00C9104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701BC">
              <w:t>Zestawy do transplantacji chrząstki</w:t>
            </w:r>
            <w:r>
              <w:t xml:space="preserve"> </w:t>
            </w:r>
          </w:p>
          <w:p w14:paraId="05D179AC" w14:textId="603FB6A8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0356153" w14:textId="5E2583D7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AE37C94" w14:textId="07338297" w:rsidR="000701BC" w:rsidRDefault="000701BC" w:rsidP="00C9104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</w:tbl>
    <w:p w14:paraId="4A699180" w14:textId="77777777" w:rsidR="00741AC8" w:rsidRPr="00741AC8" w:rsidRDefault="00741AC8" w:rsidP="00741AC8"/>
    <w:p w14:paraId="4EFFC287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3351DFE5" w14:textId="6953D4CB" w:rsidR="00E53FBA" w:rsidRPr="00E53FBA" w:rsidRDefault="00D565D7" w:rsidP="00E53FBA">
      <w:pPr>
        <w:spacing w:line="480" w:lineRule="auto"/>
        <w:rPr>
          <w:rFonts w:ascii="Georgia" w:hAnsi="Georgia"/>
          <w:b/>
          <w:sz w:val="18"/>
          <w:szCs w:val="18"/>
        </w:rPr>
      </w:pPr>
      <w:r>
        <w:rPr>
          <w:rFonts w:ascii="Tahoma" w:hAnsi="Tahoma" w:cs="Tahoma"/>
          <w:b/>
          <w:sz w:val="20"/>
          <w:szCs w:val="20"/>
        </w:rPr>
        <w:t>2</w:t>
      </w:r>
      <w:r w:rsidR="00E53FBA" w:rsidRPr="00E53FBA">
        <w:rPr>
          <w:rFonts w:ascii="Tahoma" w:hAnsi="Tahoma" w:cs="Tahoma"/>
          <w:b/>
          <w:sz w:val="20"/>
          <w:szCs w:val="20"/>
        </w:rPr>
        <w:t>.</w:t>
      </w:r>
      <w:r w:rsidR="00E53FBA" w:rsidRPr="00E53FBA">
        <w:rPr>
          <w:rFonts w:ascii="Tahoma" w:hAnsi="Tahoma" w:cs="Tahoma"/>
          <w:b/>
          <w:sz w:val="20"/>
          <w:szCs w:val="20"/>
        </w:rPr>
        <w:tab/>
        <w:t>OKRES NIEZMIENNOŚCI CEN DLA ZADANIA NR __</w:t>
      </w:r>
      <w:r w:rsidR="00F47F54">
        <w:rPr>
          <w:rFonts w:ascii="Tahoma" w:hAnsi="Tahoma" w:cs="Tahoma"/>
          <w:b/>
          <w:sz w:val="20"/>
          <w:szCs w:val="20"/>
        </w:rPr>
        <w:t xml:space="preserve">, </w:t>
      </w:r>
      <w:r w:rsidR="00E53FBA" w:rsidRPr="00E53FBA">
        <w:rPr>
          <w:rFonts w:ascii="Tahoma" w:hAnsi="Tahoma" w:cs="Tahoma"/>
          <w:b/>
          <w:sz w:val="20"/>
          <w:szCs w:val="20"/>
        </w:rPr>
        <w:t>__</w:t>
      </w:r>
      <w:r w:rsidR="00F47F54">
        <w:rPr>
          <w:rFonts w:ascii="Tahoma" w:hAnsi="Tahoma" w:cs="Tahoma"/>
          <w:b/>
          <w:sz w:val="20"/>
          <w:szCs w:val="20"/>
        </w:rPr>
        <w:t xml:space="preserve">,  </w:t>
      </w:r>
      <w:r w:rsidR="00E53FBA" w:rsidRPr="00E53FBA">
        <w:rPr>
          <w:rFonts w:ascii="Tahoma" w:hAnsi="Tahoma" w:cs="Tahoma"/>
          <w:b/>
          <w:sz w:val="20"/>
          <w:szCs w:val="20"/>
        </w:rPr>
        <w:t>__</w:t>
      </w:r>
      <w:r w:rsidR="003C0C88">
        <w:rPr>
          <w:rFonts w:ascii="Tahoma" w:hAnsi="Tahoma" w:cs="Tahoma"/>
          <w:b/>
          <w:sz w:val="20"/>
          <w:szCs w:val="20"/>
        </w:rPr>
        <w:t>_____</w:t>
      </w:r>
      <w:r w:rsidR="00E53FBA" w:rsidRPr="00E53FBA">
        <w:rPr>
          <w:rFonts w:ascii="Georgia" w:hAnsi="Georgia"/>
          <w:b/>
          <w:sz w:val="18"/>
          <w:szCs w:val="18"/>
        </w:rPr>
        <w:t xml:space="preserve"> * (min. 6 miesięcy)</w:t>
      </w:r>
    </w:p>
    <w:p w14:paraId="7D76B611" w14:textId="67073299" w:rsidR="000D4867" w:rsidRPr="00E53FBA" w:rsidRDefault="00E53FBA" w:rsidP="00E53FBA">
      <w:pPr>
        <w:spacing w:line="480" w:lineRule="auto"/>
        <w:rPr>
          <w:rFonts w:ascii="Tahoma" w:hAnsi="Tahoma" w:cs="Tahoma"/>
          <w:bCs/>
          <w:sz w:val="20"/>
        </w:rPr>
      </w:pPr>
      <w:r w:rsidRPr="00E53FBA">
        <w:rPr>
          <w:rFonts w:ascii="Tahoma" w:hAnsi="Tahoma" w:cs="Tahoma"/>
          <w:bCs/>
          <w:sz w:val="18"/>
          <w:szCs w:val="18"/>
        </w:rPr>
        <w:t xml:space="preserve">*W przypadku nie podania przez Wykonawcę okresu niezmienności cen Zamawiający przyjmuje maksymalny okres niezmienności tj. </w:t>
      </w:r>
      <w:r w:rsidRPr="00E53FBA">
        <w:rPr>
          <w:rFonts w:ascii="Tahoma" w:hAnsi="Tahoma" w:cs="Tahoma"/>
          <w:b/>
          <w:sz w:val="18"/>
          <w:szCs w:val="18"/>
        </w:rPr>
        <w:t>24 miesiące</w:t>
      </w:r>
      <w:r w:rsidRPr="00E53FBA">
        <w:rPr>
          <w:rFonts w:ascii="Tahoma" w:hAnsi="Tahoma" w:cs="Tahoma"/>
          <w:bCs/>
          <w:sz w:val="18"/>
          <w:szCs w:val="18"/>
        </w:rPr>
        <w:t xml:space="preserve"> od daty zawarcia umowy.</w:t>
      </w:r>
    </w:p>
    <w:p w14:paraId="5D520E8E" w14:textId="77777777" w:rsidR="000D4867" w:rsidRDefault="000D4867" w:rsidP="000D4867">
      <w:pPr>
        <w:rPr>
          <w:rFonts w:ascii="Georgia" w:hAnsi="Georgia"/>
          <w:sz w:val="20"/>
        </w:rPr>
      </w:pPr>
    </w:p>
    <w:p w14:paraId="30054391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54FDCD51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27BA8CBF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3AB63994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7BCBB376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0B0A7C2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4209AEA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2499D08A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E3C9E5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C50339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981EB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3BE21281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F47F54" w14:paraId="4E444241" w14:textId="77777777" w:rsidTr="00C91044">
        <w:trPr>
          <w:trHeight w:val="360"/>
        </w:trPr>
        <w:tc>
          <w:tcPr>
            <w:tcW w:w="2755" w:type="dxa"/>
          </w:tcPr>
          <w:p w14:paraId="29AC43FC" w14:textId="77777777" w:rsidR="00F47F54" w:rsidRDefault="00F47F54" w:rsidP="00C9104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0B8D776" w14:textId="77777777" w:rsidR="00F47F54" w:rsidRDefault="00F47F54" w:rsidP="00C9104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E2EBD8E" w14:textId="1418DD94" w:rsidR="00F47F54" w:rsidRDefault="00F47F54" w:rsidP="00C9104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14:paraId="422ADBCF" w14:textId="77777777" w:rsidR="00F47F54" w:rsidRDefault="00F47F54" w:rsidP="00C91044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14:paraId="013F6B45" w14:textId="77777777" w:rsidR="00F47F54" w:rsidRDefault="00F47F54" w:rsidP="00C91044">
            <w:pPr>
              <w:rPr>
                <w:sz w:val="20"/>
                <w:szCs w:val="20"/>
              </w:rPr>
            </w:pPr>
          </w:p>
          <w:p w14:paraId="7902EC16" w14:textId="77777777" w:rsidR="00F47F54" w:rsidRPr="0066302F" w:rsidRDefault="00F47F54" w:rsidP="00C91044">
            <w:pPr>
              <w:rPr>
                <w:sz w:val="20"/>
                <w:szCs w:val="20"/>
              </w:rPr>
            </w:pPr>
          </w:p>
          <w:p w14:paraId="002806C7" w14:textId="77777777" w:rsidR="00F47F54" w:rsidRPr="0066302F" w:rsidRDefault="00F47F54" w:rsidP="00C91044">
            <w:pPr>
              <w:rPr>
                <w:sz w:val="20"/>
                <w:szCs w:val="20"/>
              </w:rPr>
            </w:pPr>
          </w:p>
          <w:p w14:paraId="1A98A5D6" w14:textId="77777777" w:rsidR="00F47F54" w:rsidRDefault="00F47F54" w:rsidP="00C91044">
            <w:pPr>
              <w:rPr>
                <w:sz w:val="20"/>
                <w:szCs w:val="20"/>
              </w:rPr>
            </w:pPr>
          </w:p>
          <w:p w14:paraId="6D1EB64B" w14:textId="77777777" w:rsidR="00F47F54" w:rsidRPr="0066302F" w:rsidRDefault="00F47F54" w:rsidP="00C91044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F47F54" w14:paraId="22DE6ED0" w14:textId="77777777" w:rsidTr="00C91044">
        <w:trPr>
          <w:trHeight w:val="80"/>
        </w:trPr>
        <w:tc>
          <w:tcPr>
            <w:tcW w:w="2755" w:type="dxa"/>
            <w:hideMark/>
          </w:tcPr>
          <w:p w14:paraId="2BAE8FF5" w14:textId="77777777" w:rsidR="00F47F54" w:rsidRDefault="00F47F54" w:rsidP="00C91044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14:paraId="62D56366" w14:textId="77777777" w:rsidR="00F47F54" w:rsidRDefault="00F47F54" w:rsidP="00C91044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14:paraId="2F531F24" w14:textId="77777777" w:rsidR="00F47F54" w:rsidRDefault="00F47F54" w:rsidP="00C91044">
            <w:pPr>
              <w:rPr>
                <w:sz w:val="20"/>
                <w:szCs w:val="20"/>
              </w:rPr>
            </w:pPr>
          </w:p>
        </w:tc>
      </w:tr>
      <w:tr w:rsidR="00F47F54" w14:paraId="068840D0" w14:textId="77777777" w:rsidTr="00C91044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7A02A6B" w14:textId="77777777" w:rsidR="00F47F54" w:rsidRDefault="00F47F54" w:rsidP="00C91044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F47F54" w14:paraId="74C2DAC5" w14:textId="77777777" w:rsidTr="00C91044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42B1B4B" w14:textId="77777777" w:rsidR="00F47F54" w:rsidRDefault="00F47F54" w:rsidP="00C910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F47F54" w14:paraId="412F41C7" w14:textId="77777777" w:rsidTr="00C91044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9F31" w14:textId="77777777" w:rsidR="00F47F54" w:rsidRDefault="00F47F54" w:rsidP="00C910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39AFCBB" w14:textId="77777777" w:rsidR="00F47F54" w:rsidRDefault="00F47F54" w:rsidP="00C910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E7B5C" w14:textId="77777777" w:rsidR="00F47F54" w:rsidRDefault="00F47F54" w:rsidP="00C91044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F47F54" w14:paraId="61B65737" w14:textId="77777777" w:rsidTr="00C91044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B4277" w14:textId="77777777" w:rsidR="00F47F54" w:rsidRDefault="00F47F54" w:rsidP="00C9104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E319A88" w14:textId="77777777" w:rsidR="00F47F54" w:rsidRDefault="00F47F54" w:rsidP="00C910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424D" w14:textId="77777777" w:rsidR="00F47F54" w:rsidRDefault="00F47F54" w:rsidP="00C9104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F47F54" w14:paraId="20AB8D0A" w14:textId="77777777" w:rsidTr="00C91044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CD19E" w14:textId="77777777" w:rsidR="00F47F54" w:rsidRDefault="00F47F54" w:rsidP="00C9104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7425ECF" w14:textId="77777777" w:rsidR="00F47F54" w:rsidRDefault="00F47F54" w:rsidP="00C910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BFED2" w14:textId="77777777" w:rsidR="00F47F54" w:rsidRDefault="00F47F54" w:rsidP="00C9104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14:paraId="3B248EFC" w14:textId="77777777" w:rsidR="00F47F54" w:rsidRDefault="00F47F54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B599109" w14:textId="77777777" w:rsidR="00F47F54" w:rsidRDefault="00F47F54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AECA691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3BF025D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1CA5CAA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B51A60B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65BEE5B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D3E45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EEC8C50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3CFD2A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D1E2D4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CF7D0C2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6A1071F9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13F152F3" w14:textId="77777777" w:rsidR="00606FAB" w:rsidRDefault="00606FAB" w:rsidP="003268C4">
      <w:pPr>
        <w:ind w:left="4248"/>
      </w:pPr>
    </w:p>
    <w:p w14:paraId="2C07E090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453EB533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11BA4AE9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FEABA" w14:textId="77777777" w:rsidR="00D1799C" w:rsidRDefault="00D1799C">
      <w:r>
        <w:separator/>
      </w:r>
    </w:p>
  </w:endnote>
  <w:endnote w:type="continuationSeparator" w:id="0">
    <w:p w14:paraId="4A48769C" w14:textId="77777777" w:rsidR="00D1799C" w:rsidRDefault="00D17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CABD3" w14:textId="77777777" w:rsidR="000701BC" w:rsidRDefault="000701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4EBBC" w14:textId="77777777" w:rsidR="000701BC" w:rsidRDefault="000701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B198F" w14:textId="77777777" w:rsidR="000701BC" w:rsidRDefault="000701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216CA" w14:textId="77777777" w:rsidR="00D1799C" w:rsidRDefault="00D1799C">
      <w:r>
        <w:separator/>
      </w:r>
    </w:p>
  </w:footnote>
  <w:footnote w:type="continuationSeparator" w:id="0">
    <w:p w14:paraId="1EC980CC" w14:textId="77777777" w:rsidR="00D1799C" w:rsidRDefault="00D17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6B620" w14:textId="77777777" w:rsidR="000701BC" w:rsidRDefault="000701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9BD21" w14:textId="4697F526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39495BA7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E4DE624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F3551" w14:textId="77777777" w:rsidR="000701BC" w:rsidRDefault="00070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25583287">
    <w:abstractNumId w:val="11"/>
  </w:num>
  <w:num w:numId="2" w16cid:durableId="621494321">
    <w:abstractNumId w:val="21"/>
  </w:num>
  <w:num w:numId="3" w16cid:durableId="1435517960">
    <w:abstractNumId w:val="24"/>
  </w:num>
  <w:num w:numId="4" w16cid:durableId="897663323">
    <w:abstractNumId w:val="6"/>
  </w:num>
  <w:num w:numId="5" w16cid:durableId="1939677080">
    <w:abstractNumId w:val="27"/>
  </w:num>
  <w:num w:numId="6" w16cid:durableId="1102650905">
    <w:abstractNumId w:val="7"/>
  </w:num>
  <w:num w:numId="7" w16cid:durableId="1684434440">
    <w:abstractNumId w:val="8"/>
  </w:num>
  <w:num w:numId="8" w16cid:durableId="1974142083">
    <w:abstractNumId w:val="30"/>
  </w:num>
  <w:num w:numId="9" w16cid:durableId="1036196908">
    <w:abstractNumId w:val="5"/>
  </w:num>
  <w:num w:numId="10" w16cid:durableId="1972247402">
    <w:abstractNumId w:val="29"/>
  </w:num>
  <w:num w:numId="11" w16cid:durableId="1599950157">
    <w:abstractNumId w:val="26"/>
  </w:num>
  <w:num w:numId="12" w16cid:durableId="1350568034">
    <w:abstractNumId w:val="13"/>
  </w:num>
  <w:num w:numId="13" w16cid:durableId="1135754237">
    <w:abstractNumId w:val="25"/>
  </w:num>
  <w:num w:numId="14" w16cid:durableId="298876563">
    <w:abstractNumId w:val="36"/>
  </w:num>
  <w:num w:numId="15" w16cid:durableId="771973013">
    <w:abstractNumId w:val="22"/>
  </w:num>
  <w:num w:numId="16" w16cid:durableId="463083070">
    <w:abstractNumId w:val="33"/>
  </w:num>
  <w:num w:numId="17" w16cid:durableId="2116249910">
    <w:abstractNumId w:val="12"/>
  </w:num>
  <w:num w:numId="18" w16cid:durableId="2059816325">
    <w:abstractNumId w:val="16"/>
  </w:num>
  <w:num w:numId="19" w16cid:durableId="508981619">
    <w:abstractNumId w:val="32"/>
  </w:num>
  <w:num w:numId="20" w16cid:durableId="424696408">
    <w:abstractNumId w:val="2"/>
  </w:num>
  <w:num w:numId="21" w16cid:durableId="915473896">
    <w:abstractNumId w:val="28"/>
  </w:num>
  <w:num w:numId="22" w16cid:durableId="1330134065">
    <w:abstractNumId w:val="3"/>
  </w:num>
  <w:num w:numId="23" w16cid:durableId="1735274195">
    <w:abstractNumId w:val="14"/>
  </w:num>
  <w:num w:numId="24" w16cid:durableId="262226931">
    <w:abstractNumId w:val="31"/>
  </w:num>
  <w:num w:numId="25" w16cid:durableId="2009012694">
    <w:abstractNumId w:val="9"/>
  </w:num>
  <w:num w:numId="26" w16cid:durableId="1482889681">
    <w:abstractNumId w:val="15"/>
  </w:num>
  <w:num w:numId="27" w16cid:durableId="200678158">
    <w:abstractNumId w:val="19"/>
  </w:num>
  <w:num w:numId="28" w16cid:durableId="770470083">
    <w:abstractNumId w:val="17"/>
  </w:num>
  <w:num w:numId="29" w16cid:durableId="639579846">
    <w:abstractNumId w:val="4"/>
  </w:num>
  <w:num w:numId="30" w16cid:durableId="284043696">
    <w:abstractNumId w:val="18"/>
  </w:num>
  <w:num w:numId="31" w16cid:durableId="46495902">
    <w:abstractNumId w:val="1"/>
  </w:num>
  <w:num w:numId="32" w16cid:durableId="195193724">
    <w:abstractNumId w:val="37"/>
  </w:num>
  <w:num w:numId="33" w16cid:durableId="1040712973">
    <w:abstractNumId w:val="35"/>
  </w:num>
  <w:num w:numId="34" w16cid:durableId="203784590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3884918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8931550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18016230">
    <w:abstractNumId w:val="34"/>
  </w:num>
  <w:num w:numId="38" w16cid:durableId="535121710">
    <w:abstractNumId w:val="23"/>
  </w:num>
  <w:num w:numId="39" w16cid:durableId="1258171247">
    <w:abstractNumId w:val="20"/>
  </w:num>
  <w:num w:numId="40" w16cid:durableId="1893540272">
    <w:abstractNumId w:val="10"/>
  </w:num>
  <w:num w:numId="41" w16cid:durableId="256257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99C"/>
    <w:rsid w:val="00020F7D"/>
    <w:rsid w:val="000701BC"/>
    <w:rsid w:val="000867FD"/>
    <w:rsid w:val="000D4867"/>
    <w:rsid w:val="00101BF2"/>
    <w:rsid w:val="00156BE1"/>
    <w:rsid w:val="00203C73"/>
    <w:rsid w:val="002346CB"/>
    <w:rsid w:val="002827B1"/>
    <w:rsid w:val="003268C4"/>
    <w:rsid w:val="00341611"/>
    <w:rsid w:val="003A18E3"/>
    <w:rsid w:val="003C0C88"/>
    <w:rsid w:val="003F5AA9"/>
    <w:rsid w:val="00446A72"/>
    <w:rsid w:val="00460999"/>
    <w:rsid w:val="00606FAB"/>
    <w:rsid w:val="006E06B2"/>
    <w:rsid w:val="00741AC8"/>
    <w:rsid w:val="009200B1"/>
    <w:rsid w:val="009C19AD"/>
    <w:rsid w:val="00A02D66"/>
    <w:rsid w:val="00A60063"/>
    <w:rsid w:val="00B65B76"/>
    <w:rsid w:val="00C446A2"/>
    <w:rsid w:val="00C8648B"/>
    <w:rsid w:val="00D1799C"/>
    <w:rsid w:val="00D3160B"/>
    <w:rsid w:val="00D565D7"/>
    <w:rsid w:val="00E53FBA"/>
    <w:rsid w:val="00EF356C"/>
    <w:rsid w:val="00F438FE"/>
    <w:rsid w:val="00F4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D114CD"/>
  <w15:chartTrackingRefBased/>
  <w15:docId w15:val="{44827679-E608-4C85-8FE6-FB280231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800</Words>
  <Characters>8891</Characters>
  <Application>Microsoft Office Word</Application>
  <DocSecurity>0</DocSecurity>
  <Lines>74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9</cp:revision>
  <cp:lastPrinted>2001-01-24T13:21:00Z</cp:lastPrinted>
  <dcterms:created xsi:type="dcterms:W3CDTF">2025-03-28T08:08:00Z</dcterms:created>
  <dcterms:modified xsi:type="dcterms:W3CDTF">2025-04-02T06:29:00Z</dcterms:modified>
</cp:coreProperties>
</file>