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FE6A68" w14:textId="77777777"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02E2D" w:rsidRPr="00102E2D">
        <w:rPr>
          <w:rFonts w:ascii="Arial" w:hAnsi="Arial" w:cs="Arial"/>
          <w:bCs/>
          <w:i w:val="0"/>
          <w:szCs w:val="24"/>
        </w:rPr>
        <w:t>4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7244DB5D" w14:textId="77777777"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14:paraId="56A078D8" w14:textId="77777777" w:rsidR="005D05C3" w:rsidRPr="0012157F" w:rsidRDefault="00102E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2E2D">
        <w:rPr>
          <w:rFonts w:ascii="Arial" w:hAnsi="Arial" w:cs="Arial"/>
        </w:rPr>
        <w:t>Szpital Powiatowy w Limanowej Imienia Miłosierdzia Bożego</w:t>
      </w:r>
    </w:p>
    <w:p w14:paraId="6548CC42" w14:textId="77777777" w:rsidR="005D05C3" w:rsidRPr="0012157F" w:rsidRDefault="00102E2D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102E2D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102E2D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14:paraId="34D0FF5B" w14:textId="77777777" w:rsidR="005D05C3" w:rsidRDefault="00102E2D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02E2D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102E2D">
        <w:rPr>
          <w:rFonts w:ascii="Arial" w:hAnsi="Arial" w:cs="Arial"/>
        </w:rPr>
        <w:t>Limanowa</w:t>
      </w:r>
    </w:p>
    <w:p w14:paraId="50E117CE" w14:textId="77777777"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65B1A31" w14:textId="77777777"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14:paraId="5008BA44" w14:textId="77777777"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14:paraId="01EC1B58" w14:textId="77777777" w:rsidTr="001B7D97">
        <w:tc>
          <w:tcPr>
            <w:tcW w:w="2800" w:type="dxa"/>
            <w:shd w:val="clear" w:color="auto" w:fill="auto"/>
          </w:tcPr>
          <w:p w14:paraId="79DEB531" w14:textId="77777777"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FDA079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A632B1E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979D4F8" w14:textId="77777777"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14:paraId="0C0B7E79" w14:textId="77777777" w:rsidTr="001B7D97">
        <w:tc>
          <w:tcPr>
            <w:tcW w:w="2800" w:type="dxa"/>
            <w:shd w:val="clear" w:color="auto" w:fill="auto"/>
          </w:tcPr>
          <w:p w14:paraId="59E1AC00" w14:textId="77777777"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41905C36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A2E56C9" w14:textId="77777777"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EC44EB0" w14:textId="77777777"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FFF94D7" w14:textId="77777777"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02E2D" w:rsidRPr="0012157F" w14:paraId="6DA4B4CA" w14:textId="77777777" w:rsidTr="00C91044">
        <w:tc>
          <w:tcPr>
            <w:tcW w:w="9104" w:type="dxa"/>
            <w:shd w:val="clear" w:color="auto" w:fill="D9D9D9"/>
          </w:tcPr>
          <w:p w14:paraId="7AFDCE60" w14:textId="77777777" w:rsidR="00102E2D" w:rsidRPr="0012157F" w:rsidRDefault="00102E2D" w:rsidP="00C91044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5E323A5" w14:textId="77777777" w:rsidR="00102E2D" w:rsidRPr="00094F76" w:rsidRDefault="00102E2D" w:rsidP="00C91044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102E2D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14:paraId="25DB6B00" w14:textId="77777777" w:rsidR="00102E2D" w:rsidRPr="004B5FB1" w:rsidRDefault="00102E2D" w:rsidP="00C91044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14:paraId="62B8A8C2" w14:textId="77777777"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12F1296" w14:textId="77777777"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14:paraId="4A28DB19" w14:textId="77777777" w:rsidTr="001B7D97">
        <w:tc>
          <w:tcPr>
            <w:tcW w:w="2269" w:type="dxa"/>
            <w:shd w:val="clear" w:color="auto" w:fill="auto"/>
          </w:tcPr>
          <w:p w14:paraId="65E8E4D9" w14:textId="77777777"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2A0494D" w14:textId="77777777" w:rsidR="00ED79A4" w:rsidRPr="00A2540E" w:rsidRDefault="00102E2D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2E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artykułów medycznych ujęte w 10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102E2D" w:rsidRPr="00A2540E" w14:paraId="06BEF28F" w14:textId="77777777" w:rsidTr="00C91044">
        <w:tc>
          <w:tcPr>
            <w:tcW w:w="2269" w:type="dxa"/>
            <w:shd w:val="clear" w:color="auto" w:fill="auto"/>
          </w:tcPr>
          <w:p w14:paraId="1C6A3CE7" w14:textId="77777777" w:rsidR="00102E2D" w:rsidRPr="00A2540E" w:rsidRDefault="00102E2D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2AF3632" w14:textId="77777777" w:rsidR="00102E2D" w:rsidRPr="00A2540E" w:rsidRDefault="00102E2D" w:rsidP="00C910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02E2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NZ-26-2025-28-D-P-E</w:t>
            </w:r>
          </w:p>
        </w:tc>
      </w:tr>
    </w:tbl>
    <w:p w14:paraId="666C1BFB" w14:textId="77777777"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C7A69B0" w14:textId="77777777"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102E2D" w:rsidRPr="00102E2D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14:paraId="1F6A9F6C" w14:textId="75A216E9" w:rsidR="003857E2" w:rsidRPr="003857E2" w:rsidRDefault="003857E2" w:rsidP="003857E2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 xml:space="preserve">art. 108 ust. 1 </w:t>
      </w:r>
    </w:p>
    <w:p w14:paraId="5872C76D" w14:textId="6655DEF4" w:rsidR="003857E2" w:rsidRPr="003857E2" w:rsidRDefault="003857E2" w:rsidP="003857E2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>art. 109 ust. 1 pkt 4 ustawy Pzp,</w:t>
      </w:r>
    </w:p>
    <w:p w14:paraId="35BF0D0A" w14:textId="07572FA7" w:rsidR="000B3481" w:rsidRDefault="003857E2" w:rsidP="003857E2">
      <w:pPr>
        <w:numPr>
          <w:ilvl w:val="2"/>
          <w:numId w:val="18"/>
        </w:num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3857E2">
        <w:rPr>
          <w:rFonts w:ascii="Arial" w:hAnsi="Arial" w:cs="Arial"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(t.j. Dz. U. z 2023r. poz. 1497),</w:t>
      </w:r>
    </w:p>
    <w:p w14:paraId="7D6410BF" w14:textId="77777777"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14:paraId="02E3609C" w14:textId="77777777"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7FDDF77" w14:textId="77777777"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1172CB2D" w14:textId="77777777"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14:paraId="4EDFBAD7" w14:textId="77777777" w:rsidTr="001B7D97">
        <w:tc>
          <w:tcPr>
            <w:tcW w:w="2660" w:type="dxa"/>
            <w:shd w:val="clear" w:color="auto" w:fill="auto"/>
          </w:tcPr>
          <w:p w14:paraId="7BE939E3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3D5EB0AD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74ACB662" w14:textId="77777777"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20DDD021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788645A5" w14:textId="77777777"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22ACBF8" w14:textId="77777777" w:rsidR="00ED79A4" w:rsidRPr="00ED79A4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102E2D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780FAA76" w14:textId="77777777"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960AC6" w14:textId="77777777" w:rsidR="005E0BFF" w:rsidRDefault="005E0BFF" w:rsidP="0038231F">
      <w:pPr>
        <w:spacing w:after="0" w:line="240" w:lineRule="auto"/>
      </w:pPr>
      <w:r>
        <w:separator/>
      </w:r>
    </w:p>
  </w:endnote>
  <w:endnote w:type="continuationSeparator" w:id="0">
    <w:p w14:paraId="4F8B3047" w14:textId="77777777" w:rsidR="005E0BFF" w:rsidRDefault="005E0BFF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B2CD5" w14:textId="77777777" w:rsidR="00102E2D" w:rsidRDefault="00102E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915DC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218804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DE350" w14:textId="77777777" w:rsidR="00102E2D" w:rsidRDefault="00102E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15D98F" w14:textId="77777777" w:rsidR="005E0BFF" w:rsidRDefault="005E0BFF" w:rsidP="0038231F">
      <w:pPr>
        <w:spacing w:after="0" w:line="240" w:lineRule="auto"/>
      </w:pPr>
      <w:r>
        <w:separator/>
      </w:r>
    </w:p>
  </w:footnote>
  <w:footnote w:type="continuationSeparator" w:id="0">
    <w:p w14:paraId="0BB677E1" w14:textId="77777777" w:rsidR="005E0BFF" w:rsidRDefault="005E0BFF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476243" w14:textId="77777777" w:rsidR="00102E2D" w:rsidRDefault="00102E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E67C4" w14:textId="77777777" w:rsidR="00102E2D" w:rsidRDefault="00102E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C0134D" w14:textId="77777777" w:rsidR="00102E2D" w:rsidRDefault="00102E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1F537A53"/>
    <w:multiLevelType w:val="multilevel"/>
    <w:tmpl w:val="0415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8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80956366">
    <w:abstractNumId w:val="13"/>
  </w:num>
  <w:num w:numId="2" w16cid:durableId="655063475">
    <w:abstractNumId w:val="0"/>
  </w:num>
  <w:num w:numId="3" w16cid:durableId="681248959">
    <w:abstractNumId w:val="12"/>
  </w:num>
  <w:num w:numId="4" w16cid:durableId="768086530">
    <w:abstractNumId w:val="17"/>
  </w:num>
  <w:num w:numId="5" w16cid:durableId="256409292">
    <w:abstractNumId w:val="14"/>
  </w:num>
  <w:num w:numId="6" w16cid:durableId="626938368">
    <w:abstractNumId w:val="11"/>
  </w:num>
  <w:num w:numId="7" w16cid:durableId="107745167">
    <w:abstractNumId w:val="1"/>
  </w:num>
  <w:num w:numId="8" w16cid:durableId="262881604">
    <w:abstractNumId w:val="6"/>
  </w:num>
  <w:num w:numId="9" w16cid:durableId="409470890">
    <w:abstractNumId w:val="4"/>
  </w:num>
  <w:num w:numId="10" w16cid:durableId="812798875">
    <w:abstractNumId w:val="8"/>
  </w:num>
  <w:num w:numId="11" w16cid:durableId="371997057">
    <w:abstractNumId w:val="5"/>
  </w:num>
  <w:num w:numId="12" w16cid:durableId="1249774951">
    <w:abstractNumId w:val="10"/>
  </w:num>
  <w:num w:numId="13" w16cid:durableId="1336110341">
    <w:abstractNumId w:val="3"/>
  </w:num>
  <w:num w:numId="14" w16cid:durableId="777139933">
    <w:abstractNumId w:val="2"/>
  </w:num>
  <w:num w:numId="15" w16cid:durableId="2065712172">
    <w:abstractNumId w:val="16"/>
  </w:num>
  <w:num w:numId="16" w16cid:durableId="274138922">
    <w:abstractNumId w:val="9"/>
  </w:num>
  <w:num w:numId="17" w16cid:durableId="304165793">
    <w:abstractNumId w:val="15"/>
  </w:num>
  <w:num w:numId="18" w16cid:durableId="14161279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E0BFF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02E2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857E2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0BFF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A5555C"/>
  <w15:docId w15:val="{55195FEE-19EF-4DDB-B34C-BBF85A8BA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336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Ewelina Kęska</dc:creator>
  <cp:keywords/>
  <cp:lastModifiedBy> Ewelina Kęska</cp:lastModifiedBy>
  <cp:revision>3</cp:revision>
  <cp:lastPrinted>2016-07-26T10:32:00Z</cp:lastPrinted>
  <dcterms:created xsi:type="dcterms:W3CDTF">2025-03-28T07:48:00Z</dcterms:created>
  <dcterms:modified xsi:type="dcterms:W3CDTF">2025-03-28T07:49:00Z</dcterms:modified>
</cp:coreProperties>
</file>