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72E74" w:rsidRPr="00A72E7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A72E7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72E7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ujęte w 10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72E74" w:rsidRPr="00A2540E" w:rsidTr="00C91044">
        <w:tc>
          <w:tcPr>
            <w:tcW w:w="2269" w:type="dxa"/>
            <w:shd w:val="clear" w:color="auto" w:fill="auto"/>
          </w:tcPr>
          <w:p w:rsidR="00A72E74" w:rsidRPr="00A2540E" w:rsidRDefault="00A72E74" w:rsidP="00C910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72E74" w:rsidRPr="00A2540E" w:rsidRDefault="00A72E74" w:rsidP="00C910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72E7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NZ-26-2025-28-D-P-E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72E74" w:rsidRPr="00A72E7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72E74" w:rsidRPr="00A72E74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72E7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E1D37" w:rsidRDefault="008E1D37" w:rsidP="00025386">
      <w:pPr>
        <w:spacing w:after="0" w:line="240" w:lineRule="auto"/>
      </w:pPr>
      <w:r>
        <w:separator/>
      </w:r>
    </w:p>
  </w:endnote>
  <w:endnote w:type="continuationSeparator" w:id="0">
    <w:p w:rsidR="008E1D37" w:rsidRDefault="008E1D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2E74" w:rsidRDefault="00A72E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2E74" w:rsidRDefault="00A72E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E1D37" w:rsidRDefault="008E1D37" w:rsidP="00025386">
      <w:pPr>
        <w:spacing w:after="0" w:line="240" w:lineRule="auto"/>
      </w:pPr>
      <w:r>
        <w:separator/>
      </w:r>
    </w:p>
  </w:footnote>
  <w:footnote w:type="continuationSeparator" w:id="0">
    <w:p w:rsidR="008E1D37" w:rsidRDefault="008E1D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2E74" w:rsidRDefault="00A72E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2E74" w:rsidRDefault="00A72E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2E74" w:rsidRDefault="00A72E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998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1D3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E1D37"/>
    <w:rsid w:val="008F2498"/>
    <w:rsid w:val="0093388F"/>
    <w:rsid w:val="00A137C9"/>
    <w:rsid w:val="00A56A6F"/>
    <w:rsid w:val="00A72E74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094B355-5509-4349-9EE4-17A0D04B9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2025-03-28T07:39:00Z</dcterms:created>
  <dcterms:modified xsi:type="dcterms:W3CDTF">2025-03-28T07:39:00Z</dcterms:modified>
</cp:coreProperties>
</file>