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602CE" w:rsidRPr="009602C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602CE" w:rsidRPr="009602CE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9602C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02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ujęte w 10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02CE" w:rsidRPr="00A2540E" w:rsidTr="00C91044">
        <w:tc>
          <w:tcPr>
            <w:tcW w:w="2269" w:type="dxa"/>
            <w:shd w:val="clear" w:color="auto" w:fill="auto"/>
          </w:tcPr>
          <w:p w:rsidR="009602CE" w:rsidRPr="00A2540E" w:rsidRDefault="009602CE" w:rsidP="00C910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02CE" w:rsidRPr="00A2540E" w:rsidRDefault="009602CE" w:rsidP="00C910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02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NZ-26-2025-28-D-P-E</w:t>
            </w:r>
          </w:p>
        </w:tc>
      </w:tr>
    </w:tbl>
    <w:p w:rsidR="00DC652A" w:rsidRPr="00053927" w:rsidRDefault="009602C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602C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0618A" w:rsidRDefault="0070618A" w:rsidP="00025386">
      <w:pPr>
        <w:spacing w:after="0" w:line="240" w:lineRule="auto"/>
      </w:pPr>
      <w:r>
        <w:separator/>
      </w:r>
    </w:p>
  </w:endnote>
  <w:endnote w:type="continuationSeparator" w:id="0">
    <w:p w:rsidR="0070618A" w:rsidRDefault="007061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02CE" w:rsidRDefault="009602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02CE" w:rsidRDefault="009602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0618A" w:rsidRDefault="0070618A" w:rsidP="00025386">
      <w:pPr>
        <w:spacing w:after="0" w:line="240" w:lineRule="auto"/>
      </w:pPr>
      <w:r>
        <w:separator/>
      </w:r>
    </w:p>
  </w:footnote>
  <w:footnote w:type="continuationSeparator" w:id="0">
    <w:p w:rsidR="0070618A" w:rsidRDefault="007061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02CE" w:rsidRDefault="009602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02CE" w:rsidRDefault="009602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02CE" w:rsidRDefault="009602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487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618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0618A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602CE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AEAEFCE-E643-41DE-8303-11F5C9F00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2025-03-28T07:37:00Z</dcterms:created>
  <dcterms:modified xsi:type="dcterms:W3CDTF">2025-03-28T07:37:00Z</dcterms:modified>
</cp:coreProperties>
</file>