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39CB3" w14:textId="77777777"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14:paraId="03FF54D3" w14:textId="77777777" w:rsidR="004D5ED6" w:rsidRDefault="004D5ED6" w:rsidP="004D5ED6">
      <w:pPr>
        <w:spacing w:after="0" w:line="480" w:lineRule="auto"/>
        <w:rPr>
          <w:b/>
        </w:rPr>
      </w:pPr>
    </w:p>
    <w:p w14:paraId="7565D54D" w14:textId="77777777"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A40388" w:rsidRPr="00A40388">
        <w:rPr>
          <w:b/>
        </w:rPr>
        <w:t>NZ-26-2025-28-D-P-E</w:t>
      </w:r>
    </w:p>
    <w:p w14:paraId="5EB4E315" w14:textId="77777777"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14:paraId="5C787D0F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14:paraId="15629FE3" w14:textId="77777777"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14:paraId="039C8F7A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14:paraId="2838DDCA" w14:textId="77777777"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14:paraId="28A15724" w14:textId="77777777"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14:paraId="5098C1DD" w14:textId="77777777"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0F52278F" w14:textId="77777777"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14:paraId="5DC45E7B" w14:textId="77777777"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5169841A" w14:textId="77777777"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7FDB71B" w14:textId="77777777"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3B666299" w14:textId="77777777"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14:paraId="61E14E9D" w14:textId="77777777"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14:paraId="1B91BE5F" w14:textId="77777777"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14:paraId="4140F41D" w14:textId="77777777"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14:paraId="73E1DFD0" w14:textId="77777777"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14:paraId="3B542241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14:paraId="25B2DC79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14:paraId="59C0E506" w14:textId="77777777"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14:paraId="581EF391" w14:textId="77777777"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A40388" w:rsidRPr="00A40388">
        <w:rPr>
          <w:rFonts w:ascii="Arial Narrow" w:hAnsi="Arial Narrow"/>
          <w:b/>
        </w:rPr>
        <w:t>Dostawy artykułów medycznych ujęte w 10 zadaniach asortymentowych</w:t>
      </w:r>
      <w:r w:rsidRPr="00033443">
        <w:rPr>
          <w:rFonts w:ascii="Arial Narrow" w:hAnsi="Arial Narrow"/>
        </w:rPr>
        <w:t>,</w:t>
      </w:r>
    </w:p>
    <w:p w14:paraId="3672DA18" w14:textId="77777777"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14:paraId="6F258B14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14:paraId="0E557F98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14:paraId="010CB17B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FD3768">
        <w:rPr>
          <w:rFonts w:ascii="Arial Narrow" w:hAnsi="Arial Narrow" w:cs="Tahoma"/>
          <w:b/>
          <w:bCs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14:paraId="5F016531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FD3768">
        <w:rPr>
          <w:rFonts w:ascii="Arial Narrow" w:hAnsi="Arial Narrow" w:cs="Tahoma"/>
          <w:b/>
          <w:bCs/>
          <w:i/>
          <w:iCs/>
        </w:rPr>
        <w:t>podlegam/ nie podlegam</w:t>
      </w:r>
      <w:r w:rsidRPr="00033443">
        <w:rPr>
          <w:rFonts w:ascii="Arial Narrow" w:hAnsi="Arial Narrow" w:cs="Tahoma"/>
          <w:i/>
          <w:iCs/>
        </w:rPr>
        <w:t>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14:paraId="6F082112" w14:textId="13B475D1" w:rsidR="00A21774" w:rsidRPr="00C71E6A" w:rsidRDefault="00A21774" w:rsidP="00C71E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 xml:space="preserve">c) </w:t>
      </w:r>
      <w:r w:rsidRPr="00FD3768">
        <w:rPr>
          <w:rFonts w:ascii="Arial Narrow" w:hAnsi="Arial Narrow" w:cs="Arial Narrow"/>
          <w:b/>
          <w:bCs/>
          <w:i/>
          <w:iCs/>
        </w:rPr>
        <w:t>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14:paraId="25E990A6" w14:textId="77777777"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14:paraId="0C5EF35E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14:paraId="4C87A6A9" w14:textId="0B117086" w:rsidR="00C71E6A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FD3768">
        <w:rPr>
          <w:rFonts w:ascii="Arial Narrow" w:hAnsi="Arial Narrow" w:cs="Tahoma"/>
          <w:b/>
          <w:bCs/>
          <w:i/>
          <w:iCs/>
        </w:rPr>
        <w:t>spełniam/ nie spełniam</w:t>
      </w:r>
      <w:r w:rsidRPr="00033443">
        <w:rPr>
          <w:rFonts w:ascii="Arial Narrow" w:hAnsi="Arial Narrow" w:cs="Tahoma"/>
          <w:i/>
          <w:iCs/>
        </w:rPr>
        <w:t>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  <w:r w:rsidR="00C71E6A">
        <w:rPr>
          <w:rFonts w:ascii="Arial Narrow" w:hAnsi="Arial Narrow" w:cs="Tahoma"/>
          <w:iCs/>
        </w:rPr>
        <w:t xml:space="preserve"> </w:t>
      </w:r>
    </w:p>
    <w:p w14:paraId="014AAAB2" w14:textId="77777777" w:rsidR="00C71E6A" w:rsidRPr="00C71E6A" w:rsidRDefault="00C71E6A" w:rsidP="00C71E6A">
      <w:pPr>
        <w:spacing w:after="0" w:line="264" w:lineRule="auto"/>
        <w:ind w:left="720"/>
        <w:rPr>
          <w:rFonts w:ascii="Arial Narrow" w:hAnsi="Arial Narrow" w:cs="Tahoma"/>
          <w:iCs/>
        </w:rPr>
      </w:pPr>
      <w:r w:rsidRPr="00C71E6A">
        <w:rPr>
          <w:rFonts w:ascii="Arial Narrow" w:hAnsi="Arial Narrow" w:cs="Arial Narrow"/>
          <w:i/>
          <w:iCs/>
          <w:sz w:val="20"/>
          <w:szCs w:val="20"/>
        </w:rPr>
        <w:lastRenderedPageBreak/>
        <w:t xml:space="preserve">*niepotrzebne skreślić </w:t>
      </w:r>
    </w:p>
    <w:p w14:paraId="1A4E55CF" w14:textId="77777777" w:rsidR="00C71E6A" w:rsidRPr="00033443" w:rsidRDefault="00C71E6A" w:rsidP="00C71E6A">
      <w:pPr>
        <w:spacing w:after="0" w:line="264" w:lineRule="auto"/>
        <w:ind w:left="360"/>
        <w:rPr>
          <w:rFonts w:ascii="Arial Narrow" w:hAnsi="Arial Narrow" w:cs="Tahoma"/>
          <w:b/>
          <w:iCs/>
        </w:rPr>
      </w:pPr>
    </w:p>
    <w:p w14:paraId="01D518B0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14:paraId="6720B9BA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14:paraId="6D8211B3" w14:textId="77777777"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14:paraId="31EDFDE8" w14:textId="77777777"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14:paraId="12328D1E" w14:textId="77777777"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14:paraId="385C7797" w14:textId="77777777"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14:paraId="4E649E7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0520276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3D95658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2764B93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5E2276A1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6B2DDDCB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14:paraId="59A2B6BF" w14:textId="77777777"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14:paraId="52499CE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14:paraId="6D15D3E9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14:paraId="796F8B1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14:paraId="47384F38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14:paraId="5643EB0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069CB45B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44BFB2B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0938F8E5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69B122CF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4B915330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2131392C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14:paraId="786B1390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14:paraId="3EDA7F90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5F5C81B7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AE9317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5F1C1A04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541EFFAA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lastRenderedPageBreak/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44431265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5C258D46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14:paraId="27A99571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14:paraId="2FD6CFD1" w14:textId="77777777"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14:paraId="5EEF4E8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DA392F1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14:paraId="2748E67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2BF396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14:paraId="6D0AF9A4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14:paraId="5917E9C2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056FA7F3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278ABB0B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14:paraId="10365D74" w14:textId="77777777"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14:paraId="10ABF76C" w14:textId="77777777"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3F9A44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130DE6B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14:paraId="1759B7CE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14:paraId="67ED16D3" w14:textId="77777777"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14:paraId="0D919750" w14:textId="77777777"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14:paraId="256698CD" w14:textId="77777777"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14:paraId="6C00C7E9" w14:textId="77777777" w:rsidR="00484F88" w:rsidRPr="004D5ED6" w:rsidRDefault="00484F88" w:rsidP="004D5ED6"/>
    <w:sectPr w:rsidR="00484F88" w:rsidRPr="004D5ED6" w:rsidSect="00F8042D">
      <w:footerReference w:type="default" r:id="rId8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385D1" w14:textId="77777777" w:rsidR="004376FF" w:rsidRDefault="004376FF" w:rsidP="0038231F">
      <w:pPr>
        <w:spacing w:after="0" w:line="240" w:lineRule="auto"/>
      </w:pPr>
      <w:r>
        <w:separator/>
      </w:r>
    </w:p>
  </w:endnote>
  <w:endnote w:type="continuationSeparator" w:id="0">
    <w:p w14:paraId="7E316B6E" w14:textId="77777777" w:rsidR="004376FF" w:rsidRDefault="004376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5D563" w14:textId="7F060896" w:rsidR="00F8042D" w:rsidRDefault="00C71E6A" w:rsidP="00C71E6A">
    <w:pPr>
      <w:pStyle w:val="Stopka"/>
      <w:tabs>
        <w:tab w:val="left" w:pos="551"/>
      </w:tabs>
    </w:pPr>
    <w:r>
      <w:tab/>
    </w:r>
    <w:r>
      <w:tab/>
    </w:r>
    <w:r>
      <w:tab/>
    </w:r>
    <w:r w:rsidR="00F8042D">
      <w:t xml:space="preserve">Strona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PAGE</w:instrText>
    </w:r>
    <w:r w:rsidR="00F8042D">
      <w:rPr>
        <w:b/>
        <w:bCs/>
        <w:sz w:val="24"/>
        <w:szCs w:val="24"/>
      </w:rPr>
      <w:fldChar w:fldCharType="separate"/>
    </w:r>
    <w:r w:rsidR="00267E3E">
      <w:rPr>
        <w:b/>
        <w:bCs/>
        <w:noProof/>
      </w:rPr>
      <w:t>3</w:t>
    </w:r>
    <w:r w:rsidR="00F8042D">
      <w:rPr>
        <w:b/>
        <w:bCs/>
        <w:sz w:val="24"/>
        <w:szCs w:val="24"/>
      </w:rPr>
      <w:fldChar w:fldCharType="end"/>
    </w:r>
    <w:r w:rsidR="00F8042D">
      <w:t xml:space="preserve"> z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NUMPAGES</w:instrText>
    </w:r>
    <w:r w:rsidR="00F8042D">
      <w:rPr>
        <w:b/>
        <w:bCs/>
        <w:sz w:val="24"/>
        <w:szCs w:val="24"/>
      </w:rPr>
      <w:fldChar w:fldCharType="separate"/>
    </w:r>
    <w:r w:rsidR="00267E3E">
      <w:rPr>
        <w:b/>
        <w:bCs/>
        <w:noProof/>
      </w:rPr>
      <w:t>3</w:t>
    </w:r>
    <w:r w:rsidR="00F8042D">
      <w:rPr>
        <w:b/>
        <w:bCs/>
        <w:sz w:val="24"/>
        <w:szCs w:val="24"/>
      </w:rPr>
      <w:fldChar w:fldCharType="end"/>
    </w:r>
  </w:p>
  <w:p w14:paraId="4BC028AF" w14:textId="1F54CFCC" w:rsidR="00C71E6A" w:rsidRPr="00C71E6A" w:rsidRDefault="00C71E6A" w:rsidP="00C71E6A">
    <w:pPr>
      <w:spacing w:after="0" w:line="264" w:lineRule="auto"/>
      <w:rPr>
        <w:rFonts w:ascii="Arial Narrow" w:hAnsi="Arial Narrow" w:cs="Tahoma"/>
        <w:iCs/>
      </w:rPr>
    </w:pPr>
    <w:r w:rsidRPr="00C71E6A">
      <w:rPr>
        <w:rFonts w:ascii="Arial Narrow" w:hAnsi="Arial Narrow" w:cs="Arial Narrow"/>
        <w:i/>
        <w:iCs/>
        <w:sz w:val="20"/>
        <w:szCs w:val="20"/>
      </w:rPr>
      <w:t xml:space="preserve"> </w:t>
    </w:r>
  </w:p>
  <w:p w14:paraId="27880604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B687E" w14:textId="77777777" w:rsidR="004376FF" w:rsidRDefault="004376FF" w:rsidP="0038231F">
      <w:pPr>
        <w:spacing w:after="0" w:line="240" w:lineRule="auto"/>
      </w:pPr>
      <w:r>
        <w:separator/>
      </w:r>
    </w:p>
  </w:footnote>
  <w:footnote w:type="continuationSeparator" w:id="0">
    <w:p w14:paraId="29238E3B" w14:textId="77777777" w:rsidR="004376FF" w:rsidRDefault="004376FF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6814B9"/>
    <w:multiLevelType w:val="hybridMultilevel"/>
    <w:tmpl w:val="7C263D72"/>
    <w:lvl w:ilvl="0" w:tplc="CE7ADBDE">
      <w:numFmt w:val="bullet"/>
      <w:lvlText w:val=""/>
      <w:lvlJc w:val="left"/>
      <w:pPr>
        <w:ind w:left="720" w:hanging="360"/>
      </w:pPr>
      <w:rPr>
        <w:rFonts w:ascii="Symbol" w:eastAsia="Calibri" w:hAnsi="Symbol" w:cs="Arial Narrow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7470576">
    <w:abstractNumId w:val="8"/>
  </w:num>
  <w:num w:numId="2" w16cid:durableId="585841512">
    <w:abstractNumId w:val="0"/>
  </w:num>
  <w:num w:numId="3" w16cid:durableId="884175838">
    <w:abstractNumId w:val="7"/>
  </w:num>
  <w:num w:numId="4" w16cid:durableId="1341465260">
    <w:abstractNumId w:val="10"/>
  </w:num>
  <w:num w:numId="5" w16cid:durableId="1203518283">
    <w:abstractNumId w:val="9"/>
  </w:num>
  <w:num w:numId="6" w16cid:durableId="1590189343">
    <w:abstractNumId w:val="6"/>
  </w:num>
  <w:num w:numId="7" w16cid:durableId="935359675">
    <w:abstractNumId w:val="1"/>
  </w:num>
  <w:num w:numId="8" w16cid:durableId="2112238885">
    <w:abstractNumId w:val="4"/>
  </w:num>
  <w:num w:numId="9" w16cid:durableId="5443190">
    <w:abstractNumId w:val="3"/>
  </w:num>
  <w:num w:numId="10" w16cid:durableId="1811285519">
    <w:abstractNumId w:val="5"/>
  </w:num>
  <w:num w:numId="11" w16cid:durableId="18016795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76FF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376FF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E06B2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0F38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40388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1E6A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D3768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3FD4CD"/>
  <w15:docId w15:val="{B28E66AB-0822-47A4-8B74-5EEB2CD8E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C0A6F-241A-46AF-BF30-6551FCCFF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629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3</cp:revision>
  <cp:lastPrinted>2016-07-26T10:32:00Z</cp:lastPrinted>
  <dcterms:created xsi:type="dcterms:W3CDTF">2025-03-28T07:37:00Z</dcterms:created>
  <dcterms:modified xsi:type="dcterms:W3CDTF">2025-03-28T08:01:00Z</dcterms:modified>
</cp:coreProperties>
</file>