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8EED8" w14:textId="77777777" w:rsidR="00FB7F50" w:rsidRPr="002245BE" w:rsidRDefault="00A16E7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16E7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16E7A">
        <w:rPr>
          <w:sz w:val="22"/>
          <w:szCs w:val="22"/>
        </w:rPr>
        <w:t>2025-04-03</w:t>
      </w:r>
    </w:p>
    <w:p w14:paraId="128FBC7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3E25EE" w14:textId="77777777" w:rsidR="00A16E7A" w:rsidRPr="00A16E7A" w:rsidRDefault="00A16E7A" w:rsidP="00FB7F50">
      <w:pPr>
        <w:spacing w:after="40"/>
        <w:rPr>
          <w:b/>
          <w:bCs/>
          <w:sz w:val="22"/>
          <w:szCs w:val="22"/>
        </w:rPr>
      </w:pPr>
      <w:r w:rsidRPr="00A16E7A">
        <w:rPr>
          <w:b/>
          <w:bCs/>
          <w:sz w:val="22"/>
          <w:szCs w:val="22"/>
        </w:rPr>
        <w:t>Akademia Górniczo - Hutnicza</w:t>
      </w:r>
    </w:p>
    <w:p w14:paraId="7E41E93C" w14:textId="77777777" w:rsidR="00A16E7A" w:rsidRPr="00A16E7A" w:rsidRDefault="00A16E7A" w:rsidP="00FB7F50">
      <w:pPr>
        <w:spacing w:after="40"/>
        <w:rPr>
          <w:b/>
          <w:bCs/>
          <w:sz w:val="22"/>
          <w:szCs w:val="22"/>
        </w:rPr>
      </w:pPr>
      <w:r w:rsidRPr="00A16E7A">
        <w:rPr>
          <w:b/>
          <w:bCs/>
          <w:sz w:val="22"/>
          <w:szCs w:val="22"/>
        </w:rPr>
        <w:t>im. Stanisława Staszica w Krakowie</w:t>
      </w:r>
    </w:p>
    <w:p w14:paraId="419D9177" w14:textId="77777777" w:rsidR="00FB7F50" w:rsidRPr="002245BE" w:rsidRDefault="00A16E7A" w:rsidP="00FB7F50">
      <w:pPr>
        <w:spacing w:after="40"/>
        <w:rPr>
          <w:b/>
          <w:bCs/>
          <w:sz w:val="22"/>
          <w:szCs w:val="22"/>
        </w:rPr>
      </w:pPr>
      <w:r w:rsidRPr="00A16E7A">
        <w:rPr>
          <w:b/>
          <w:bCs/>
          <w:sz w:val="22"/>
          <w:szCs w:val="22"/>
        </w:rPr>
        <w:t>Dział Zamówień Publicznych</w:t>
      </w:r>
    </w:p>
    <w:p w14:paraId="54E26702" w14:textId="77777777" w:rsidR="00FB7F50" w:rsidRPr="002245BE" w:rsidRDefault="00A16E7A" w:rsidP="00FB7F50">
      <w:pPr>
        <w:rPr>
          <w:sz w:val="22"/>
          <w:szCs w:val="22"/>
        </w:rPr>
      </w:pPr>
      <w:r w:rsidRPr="00A16E7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16E7A">
        <w:rPr>
          <w:sz w:val="22"/>
          <w:szCs w:val="22"/>
        </w:rPr>
        <w:t>30</w:t>
      </w:r>
    </w:p>
    <w:p w14:paraId="0C969D55" w14:textId="77777777" w:rsidR="00FB7F50" w:rsidRPr="002245BE" w:rsidRDefault="00A16E7A" w:rsidP="00FB7F50">
      <w:pPr>
        <w:rPr>
          <w:sz w:val="22"/>
          <w:szCs w:val="22"/>
        </w:rPr>
      </w:pPr>
      <w:r w:rsidRPr="00A16E7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16E7A">
        <w:rPr>
          <w:sz w:val="22"/>
          <w:szCs w:val="22"/>
        </w:rPr>
        <w:t>Kraków</w:t>
      </w:r>
    </w:p>
    <w:p w14:paraId="091E850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E2D58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16E7A" w:rsidRPr="00607F9B" w14:paraId="3FEF1C6D" w14:textId="77777777" w:rsidTr="007642F9">
        <w:trPr>
          <w:trHeight w:val="638"/>
        </w:trPr>
        <w:tc>
          <w:tcPr>
            <w:tcW w:w="959" w:type="dxa"/>
            <w:shd w:val="clear" w:color="auto" w:fill="auto"/>
          </w:tcPr>
          <w:p w14:paraId="03278B45" w14:textId="77777777" w:rsidR="00A16E7A" w:rsidRPr="00607F9B" w:rsidRDefault="00A16E7A" w:rsidP="00764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169216" w14:textId="66F69A7F" w:rsidR="00A16E7A" w:rsidRPr="00607F9B" w:rsidRDefault="00A16E7A" w:rsidP="00764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16E7A">
              <w:rPr>
                <w:sz w:val="22"/>
                <w:szCs w:val="22"/>
              </w:rPr>
              <w:t>przetarg</w:t>
            </w:r>
            <w:r w:rsidR="007A1066">
              <w:rPr>
                <w:sz w:val="22"/>
                <w:szCs w:val="22"/>
              </w:rPr>
              <w:t>u</w:t>
            </w:r>
            <w:r w:rsidRPr="00A16E7A">
              <w:rPr>
                <w:sz w:val="22"/>
                <w:szCs w:val="22"/>
              </w:rPr>
              <w:t xml:space="preserve"> nieograniczon</w:t>
            </w:r>
            <w:r w:rsidR="007A106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6E7A">
              <w:rPr>
                <w:b/>
                <w:bCs/>
                <w:sz w:val="22"/>
                <w:szCs w:val="22"/>
              </w:rPr>
              <w:t>Dostawa dwóch urządzeń serwerowych wraz z oprogramowaniem SIEM lub równoważnym w konfiguracji high-</w:t>
            </w:r>
            <w:proofErr w:type="spellStart"/>
            <w:r w:rsidRPr="00A16E7A">
              <w:rPr>
                <w:b/>
                <w:bCs/>
                <w:sz w:val="22"/>
                <w:szCs w:val="22"/>
              </w:rPr>
              <w:t>availability</w:t>
            </w:r>
            <w:proofErr w:type="spellEnd"/>
            <w:r w:rsidRPr="00A16E7A">
              <w:rPr>
                <w:b/>
                <w:bCs/>
                <w:sz w:val="22"/>
                <w:szCs w:val="22"/>
              </w:rPr>
              <w:t xml:space="preserve"> oraz wsparciem technicznym na potrzeby Centrum </w:t>
            </w:r>
            <w:proofErr w:type="spellStart"/>
            <w:r w:rsidRPr="00A16E7A">
              <w:rPr>
                <w:b/>
                <w:bCs/>
                <w:sz w:val="22"/>
                <w:szCs w:val="22"/>
              </w:rPr>
              <w:t>Cyberbezpieczeństwa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6E7A">
              <w:rPr>
                <w:b/>
                <w:sz w:val="22"/>
                <w:szCs w:val="22"/>
              </w:rPr>
              <w:t>DE-dzp.272-12/25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322688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16E7A" w14:paraId="3765C3A7" w14:textId="77777777" w:rsidTr="007642F9">
        <w:trPr>
          <w:cantSplit/>
        </w:trPr>
        <w:tc>
          <w:tcPr>
            <w:tcW w:w="10150" w:type="dxa"/>
          </w:tcPr>
          <w:p w14:paraId="6A11B2BA" w14:textId="77777777" w:rsidR="00A16E7A" w:rsidRPr="00D26ED6" w:rsidRDefault="00A16E7A" w:rsidP="007642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16E7A">
              <w:rPr>
                <w:b/>
                <w:sz w:val="22"/>
                <w:szCs w:val="22"/>
              </w:rPr>
              <w:t>Safesgr</w:t>
            </w:r>
            <w:proofErr w:type="spellEnd"/>
            <w:r w:rsidRPr="00A16E7A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A16E7A">
              <w:rPr>
                <w:b/>
                <w:sz w:val="22"/>
                <w:szCs w:val="22"/>
              </w:rPr>
              <w:t>zo.o</w:t>
            </w:r>
            <w:proofErr w:type="spellEnd"/>
            <w:r w:rsidRPr="00A16E7A">
              <w:rPr>
                <w:b/>
                <w:sz w:val="22"/>
                <w:szCs w:val="22"/>
              </w:rPr>
              <w:t>.</w:t>
            </w:r>
          </w:p>
          <w:p w14:paraId="44026AAD" w14:textId="77777777" w:rsidR="00A16E7A" w:rsidRPr="009F0E5C" w:rsidRDefault="00A16E7A" w:rsidP="007642F9">
            <w:pPr>
              <w:jc w:val="both"/>
              <w:rPr>
                <w:bCs/>
                <w:sz w:val="22"/>
                <w:szCs w:val="22"/>
              </w:rPr>
            </w:pPr>
            <w:r w:rsidRPr="00A16E7A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6E7A">
              <w:rPr>
                <w:bCs/>
                <w:sz w:val="22"/>
                <w:szCs w:val="22"/>
              </w:rPr>
              <w:t>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C35846" w14:textId="77777777" w:rsidR="00A16E7A" w:rsidRPr="009F0E5C" w:rsidRDefault="00A16E7A" w:rsidP="007642F9">
            <w:pPr>
              <w:jc w:val="both"/>
              <w:rPr>
                <w:bCs/>
                <w:sz w:val="22"/>
                <w:szCs w:val="22"/>
              </w:rPr>
            </w:pPr>
            <w:r w:rsidRPr="00A16E7A">
              <w:rPr>
                <w:bCs/>
                <w:sz w:val="22"/>
                <w:szCs w:val="22"/>
              </w:rPr>
              <w:t>40-047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6E7A">
              <w:rPr>
                <w:bCs/>
                <w:sz w:val="22"/>
                <w:szCs w:val="22"/>
              </w:rPr>
              <w:t>Katowice</w:t>
            </w:r>
          </w:p>
          <w:p w14:paraId="001E3EB7" w14:textId="77777777" w:rsidR="00A16E7A" w:rsidRPr="00D26ED6" w:rsidRDefault="00A16E7A" w:rsidP="007642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589852" w14:textId="77777777" w:rsidR="00A16E7A" w:rsidRDefault="00A16E7A" w:rsidP="007642F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16E7A">
              <w:rPr>
                <w:sz w:val="22"/>
                <w:szCs w:val="22"/>
              </w:rPr>
              <w:t>Dostawa dwóch urządzeń serwerowych wraz z oprogramowaniem SIEM lub równoważnym w konfiguracji high-</w:t>
            </w:r>
            <w:proofErr w:type="spellStart"/>
            <w:r w:rsidRPr="00A16E7A">
              <w:rPr>
                <w:sz w:val="22"/>
                <w:szCs w:val="22"/>
              </w:rPr>
              <w:t>availability</w:t>
            </w:r>
            <w:proofErr w:type="spellEnd"/>
            <w:r w:rsidRPr="00A16E7A">
              <w:rPr>
                <w:sz w:val="22"/>
                <w:szCs w:val="22"/>
              </w:rPr>
              <w:t xml:space="preserve"> oraz wsparciem technicznym na potrzeby Centrum </w:t>
            </w:r>
            <w:proofErr w:type="spellStart"/>
            <w:r w:rsidRPr="00A16E7A">
              <w:rPr>
                <w:sz w:val="22"/>
                <w:szCs w:val="22"/>
              </w:rPr>
              <w:t>Cyberbezpieczeństwa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8D85138" w14:textId="77777777" w:rsidR="00A16E7A" w:rsidRPr="00D26ED6" w:rsidRDefault="00A16E7A" w:rsidP="007642F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16E7A">
              <w:rPr>
                <w:b/>
                <w:sz w:val="22"/>
                <w:szCs w:val="22"/>
              </w:rPr>
              <w:t>306 525.84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DB08186" w14:textId="77777777" w:rsidR="00A16E7A" w:rsidRDefault="00A16E7A" w:rsidP="007642F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60FAC9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C2D324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25C1AC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27C37E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279A389" w14:textId="77777777" w:rsidR="002B6761" w:rsidRPr="008567C7" w:rsidRDefault="00A16E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F8399F5" w14:textId="77777777" w:rsidR="002B6761" w:rsidRPr="008567C7" w:rsidRDefault="00A16E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6B62805" w14:textId="77777777" w:rsidR="002B6761" w:rsidRPr="008567C7" w:rsidRDefault="00A16E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134" w:type="dxa"/>
            <w:vAlign w:val="center"/>
          </w:tcPr>
          <w:p w14:paraId="1529FD6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EABA4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5F9CEB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B7B81B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6E7A" w:rsidRPr="008567C7" w14:paraId="7A9C0BF5" w14:textId="77777777" w:rsidTr="007642F9">
        <w:tc>
          <w:tcPr>
            <w:tcW w:w="709" w:type="dxa"/>
            <w:vAlign w:val="center"/>
          </w:tcPr>
          <w:p w14:paraId="0CEDFED2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15586E6" w14:textId="77777777" w:rsidR="00A16E7A" w:rsidRPr="002B6761" w:rsidRDefault="00A16E7A" w:rsidP="007642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16E7A">
              <w:rPr>
                <w:rFonts w:ascii="Times New Roman" w:hAnsi="Times New Roman" w:cs="Times New Roman"/>
                <w:b/>
                <w:sz w:val="18"/>
                <w:szCs w:val="18"/>
              </w:rPr>
              <w:t>Safesgr</w:t>
            </w:r>
            <w:proofErr w:type="spellEnd"/>
            <w:r w:rsidRPr="00A16E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</w:t>
            </w:r>
            <w:proofErr w:type="spellStart"/>
            <w:r w:rsidRPr="00A16E7A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A16E7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6924D967" w14:textId="77777777" w:rsidR="00A16E7A" w:rsidRPr="008567C7" w:rsidRDefault="00A16E7A" w:rsidP="007642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6E7A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5B538EE" w14:textId="77777777" w:rsidR="00A16E7A" w:rsidRPr="001B7815" w:rsidRDefault="00A16E7A" w:rsidP="007642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bCs/>
                <w:sz w:val="18"/>
                <w:szCs w:val="18"/>
              </w:rPr>
              <w:t>40-047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6E7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5455ED9C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F8949C4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0DFEB13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94A0FF2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527ACC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3DD3AE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EE7F73" w14:textId="77777777" w:rsidR="00A16E7A" w:rsidRPr="008567C7" w:rsidRDefault="00A16E7A" w:rsidP="00764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6E7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F83A42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1BA40B6" w14:textId="77777777" w:rsidR="005874EF" w:rsidRPr="001B7815" w:rsidRDefault="005874EF" w:rsidP="005874E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31514EB9" w14:textId="77777777" w:rsidR="005874EF" w:rsidRDefault="005874EF" w:rsidP="005874EF">
      <w:pPr>
        <w:spacing w:before="120" w:after="120"/>
        <w:jc w:val="both"/>
        <w:rPr>
          <w:color w:val="000000"/>
          <w:sz w:val="16"/>
          <w:szCs w:val="16"/>
        </w:rPr>
      </w:pPr>
    </w:p>
    <w:p w14:paraId="1745E96C" w14:textId="77777777" w:rsidR="005874EF" w:rsidRDefault="005874EF" w:rsidP="005874EF">
      <w:pPr>
        <w:spacing w:after="40" w:line="276" w:lineRule="auto"/>
        <w:jc w:val="both"/>
      </w:pPr>
      <w:r>
        <w:lastRenderedPageBreak/>
        <w:t>Informacja o terminie zawarcia umowy:</w:t>
      </w:r>
    </w:p>
    <w:p w14:paraId="7018A262" w14:textId="77777777" w:rsidR="005874EF" w:rsidRPr="00F33C66" w:rsidRDefault="005874EF" w:rsidP="005874EF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C1A74BF" w14:textId="77777777" w:rsidR="005874EF" w:rsidRPr="00F33C66" w:rsidRDefault="005874EF" w:rsidP="005874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083D203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C0ACD9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135DD" w14:textId="77777777" w:rsidR="00D21320" w:rsidRDefault="00D21320">
      <w:r>
        <w:separator/>
      </w:r>
    </w:p>
  </w:endnote>
  <w:endnote w:type="continuationSeparator" w:id="0">
    <w:p w14:paraId="5FCB9DFE" w14:textId="77777777" w:rsidR="00D21320" w:rsidRDefault="00D2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329C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EA5E43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3041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618F6" w14:textId="77777777" w:rsidR="00D21320" w:rsidRDefault="00D21320">
      <w:r>
        <w:separator/>
      </w:r>
    </w:p>
  </w:footnote>
  <w:footnote w:type="continuationSeparator" w:id="0">
    <w:p w14:paraId="373A84DB" w14:textId="77777777" w:rsidR="00D21320" w:rsidRDefault="00D2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93B04" w14:textId="77777777" w:rsidR="00DA69A0" w:rsidRPr="00AB60FC" w:rsidRDefault="005874EF" w:rsidP="00DA69A0">
    <w:pPr>
      <w:pStyle w:val="Nagwek"/>
    </w:pPr>
    <w:r>
      <w:pict w14:anchorId="656C3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1.75pt;visibility:visible">
          <v:imagedata r:id="rId1" o:title=""/>
        </v:shape>
      </w:pict>
    </w:r>
  </w:p>
  <w:p w14:paraId="08275FF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32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25D5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874EF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106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6E7A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1320"/>
    <w:rsid w:val="00D26ED6"/>
    <w:rsid w:val="00D42C90"/>
    <w:rsid w:val="00D8427E"/>
    <w:rsid w:val="00DA69A0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531302"/>
  <w15:chartTrackingRefBased/>
  <w15:docId w15:val="{5871CF73-1CB6-45C9-97C2-44242C3A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A69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2025-04-03T08:59:00Z</cp:lastPrinted>
  <dcterms:created xsi:type="dcterms:W3CDTF">2025-04-03T08:59:00Z</dcterms:created>
  <dcterms:modified xsi:type="dcterms:W3CDTF">2025-04-03T08:59:00Z</dcterms:modified>
</cp:coreProperties>
</file>