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0940" w:rsidRPr="00595B86" w:rsidRDefault="00944091" w:rsidP="00AB094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AB0940" w:rsidRPr="00595B86" w:rsidRDefault="00944091" w:rsidP="00AB094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sz w:val="24"/>
          <w:szCs w:val="24"/>
        </w:rPr>
        <w:pict>
          <v:shape id="Dowolny kształt: kształt 4" o:spid="_x0000_s1026" style="position:absolute;left:0;text-align:left;margin-left:217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AB0940" w:rsidRDefault="00AB0940" w:rsidP="00AB0940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="00AB0940" w:rsidRPr="00595B86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="00AB0940" w:rsidRPr="00595B86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AB0940" w:rsidRPr="00595B86" w:rsidRDefault="00AB0940" w:rsidP="00AB094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</w:p>
    <w:p w:rsidR="00D665F5" w:rsidRPr="00595B86" w:rsidRDefault="00AB1F00" w:rsidP="00AB0940">
      <w:pPr>
        <w:jc w:val="right"/>
        <w:rPr>
          <w:sz w:val="22"/>
          <w:szCs w:val="22"/>
        </w:rPr>
      </w:pPr>
      <w:r w:rsidRPr="00595B86">
        <w:rPr>
          <w:sz w:val="22"/>
          <w:szCs w:val="22"/>
        </w:rPr>
        <w:t>Kraków</w:t>
      </w:r>
      <w:r w:rsidR="00D665F5" w:rsidRPr="00595B86">
        <w:rPr>
          <w:sz w:val="22"/>
          <w:szCs w:val="22"/>
        </w:rPr>
        <w:t xml:space="preserve"> dnia: </w:t>
      </w:r>
      <w:r w:rsidRPr="00595B86">
        <w:rPr>
          <w:sz w:val="22"/>
          <w:szCs w:val="22"/>
        </w:rPr>
        <w:t>2025-04-02</w:t>
      </w:r>
    </w:p>
    <w:p w:rsidR="00AB1F00" w:rsidRPr="00595B86" w:rsidRDefault="00AB1F00" w:rsidP="00AB0940">
      <w:pPr>
        <w:rPr>
          <w:b/>
          <w:bCs/>
          <w:sz w:val="22"/>
          <w:szCs w:val="22"/>
        </w:rPr>
      </w:pPr>
      <w:r w:rsidRPr="00595B86">
        <w:rPr>
          <w:b/>
          <w:bCs/>
          <w:sz w:val="22"/>
          <w:szCs w:val="22"/>
        </w:rPr>
        <w:t>Akademia Górniczo - Hutnicza</w:t>
      </w:r>
    </w:p>
    <w:p w:rsidR="00AB1F00" w:rsidRPr="00595B86" w:rsidRDefault="00AB1F00" w:rsidP="00AB0940">
      <w:pPr>
        <w:rPr>
          <w:b/>
          <w:bCs/>
          <w:sz w:val="22"/>
          <w:szCs w:val="22"/>
        </w:rPr>
      </w:pPr>
      <w:r w:rsidRPr="00595B86">
        <w:rPr>
          <w:b/>
          <w:bCs/>
          <w:sz w:val="22"/>
          <w:szCs w:val="22"/>
        </w:rPr>
        <w:t>im. Stanisława Staszica w Krakowie</w:t>
      </w:r>
    </w:p>
    <w:p w:rsidR="00D665F5" w:rsidRPr="00595B86" w:rsidRDefault="00AB1F00" w:rsidP="00AB0940">
      <w:pPr>
        <w:rPr>
          <w:b/>
          <w:bCs/>
          <w:sz w:val="22"/>
          <w:szCs w:val="22"/>
        </w:rPr>
      </w:pPr>
      <w:r w:rsidRPr="00595B86">
        <w:rPr>
          <w:b/>
          <w:bCs/>
          <w:sz w:val="22"/>
          <w:szCs w:val="22"/>
        </w:rPr>
        <w:t>Dział Zamówień Publicznych</w:t>
      </w:r>
    </w:p>
    <w:p w:rsidR="00D665F5" w:rsidRPr="00595B86" w:rsidRDefault="00AB1F00" w:rsidP="00AB0940">
      <w:pPr>
        <w:rPr>
          <w:sz w:val="22"/>
          <w:szCs w:val="22"/>
        </w:rPr>
      </w:pPr>
      <w:r w:rsidRPr="00595B86">
        <w:rPr>
          <w:sz w:val="22"/>
          <w:szCs w:val="22"/>
        </w:rPr>
        <w:t>Al. Mickiewicza</w:t>
      </w:r>
      <w:r w:rsidR="00D665F5" w:rsidRPr="00595B86">
        <w:rPr>
          <w:sz w:val="22"/>
          <w:szCs w:val="22"/>
        </w:rPr>
        <w:t xml:space="preserve"> </w:t>
      </w:r>
      <w:r w:rsidRPr="00595B86">
        <w:rPr>
          <w:sz w:val="22"/>
          <w:szCs w:val="22"/>
        </w:rPr>
        <w:t>30</w:t>
      </w:r>
    </w:p>
    <w:p w:rsidR="00D665F5" w:rsidRPr="00595B86" w:rsidRDefault="00AB1F00" w:rsidP="00AB0940">
      <w:pPr>
        <w:rPr>
          <w:sz w:val="22"/>
          <w:szCs w:val="22"/>
        </w:rPr>
      </w:pPr>
      <w:r w:rsidRPr="00595B86">
        <w:rPr>
          <w:sz w:val="22"/>
          <w:szCs w:val="22"/>
        </w:rPr>
        <w:t>30-059</w:t>
      </w:r>
      <w:r w:rsidR="00D665F5" w:rsidRPr="00595B86">
        <w:rPr>
          <w:sz w:val="22"/>
          <w:szCs w:val="22"/>
        </w:rPr>
        <w:t xml:space="preserve"> </w:t>
      </w:r>
      <w:r w:rsidRPr="00595B86">
        <w:rPr>
          <w:sz w:val="22"/>
          <w:szCs w:val="22"/>
        </w:rPr>
        <w:t>Kraków</w:t>
      </w:r>
    </w:p>
    <w:p w:rsidR="00A80738" w:rsidRPr="00595B86" w:rsidRDefault="00D665F5" w:rsidP="00AB0940">
      <w:pPr>
        <w:pStyle w:val="Nagwek"/>
        <w:tabs>
          <w:tab w:val="clear" w:pos="4536"/>
        </w:tabs>
        <w:rPr>
          <w:sz w:val="24"/>
        </w:rPr>
      </w:pPr>
      <w:r w:rsidRPr="00595B86">
        <w:rPr>
          <w:sz w:val="22"/>
          <w:szCs w:val="22"/>
        </w:rPr>
        <w:t>Znak sprawy:</w:t>
      </w:r>
      <w:r w:rsidRPr="00595B86">
        <w:rPr>
          <w:b/>
          <w:sz w:val="22"/>
          <w:szCs w:val="22"/>
        </w:rPr>
        <w:t xml:space="preserve"> </w:t>
      </w:r>
      <w:r w:rsidR="00AB1F00" w:rsidRPr="00595B86">
        <w:rPr>
          <w:b/>
          <w:sz w:val="22"/>
          <w:szCs w:val="22"/>
        </w:rPr>
        <w:t>DE-dzp.272-163/25</w:t>
      </w:r>
      <w:r w:rsidR="00A80738" w:rsidRPr="00595B86">
        <w:rPr>
          <w:sz w:val="24"/>
        </w:rPr>
        <w:tab/>
        <w:t xml:space="preserve"> </w:t>
      </w:r>
    </w:p>
    <w:p w:rsidR="00A80738" w:rsidRPr="00595B86" w:rsidRDefault="00A80738" w:rsidP="00AB09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95B86" w:rsidRDefault="00A80738" w:rsidP="00AB09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95B86" w:rsidRDefault="00A80738" w:rsidP="00AB094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95B86">
        <w:rPr>
          <w:b/>
          <w:spacing w:val="20"/>
          <w:sz w:val="28"/>
        </w:rPr>
        <w:t>INFORMACJA Z OTWARCIA OFERT</w:t>
      </w:r>
    </w:p>
    <w:p w:rsidR="00A80738" w:rsidRPr="00595B86" w:rsidRDefault="00A80738" w:rsidP="00AB094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95B86" w:rsidRDefault="00C659E2" w:rsidP="00AB0940">
      <w:pPr>
        <w:jc w:val="both"/>
        <w:rPr>
          <w:b/>
          <w:bCs/>
          <w:sz w:val="22"/>
          <w:szCs w:val="22"/>
        </w:rPr>
      </w:pPr>
      <w:r w:rsidRPr="00595B86">
        <w:rPr>
          <w:bCs/>
          <w:sz w:val="22"/>
          <w:szCs w:val="22"/>
        </w:rPr>
        <w:t xml:space="preserve">Dotyczy </w:t>
      </w:r>
      <w:r w:rsidRPr="00595B86">
        <w:rPr>
          <w:sz w:val="22"/>
          <w:szCs w:val="22"/>
        </w:rPr>
        <w:t xml:space="preserve">postępowania o udzielenie zamówienia publicznego prowadzonego w trybie </w:t>
      </w:r>
      <w:r w:rsidR="00AB1F00" w:rsidRPr="00595B86">
        <w:rPr>
          <w:sz w:val="22"/>
          <w:szCs w:val="22"/>
        </w:rPr>
        <w:t xml:space="preserve">Tryb podstawowy bez negocjacji - art. 275 pkt. 1 ustawy </w:t>
      </w:r>
      <w:proofErr w:type="spellStart"/>
      <w:r w:rsidR="00AB1F00" w:rsidRPr="00595B86">
        <w:rPr>
          <w:sz w:val="22"/>
          <w:szCs w:val="22"/>
        </w:rPr>
        <w:t>Pzp</w:t>
      </w:r>
      <w:proofErr w:type="spellEnd"/>
      <w:r w:rsidRPr="00595B86">
        <w:rPr>
          <w:sz w:val="22"/>
          <w:szCs w:val="22"/>
        </w:rPr>
        <w:t xml:space="preserve"> </w:t>
      </w:r>
      <w:r w:rsidR="007965DC" w:rsidRPr="00595B86">
        <w:rPr>
          <w:sz w:val="22"/>
          <w:szCs w:val="22"/>
        </w:rPr>
        <w:t>prowadzonego pn.</w:t>
      </w:r>
      <w:r w:rsidRPr="00595B86">
        <w:rPr>
          <w:sz w:val="22"/>
          <w:szCs w:val="22"/>
        </w:rPr>
        <w:t xml:space="preserve">: </w:t>
      </w:r>
    </w:p>
    <w:p w:rsidR="00A80738" w:rsidRPr="00595B86" w:rsidRDefault="00AB1F00" w:rsidP="00AB0940">
      <w:pPr>
        <w:pStyle w:val="Tekstpodstawowywcity"/>
        <w:ind w:firstLine="0"/>
        <w:jc w:val="center"/>
        <w:rPr>
          <w:b/>
          <w:sz w:val="22"/>
          <w:szCs w:val="22"/>
        </w:rPr>
      </w:pPr>
      <w:r w:rsidRPr="00595B86">
        <w:rPr>
          <w:b/>
          <w:sz w:val="22"/>
          <w:szCs w:val="22"/>
        </w:rPr>
        <w:t>Usługa organizacji wizyt studyjnych dla studentów i nauczycieli w ramach projektu KOMPAS AGH - DE-dzp.272-163/25</w:t>
      </w:r>
    </w:p>
    <w:p w:rsidR="00AB0940" w:rsidRPr="00595B86" w:rsidRDefault="00AB0940" w:rsidP="00AB0940">
      <w:pPr>
        <w:pStyle w:val="Tekstpodstawowywcity"/>
        <w:ind w:firstLine="0"/>
        <w:jc w:val="center"/>
        <w:rPr>
          <w:sz w:val="22"/>
          <w:szCs w:val="22"/>
        </w:rPr>
      </w:pPr>
    </w:p>
    <w:p w:rsidR="00D665F5" w:rsidRPr="00595B86" w:rsidRDefault="00D665F5" w:rsidP="00AB0940">
      <w:pPr>
        <w:jc w:val="both"/>
        <w:rPr>
          <w:sz w:val="22"/>
          <w:szCs w:val="22"/>
        </w:rPr>
      </w:pPr>
      <w:r w:rsidRPr="00595B86">
        <w:rPr>
          <w:sz w:val="22"/>
          <w:szCs w:val="22"/>
        </w:rPr>
        <w:t>Zamawiający, działając na podstawie art. 22</w:t>
      </w:r>
      <w:r w:rsidR="00601802" w:rsidRPr="00595B86">
        <w:rPr>
          <w:sz w:val="22"/>
          <w:szCs w:val="22"/>
        </w:rPr>
        <w:t>2</w:t>
      </w:r>
      <w:r w:rsidRPr="00595B86">
        <w:rPr>
          <w:sz w:val="22"/>
          <w:szCs w:val="22"/>
        </w:rPr>
        <w:t xml:space="preserve"> ust. 5 </w:t>
      </w:r>
      <w:r w:rsidRPr="00595B86">
        <w:rPr>
          <w:bCs/>
          <w:sz w:val="22"/>
          <w:szCs w:val="22"/>
        </w:rPr>
        <w:t xml:space="preserve">ustawy z dnia 11 września 2019 r. Prawo zamówień </w:t>
      </w:r>
      <w:r w:rsidRPr="00595B86">
        <w:rPr>
          <w:sz w:val="22"/>
          <w:szCs w:val="22"/>
        </w:rPr>
        <w:t>publicznych</w:t>
      </w:r>
      <w:r w:rsidR="00104EFA" w:rsidRPr="00595B86">
        <w:rPr>
          <w:sz w:val="22"/>
          <w:szCs w:val="22"/>
        </w:rPr>
        <w:t xml:space="preserve"> </w:t>
      </w:r>
      <w:r w:rsidR="009C20BC" w:rsidRPr="00595B86">
        <w:rPr>
          <w:sz w:val="22"/>
          <w:szCs w:val="22"/>
        </w:rPr>
        <w:t xml:space="preserve">(Dz.U.2024.1320 </w:t>
      </w:r>
      <w:proofErr w:type="spellStart"/>
      <w:r w:rsidR="009C20BC" w:rsidRPr="00595B86">
        <w:rPr>
          <w:sz w:val="22"/>
          <w:szCs w:val="22"/>
        </w:rPr>
        <w:t>t.j</w:t>
      </w:r>
      <w:proofErr w:type="spellEnd"/>
      <w:r w:rsidR="009C20BC" w:rsidRPr="00595B86">
        <w:rPr>
          <w:sz w:val="22"/>
          <w:szCs w:val="22"/>
        </w:rPr>
        <w:t xml:space="preserve">. </w:t>
      </w:r>
      <w:r w:rsidR="00104EFA" w:rsidRPr="00595B86">
        <w:rPr>
          <w:sz w:val="22"/>
          <w:szCs w:val="22"/>
        </w:rPr>
        <w:t>ze zm.</w:t>
      </w:r>
      <w:r w:rsidR="00AA718D" w:rsidRPr="00595B86">
        <w:rPr>
          <w:sz w:val="22"/>
          <w:szCs w:val="22"/>
        </w:rPr>
        <w:t>)</w:t>
      </w:r>
      <w:r w:rsidR="00A67C20" w:rsidRPr="00595B86">
        <w:rPr>
          <w:sz w:val="22"/>
          <w:szCs w:val="22"/>
        </w:rPr>
        <w:t xml:space="preserve"> </w:t>
      </w:r>
      <w:r w:rsidRPr="00595B86">
        <w:rPr>
          <w:sz w:val="22"/>
          <w:szCs w:val="22"/>
        </w:rPr>
        <w:t>udostępnia</w:t>
      </w:r>
      <w:r w:rsidR="00F95C33" w:rsidRPr="00595B86">
        <w:rPr>
          <w:sz w:val="22"/>
          <w:szCs w:val="22"/>
        </w:rPr>
        <w:t xml:space="preserve"> </w:t>
      </w:r>
      <w:r w:rsidR="004C7E9B" w:rsidRPr="00595B86">
        <w:rPr>
          <w:sz w:val="22"/>
          <w:szCs w:val="22"/>
        </w:rPr>
        <w:t>informacj</w:t>
      </w:r>
      <w:r w:rsidR="00577BC6" w:rsidRPr="00595B86">
        <w:rPr>
          <w:sz w:val="22"/>
          <w:szCs w:val="22"/>
        </w:rPr>
        <w:t>ę</w:t>
      </w:r>
      <w:r w:rsidR="00035488" w:rsidRPr="00595B86">
        <w:rPr>
          <w:sz w:val="22"/>
          <w:szCs w:val="22"/>
        </w:rPr>
        <w:t xml:space="preserve"> z otwarcia ofert</w:t>
      </w:r>
      <w:r w:rsidR="00577BC6" w:rsidRPr="00595B86">
        <w:rPr>
          <w:sz w:val="22"/>
          <w:szCs w:val="22"/>
        </w:rPr>
        <w:t>.</w:t>
      </w:r>
    </w:p>
    <w:p w:rsidR="00A80738" w:rsidRPr="00595B86" w:rsidRDefault="00D665F5" w:rsidP="00AB0940">
      <w:pPr>
        <w:jc w:val="both"/>
        <w:rPr>
          <w:sz w:val="22"/>
          <w:szCs w:val="22"/>
        </w:rPr>
      </w:pPr>
      <w:r w:rsidRPr="00595B86">
        <w:rPr>
          <w:sz w:val="22"/>
          <w:szCs w:val="22"/>
        </w:rPr>
        <w:t>Podczas otwarcia ofert, mającego miejsce</w:t>
      </w:r>
      <w:r w:rsidR="00FF4AB1" w:rsidRPr="00595B86">
        <w:rPr>
          <w:sz w:val="22"/>
          <w:szCs w:val="22"/>
        </w:rPr>
        <w:t xml:space="preserve"> w dniu </w:t>
      </w:r>
      <w:r w:rsidR="00AB1F00" w:rsidRPr="00595B86">
        <w:rPr>
          <w:sz w:val="22"/>
          <w:szCs w:val="22"/>
        </w:rPr>
        <w:t>01/04/2025</w:t>
      </w:r>
      <w:r w:rsidR="00FF4AB1" w:rsidRPr="00595B86">
        <w:rPr>
          <w:sz w:val="22"/>
          <w:szCs w:val="22"/>
        </w:rPr>
        <w:t xml:space="preserve"> o godz. </w:t>
      </w:r>
      <w:r w:rsidR="00AB1F00" w:rsidRPr="00595B86">
        <w:rPr>
          <w:sz w:val="22"/>
          <w:szCs w:val="22"/>
        </w:rPr>
        <w:t>10:00</w:t>
      </w:r>
      <w:r w:rsidRPr="00595B8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95B86" w:rsidTr="003F57CD">
        <w:tc>
          <w:tcPr>
            <w:tcW w:w="993" w:type="dxa"/>
            <w:shd w:val="clear" w:color="auto" w:fill="auto"/>
            <w:vAlign w:val="center"/>
          </w:tcPr>
          <w:p w:rsidR="00D665F5" w:rsidRPr="00595B86" w:rsidRDefault="00D665F5" w:rsidP="00AB0940">
            <w:pPr>
              <w:jc w:val="center"/>
            </w:pPr>
            <w:r w:rsidRPr="00595B86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95B86" w:rsidRDefault="00D665F5" w:rsidP="00AB0940">
            <w:pPr>
              <w:jc w:val="center"/>
            </w:pPr>
            <w:r w:rsidRPr="00595B86">
              <w:t>Nazwa</w:t>
            </w:r>
            <w:r w:rsidR="003F57CD" w:rsidRPr="00595B86">
              <w:t xml:space="preserve"> </w:t>
            </w:r>
            <w:r w:rsidRPr="00595B86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95B86" w:rsidRDefault="00D665F5" w:rsidP="00AB0940">
            <w:pPr>
              <w:jc w:val="center"/>
            </w:pPr>
            <w:r w:rsidRPr="00595B86">
              <w:t>Cena oferty</w:t>
            </w:r>
          </w:p>
        </w:tc>
      </w:tr>
      <w:tr w:rsidR="00AB1F00" w:rsidRPr="00595B86" w:rsidTr="00F360F2">
        <w:tc>
          <w:tcPr>
            <w:tcW w:w="993" w:type="dxa"/>
            <w:shd w:val="clear" w:color="auto" w:fill="auto"/>
            <w:vAlign w:val="center"/>
          </w:tcPr>
          <w:p w:rsidR="00AB1F00" w:rsidRPr="00595B86" w:rsidRDefault="00AB1F00" w:rsidP="00AB0940">
            <w:pPr>
              <w:jc w:val="center"/>
            </w:pPr>
            <w:r w:rsidRPr="00595B86">
              <w:t>1</w:t>
            </w:r>
          </w:p>
        </w:tc>
        <w:tc>
          <w:tcPr>
            <w:tcW w:w="5244" w:type="dxa"/>
            <w:shd w:val="clear" w:color="auto" w:fill="auto"/>
          </w:tcPr>
          <w:p w:rsidR="00AB1F00" w:rsidRPr="00595B86" w:rsidRDefault="00AB1F00" w:rsidP="00AB0940">
            <w:r w:rsidRPr="00595B86">
              <w:t>Delta Tour Sp. z o.o.</w:t>
            </w:r>
          </w:p>
          <w:p w:rsidR="00AB1F00" w:rsidRPr="00595B86" w:rsidRDefault="00AB1F00" w:rsidP="00AB0940">
            <w:r w:rsidRPr="00595B86">
              <w:t xml:space="preserve">Czerska 18 </w:t>
            </w:r>
          </w:p>
          <w:p w:rsidR="00AB1F00" w:rsidRPr="00595B86" w:rsidRDefault="00AB1F00" w:rsidP="00AB0940">
            <w:pPr>
              <w:jc w:val="both"/>
            </w:pPr>
            <w:r w:rsidRPr="00595B86">
              <w:t>00-732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940" w:rsidRPr="00595B86" w:rsidRDefault="00AB0940" w:rsidP="00595B86">
            <w:pPr>
              <w:widowControl w:val="0"/>
              <w:ind w:right="1"/>
              <w:jc w:val="both"/>
            </w:pPr>
            <w:r w:rsidRPr="00595B86">
              <w:rPr>
                <w:b/>
              </w:rPr>
              <w:t xml:space="preserve">Cena brutto za maksymalne ilości wszystkich elementów zamówienia </w:t>
            </w:r>
            <w:proofErr w:type="spellStart"/>
            <w:r w:rsidRPr="00595B86">
              <w:rPr>
                <w:b/>
              </w:rPr>
              <w:t>tj</w:t>
            </w:r>
            <w:proofErr w:type="spellEnd"/>
            <w:r w:rsidRPr="00595B86">
              <w:rPr>
                <w:b/>
              </w:rPr>
              <w:t xml:space="preserve"> A+B+C:</w:t>
            </w:r>
            <w:r w:rsidRPr="00595B86">
              <w:t xml:space="preserve"> 316.290,00 PLN</w:t>
            </w:r>
          </w:p>
          <w:p w:rsidR="00AB0940" w:rsidRPr="00595B86" w:rsidRDefault="00AB0940" w:rsidP="00595B86">
            <w:pPr>
              <w:tabs>
                <w:tab w:val="right" w:pos="9000"/>
              </w:tabs>
            </w:pPr>
          </w:p>
          <w:p w:rsidR="00AB0940" w:rsidRPr="00595B86" w:rsidRDefault="00AB0940" w:rsidP="00595B86">
            <w:pPr>
              <w:widowControl w:val="0"/>
              <w:rPr>
                <w:b/>
                <w:u w:val="single"/>
              </w:rPr>
            </w:pPr>
            <w:r w:rsidRPr="00595B86">
              <w:rPr>
                <w:b/>
                <w:u w:val="single"/>
              </w:rPr>
              <w:t>A. TRANSPORT</w:t>
            </w:r>
          </w:p>
          <w:p w:rsidR="00AB0940" w:rsidRPr="00595B86" w:rsidRDefault="00AB0940" w:rsidP="00595B86">
            <w:pPr>
              <w:widowControl w:val="0"/>
              <w:rPr>
                <w:b/>
              </w:rPr>
            </w:pPr>
            <w:r w:rsidRPr="00595B86">
              <w:rPr>
                <w:b/>
              </w:rPr>
              <w:t xml:space="preserve">Cena brutto za maksymalną ilość km tj. 6.700 km:  </w:t>
            </w:r>
            <w:r w:rsidRPr="00595B86">
              <w:t xml:space="preserve"> 100.500,00 </w:t>
            </w:r>
            <w:r w:rsidRPr="00595B86">
              <w:rPr>
                <w:b/>
              </w:rPr>
              <w:t>PLN</w:t>
            </w:r>
          </w:p>
          <w:p w:rsidR="00AB0940" w:rsidRPr="00595B86" w:rsidRDefault="00AB0940" w:rsidP="00595B86">
            <w:pPr>
              <w:widowControl w:val="0"/>
              <w:jc w:val="both"/>
              <w:rPr>
                <w:u w:val="single"/>
              </w:rPr>
            </w:pPr>
            <w:r w:rsidRPr="00595B86">
              <w:rPr>
                <w:u w:val="single"/>
              </w:rPr>
              <w:t>a w tym:</w:t>
            </w:r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 xml:space="preserve">- </w:t>
            </w:r>
            <w:r w:rsidRPr="00595B86">
              <w:rPr>
                <w:b/>
              </w:rPr>
              <w:t>Cena brutto za maksymalną ilość km</w:t>
            </w:r>
            <w:r w:rsidRPr="00595B86">
              <w:t xml:space="preserve"> w wyjazdach </w:t>
            </w:r>
            <w:r w:rsidRPr="00595B86">
              <w:rPr>
                <w:b/>
              </w:rPr>
              <w:t>jednodniowych</w:t>
            </w:r>
            <w:r w:rsidRPr="00595B86">
              <w:t xml:space="preserve"> </w:t>
            </w:r>
            <w:proofErr w:type="spellStart"/>
            <w:r w:rsidRPr="00595B86">
              <w:t>tj</w:t>
            </w:r>
            <w:proofErr w:type="spellEnd"/>
            <w:r w:rsidRPr="00595B86">
              <w:t xml:space="preserve"> 1400 km: 21.000,00 PLN</w:t>
            </w:r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>Cena brutto za 1 km trasy w wyjazdach jednodniowych 15,00 PLN</w:t>
            </w:r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 xml:space="preserve">- </w:t>
            </w:r>
            <w:r w:rsidRPr="00595B86">
              <w:rPr>
                <w:b/>
              </w:rPr>
              <w:t xml:space="preserve">Cena brutto za maksymalną </w:t>
            </w:r>
            <w:r w:rsidRPr="00595B86">
              <w:rPr>
                <w:b/>
              </w:rPr>
              <w:lastRenderedPageBreak/>
              <w:t>ilość</w:t>
            </w:r>
            <w:r w:rsidRPr="00595B86">
              <w:t xml:space="preserve"> </w:t>
            </w:r>
            <w:r w:rsidRPr="00595B86">
              <w:rPr>
                <w:b/>
              </w:rPr>
              <w:t>km</w:t>
            </w:r>
            <w:r w:rsidRPr="00595B86">
              <w:t xml:space="preserve"> w wyjazdach </w:t>
            </w:r>
            <w:r w:rsidRPr="00595B86">
              <w:rPr>
                <w:b/>
              </w:rPr>
              <w:t>wielodniowych</w:t>
            </w:r>
            <w:r w:rsidRPr="00595B86">
              <w:t xml:space="preserve"> </w:t>
            </w:r>
            <w:proofErr w:type="spellStart"/>
            <w:r w:rsidRPr="00595B86">
              <w:t>tj</w:t>
            </w:r>
            <w:proofErr w:type="spellEnd"/>
            <w:r w:rsidRPr="00595B86">
              <w:t xml:space="preserve"> 5300 km: 79.500,00 PLN, </w:t>
            </w:r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>w tym:</w:t>
            </w:r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 xml:space="preserve">Cena brutto za maksymalną ilość km w wyjazdach wielodniowych </w:t>
            </w:r>
            <w:r w:rsidRPr="00595B86">
              <w:rPr>
                <w:b/>
              </w:rPr>
              <w:t>krajowych</w:t>
            </w:r>
            <w:r w:rsidRPr="00595B86">
              <w:t xml:space="preserve"> tj. 2000 30.000,00 PLN</w:t>
            </w:r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 xml:space="preserve">Cena brutto za maksymalną ilość km w wyjazdach wielodniowych </w:t>
            </w:r>
            <w:r w:rsidRPr="00595B86">
              <w:rPr>
                <w:b/>
              </w:rPr>
              <w:t>zagranicznych</w:t>
            </w:r>
            <w:r w:rsidRPr="00595B86">
              <w:t xml:space="preserve"> tj. 3300 49.500,00 PLN</w:t>
            </w:r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 xml:space="preserve">Cena </w:t>
            </w:r>
            <w:r w:rsidRPr="00595B86">
              <w:rPr>
                <w:b/>
              </w:rPr>
              <w:t>brutto za 1 km trasy</w:t>
            </w:r>
            <w:r w:rsidRPr="00595B86">
              <w:t xml:space="preserve"> w wyjazdach </w:t>
            </w:r>
            <w:r w:rsidRPr="00595B86">
              <w:rPr>
                <w:b/>
              </w:rPr>
              <w:t>wielodniowych krajowych</w:t>
            </w:r>
            <w:r w:rsidRPr="00595B86">
              <w:t xml:space="preserve"> 15,00 PLN</w:t>
            </w:r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 xml:space="preserve">Cena </w:t>
            </w:r>
            <w:r w:rsidRPr="00595B86">
              <w:rPr>
                <w:b/>
              </w:rPr>
              <w:t>brutto za 1 km trasy</w:t>
            </w:r>
            <w:r w:rsidRPr="00595B86">
              <w:t xml:space="preserve"> w wyjazdach </w:t>
            </w:r>
            <w:r w:rsidRPr="00595B86">
              <w:rPr>
                <w:b/>
              </w:rPr>
              <w:t>wielodniowych zagranicznych</w:t>
            </w:r>
            <w:r w:rsidRPr="00595B86">
              <w:t xml:space="preserve"> 15,00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</w:rPr>
            </w:pPr>
            <w:r w:rsidRPr="00595B86">
              <w:rPr>
                <w:sz w:val="20"/>
              </w:rPr>
              <w:t>Powyższe ceny brutto zawierają właściwą stawkę podatku VAT.</w:t>
            </w:r>
          </w:p>
          <w:p w:rsidR="00AB0940" w:rsidRPr="00595B86" w:rsidRDefault="00AB0940" w:rsidP="00595B86">
            <w:pPr>
              <w:widowControl w:val="0"/>
              <w:jc w:val="both"/>
            </w:pP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  <w:u w:val="single"/>
              </w:rPr>
            </w:pPr>
            <w:r w:rsidRPr="00595B86">
              <w:rPr>
                <w:sz w:val="20"/>
                <w:u w:val="single"/>
              </w:rPr>
              <w:t>B.  NOCLEGI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</w:rPr>
            </w:pPr>
            <w:r w:rsidRPr="00595B86">
              <w:rPr>
                <w:sz w:val="20"/>
              </w:rPr>
              <w:t>Cena brutto za 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>osobo-noclegów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255: 177.990,00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  <w:u w:val="single"/>
              </w:rPr>
            </w:pPr>
            <w:r w:rsidRPr="00595B86">
              <w:rPr>
                <w:b/>
                <w:sz w:val="20"/>
                <w:u w:val="single"/>
              </w:rPr>
              <w:t>a w tym: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- Cena brutto za </w:t>
            </w:r>
            <w:r w:rsidRPr="00595B86">
              <w:rPr>
                <w:sz w:val="20"/>
              </w:rPr>
              <w:t>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 xml:space="preserve">osobo-noclegów </w:t>
            </w:r>
            <w:r w:rsidRPr="00595B86">
              <w:rPr>
                <w:b/>
                <w:sz w:val="20"/>
              </w:rPr>
              <w:t>w wyjazdach</w:t>
            </w:r>
            <w:r w:rsidRPr="00595B86">
              <w:rPr>
                <w:sz w:val="20"/>
              </w:rPr>
              <w:t xml:space="preserve"> krajowych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102: 29.580,00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Cena brutto za jeden nocleg w wyjazdach krajowych </w:t>
            </w:r>
            <w:r w:rsidRPr="00595B86">
              <w:rPr>
                <w:sz w:val="20"/>
              </w:rPr>
              <w:t>dla jednej osoby</w:t>
            </w:r>
            <w:r w:rsidRPr="00595B86">
              <w:rPr>
                <w:b/>
                <w:sz w:val="20"/>
              </w:rPr>
              <w:t xml:space="preserve"> 290,00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- Cena brutto </w:t>
            </w:r>
            <w:r w:rsidRPr="00595B86">
              <w:rPr>
                <w:sz w:val="20"/>
              </w:rPr>
              <w:t>za 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 xml:space="preserve">osobo-noclegów </w:t>
            </w:r>
            <w:r w:rsidRPr="00595B86">
              <w:rPr>
                <w:b/>
                <w:sz w:val="20"/>
              </w:rPr>
              <w:t xml:space="preserve">w wyjazdach </w:t>
            </w:r>
            <w:r w:rsidRPr="00595B86">
              <w:rPr>
                <w:sz w:val="20"/>
              </w:rPr>
              <w:t>zagranicznych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153: 148.410,00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Cena brutto za jeden nocleg w wyjazdach zagranicznych </w:t>
            </w:r>
            <w:r w:rsidRPr="00595B86">
              <w:rPr>
                <w:sz w:val="20"/>
              </w:rPr>
              <w:t>dla jednej osoby</w:t>
            </w:r>
            <w:r w:rsidRPr="00595B86">
              <w:rPr>
                <w:b/>
                <w:sz w:val="20"/>
              </w:rPr>
              <w:t xml:space="preserve"> 970,00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</w:rPr>
            </w:pPr>
            <w:r w:rsidRPr="00595B86">
              <w:rPr>
                <w:sz w:val="20"/>
              </w:rPr>
              <w:t>Powyższe ceny brutto zawierają właściwą stawkę podatku VAT.</w:t>
            </w:r>
          </w:p>
          <w:p w:rsidR="00595B86" w:rsidRPr="00595B86" w:rsidRDefault="00595B86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  <w:u w:val="single"/>
              </w:rPr>
            </w:pPr>
            <w:r w:rsidRPr="00595B86">
              <w:rPr>
                <w:sz w:val="20"/>
                <w:u w:val="single"/>
              </w:rPr>
              <w:t>C. POSIŁKI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</w:rPr>
            </w:pPr>
            <w:r w:rsidRPr="00595B86">
              <w:rPr>
                <w:sz w:val="20"/>
              </w:rPr>
              <w:t>Cena brutto za 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>osobo-posiłków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630 : 37.800,00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  <w:u w:val="single"/>
              </w:rPr>
            </w:pPr>
            <w:r w:rsidRPr="00595B86">
              <w:rPr>
                <w:b/>
                <w:sz w:val="20"/>
                <w:u w:val="single"/>
              </w:rPr>
              <w:t xml:space="preserve">a w tym: 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- Cena brutto za </w:t>
            </w:r>
            <w:r w:rsidRPr="00595B86">
              <w:rPr>
                <w:sz w:val="20"/>
              </w:rPr>
              <w:t>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 xml:space="preserve">osobo-posiłków </w:t>
            </w:r>
            <w:r w:rsidRPr="00595B86">
              <w:rPr>
                <w:b/>
                <w:sz w:val="20"/>
              </w:rPr>
              <w:t>w wyjazdach</w:t>
            </w:r>
            <w:r w:rsidRPr="00595B86">
              <w:rPr>
                <w:sz w:val="20"/>
              </w:rPr>
              <w:t xml:space="preserve"> krajowych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307 : </w:t>
            </w:r>
            <w:r w:rsidRPr="00595B86">
              <w:rPr>
                <w:b/>
                <w:sz w:val="20"/>
              </w:rPr>
              <w:lastRenderedPageBreak/>
              <w:t>18.420,00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Cena brutto za jeden posiłek w wyjazdach krajowych </w:t>
            </w:r>
            <w:r w:rsidRPr="00595B86">
              <w:rPr>
                <w:sz w:val="20"/>
              </w:rPr>
              <w:t>dla jednej osoby</w:t>
            </w:r>
            <w:r w:rsidRPr="00595B86">
              <w:rPr>
                <w:b/>
                <w:sz w:val="20"/>
              </w:rPr>
              <w:t xml:space="preserve"> 60,00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- Cena brutto </w:t>
            </w:r>
            <w:r w:rsidRPr="00595B86">
              <w:rPr>
                <w:sz w:val="20"/>
              </w:rPr>
              <w:t>za 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 xml:space="preserve">osobo-posiłków </w:t>
            </w:r>
            <w:r w:rsidRPr="00595B86">
              <w:rPr>
                <w:b/>
                <w:sz w:val="20"/>
              </w:rPr>
              <w:t>w wyjazdach</w:t>
            </w:r>
            <w:r w:rsidRPr="00595B86">
              <w:rPr>
                <w:sz w:val="20"/>
              </w:rPr>
              <w:t xml:space="preserve"> zagranicznych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323: 19.380,00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Cena brutto za jeden posiłek w wyjazdach zagranicznych </w:t>
            </w:r>
            <w:r w:rsidRPr="00595B86">
              <w:rPr>
                <w:sz w:val="20"/>
              </w:rPr>
              <w:t>dla jednej osoby</w:t>
            </w:r>
            <w:r w:rsidRPr="00595B86">
              <w:rPr>
                <w:b/>
                <w:sz w:val="20"/>
              </w:rPr>
              <w:t xml:space="preserve"> 60,00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sz w:val="20"/>
              </w:rPr>
              <w:t>Powyższe ceny brutto zawierają właściwą stawkę podatku VAT.</w:t>
            </w:r>
          </w:p>
          <w:p w:rsidR="00AB1F00" w:rsidRPr="00595B86" w:rsidRDefault="00AB1F00" w:rsidP="00595B86">
            <w:pPr>
              <w:jc w:val="both"/>
            </w:pPr>
          </w:p>
        </w:tc>
      </w:tr>
      <w:tr w:rsidR="00AB1F00" w:rsidRPr="00595B86" w:rsidTr="00F360F2">
        <w:tc>
          <w:tcPr>
            <w:tcW w:w="993" w:type="dxa"/>
            <w:shd w:val="clear" w:color="auto" w:fill="auto"/>
            <w:vAlign w:val="center"/>
          </w:tcPr>
          <w:p w:rsidR="00AB1F00" w:rsidRPr="00595B86" w:rsidRDefault="00AB1F00" w:rsidP="00AB0940">
            <w:pPr>
              <w:jc w:val="center"/>
            </w:pPr>
            <w:r w:rsidRPr="00595B86"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AB1F00" w:rsidRPr="00595B86" w:rsidRDefault="00AB1F00" w:rsidP="00AB0940">
            <w:r w:rsidRPr="00595B86">
              <w:t xml:space="preserve">Magdalena </w:t>
            </w:r>
            <w:proofErr w:type="spellStart"/>
            <w:r w:rsidRPr="00595B86">
              <w:t>Siśkiewicz</w:t>
            </w:r>
            <w:proofErr w:type="spellEnd"/>
            <w:r w:rsidRPr="00595B86">
              <w:t xml:space="preserve"> New Challenge</w:t>
            </w:r>
          </w:p>
          <w:p w:rsidR="00AB1F00" w:rsidRPr="00595B86" w:rsidRDefault="009F387D" w:rsidP="00AB0940">
            <w:proofErr w:type="spellStart"/>
            <w:r>
              <w:t>Bonarka</w:t>
            </w:r>
            <w:proofErr w:type="spellEnd"/>
            <w:r>
              <w:t xml:space="preserve"> 19/6</w:t>
            </w:r>
          </w:p>
          <w:p w:rsidR="00AB1F00" w:rsidRPr="00595B86" w:rsidRDefault="009F387D" w:rsidP="00AB0940">
            <w:pPr>
              <w:jc w:val="both"/>
            </w:pPr>
            <w:r>
              <w:t>30-415</w:t>
            </w:r>
            <w:r w:rsidR="00AB1F00" w:rsidRPr="00595B86"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940" w:rsidRPr="00595B86" w:rsidRDefault="00AB0940" w:rsidP="00595B86">
            <w:pPr>
              <w:widowControl w:val="0"/>
              <w:ind w:right="1"/>
              <w:jc w:val="both"/>
            </w:pPr>
            <w:r w:rsidRPr="00595B86">
              <w:rPr>
                <w:b/>
              </w:rPr>
              <w:t xml:space="preserve">Cena brutto za maksymalne ilości wszystkich elementów zamówienia </w:t>
            </w:r>
            <w:proofErr w:type="spellStart"/>
            <w:r w:rsidRPr="00595B86">
              <w:rPr>
                <w:b/>
              </w:rPr>
              <w:t>tj</w:t>
            </w:r>
            <w:proofErr w:type="spellEnd"/>
            <w:r w:rsidRPr="00595B86">
              <w:rPr>
                <w:b/>
              </w:rPr>
              <w:t xml:space="preserve"> A+B+C:</w:t>
            </w:r>
            <w:r w:rsidRPr="00595B86">
              <w:t xml:space="preserve"> </w:t>
            </w:r>
            <w:r w:rsidR="008A18C8" w:rsidRPr="00595B86">
              <w:t>278.950,00</w:t>
            </w:r>
            <w:r w:rsidRPr="00595B86">
              <w:t xml:space="preserve"> PLN</w:t>
            </w:r>
          </w:p>
          <w:p w:rsidR="00AB0940" w:rsidRPr="00595B86" w:rsidRDefault="00AB0940" w:rsidP="00595B86">
            <w:pPr>
              <w:tabs>
                <w:tab w:val="right" w:pos="9000"/>
              </w:tabs>
            </w:pPr>
          </w:p>
          <w:p w:rsidR="00AB0940" w:rsidRPr="00595B86" w:rsidRDefault="00AB0940" w:rsidP="00595B86">
            <w:pPr>
              <w:widowControl w:val="0"/>
              <w:rPr>
                <w:b/>
                <w:u w:val="single"/>
              </w:rPr>
            </w:pPr>
            <w:r w:rsidRPr="00595B86">
              <w:rPr>
                <w:b/>
                <w:u w:val="single"/>
              </w:rPr>
              <w:t>A. TRANSPORT</w:t>
            </w:r>
          </w:p>
          <w:p w:rsidR="00AB0940" w:rsidRPr="00595B86" w:rsidRDefault="00AB0940" w:rsidP="00595B86">
            <w:pPr>
              <w:widowControl w:val="0"/>
              <w:rPr>
                <w:b/>
              </w:rPr>
            </w:pPr>
            <w:r w:rsidRPr="00595B86">
              <w:rPr>
                <w:b/>
              </w:rPr>
              <w:t xml:space="preserve">Cena brutto za maksymalną ilość km tj. 6.700 km:  </w:t>
            </w:r>
            <w:r w:rsidRPr="00595B86">
              <w:t xml:space="preserve"> </w:t>
            </w:r>
            <w:bookmarkStart w:id="0" w:name="_Hlk117683247"/>
            <w:r w:rsidR="008A18C8" w:rsidRPr="00595B86">
              <w:t xml:space="preserve">187.600,00 </w:t>
            </w:r>
            <w:r w:rsidRPr="00595B86">
              <w:rPr>
                <w:b/>
              </w:rPr>
              <w:t>PLN</w:t>
            </w:r>
            <w:bookmarkEnd w:id="0"/>
          </w:p>
          <w:p w:rsidR="00AB0940" w:rsidRPr="00595B86" w:rsidRDefault="00AB0940" w:rsidP="00595B86">
            <w:pPr>
              <w:widowControl w:val="0"/>
              <w:jc w:val="both"/>
              <w:rPr>
                <w:u w:val="single"/>
              </w:rPr>
            </w:pPr>
            <w:r w:rsidRPr="00595B86">
              <w:rPr>
                <w:u w:val="single"/>
              </w:rPr>
              <w:t>a w tym:</w:t>
            </w:r>
          </w:p>
          <w:p w:rsidR="00AB0940" w:rsidRPr="00595B86" w:rsidRDefault="00AB0940" w:rsidP="00595B86">
            <w:pPr>
              <w:widowControl w:val="0"/>
              <w:jc w:val="both"/>
            </w:pPr>
            <w:bookmarkStart w:id="1" w:name="_Hlk183690059"/>
            <w:r w:rsidRPr="00595B86">
              <w:t xml:space="preserve">- </w:t>
            </w:r>
            <w:r w:rsidRPr="00595B86">
              <w:rPr>
                <w:b/>
              </w:rPr>
              <w:t>Cena brutto za maksymalną ilość km</w:t>
            </w:r>
            <w:r w:rsidRPr="00595B86">
              <w:t xml:space="preserve"> </w:t>
            </w:r>
            <w:bookmarkStart w:id="2" w:name="_Hlk183690188"/>
            <w:r w:rsidRPr="00595B86">
              <w:t xml:space="preserve">w wyjazdach </w:t>
            </w:r>
            <w:r w:rsidRPr="00595B86">
              <w:rPr>
                <w:b/>
              </w:rPr>
              <w:t>jednodniowych</w:t>
            </w:r>
            <w:r w:rsidRPr="00595B86">
              <w:t xml:space="preserve"> </w:t>
            </w:r>
            <w:bookmarkEnd w:id="2"/>
            <w:proofErr w:type="spellStart"/>
            <w:r w:rsidRPr="00595B86">
              <w:t>tj</w:t>
            </w:r>
            <w:proofErr w:type="spellEnd"/>
            <w:r w:rsidRPr="00595B86">
              <w:t xml:space="preserve"> 1400 km: </w:t>
            </w:r>
            <w:r w:rsidR="008A18C8" w:rsidRPr="00595B86">
              <w:t xml:space="preserve">39200,00 </w:t>
            </w:r>
            <w:r w:rsidRPr="00595B86">
              <w:t>PLN</w:t>
            </w:r>
          </w:p>
          <w:p w:rsidR="00AB0940" w:rsidRPr="00595B86" w:rsidRDefault="00AB0940" w:rsidP="00595B86">
            <w:pPr>
              <w:widowControl w:val="0"/>
              <w:jc w:val="both"/>
            </w:pPr>
            <w:bookmarkStart w:id="3" w:name="_Hlk183690244"/>
            <w:r w:rsidRPr="00595B86">
              <w:t xml:space="preserve">Cena brutto za 1 km trasy w wyjazdach jednodniowych </w:t>
            </w:r>
            <w:r w:rsidR="008A18C8" w:rsidRPr="00595B86">
              <w:t xml:space="preserve">28,00 </w:t>
            </w:r>
            <w:r w:rsidRPr="00595B86">
              <w:t>PLN</w:t>
            </w:r>
            <w:bookmarkEnd w:id="1"/>
            <w:bookmarkEnd w:id="3"/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 xml:space="preserve">- </w:t>
            </w:r>
            <w:bookmarkStart w:id="4" w:name="_Hlk183690591"/>
            <w:r w:rsidRPr="00595B86">
              <w:rPr>
                <w:b/>
              </w:rPr>
              <w:t>Cena brutto za maksymalną ilość</w:t>
            </w:r>
            <w:r w:rsidRPr="00595B86">
              <w:t xml:space="preserve"> </w:t>
            </w:r>
            <w:r w:rsidRPr="00595B86">
              <w:rPr>
                <w:b/>
              </w:rPr>
              <w:t>km</w:t>
            </w:r>
            <w:r w:rsidRPr="00595B86">
              <w:t xml:space="preserve"> w wyjazdach </w:t>
            </w:r>
            <w:bookmarkStart w:id="5" w:name="_Hlk183690268"/>
            <w:r w:rsidRPr="00595B86">
              <w:rPr>
                <w:b/>
              </w:rPr>
              <w:t>wielodniowych</w:t>
            </w:r>
            <w:bookmarkEnd w:id="5"/>
            <w:r w:rsidRPr="00595B86">
              <w:t xml:space="preserve"> </w:t>
            </w:r>
            <w:bookmarkEnd w:id="4"/>
            <w:proofErr w:type="spellStart"/>
            <w:r w:rsidRPr="00595B86">
              <w:t>tj</w:t>
            </w:r>
            <w:proofErr w:type="spellEnd"/>
            <w:r w:rsidRPr="00595B86">
              <w:t xml:space="preserve"> 5300 km: </w:t>
            </w:r>
            <w:r w:rsidR="008A18C8" w:rsidRPr="00595B86">
              <w:t>148400,00</w:t>
            </w:r>
            <w:r w:rsidRPr="00595B86">
              <w:t xml:space="preserve"> PLN, </w:t>
            </w:r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>w tym:</w:t>
            </w:r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 xml:space="preserve">Cena brutto za maksymalną ilość km w wyjazdach wielodniowych </w:t>
            </w:r>
            <w:r w:rsidRPr="00595B86">
              <w:rPr>
                <w:b/>
              </w:rPr>
              <w:t>krajowych</w:t>
            </w:r>
            <w:r w:rsidRPr="00595B86">
              <w:t xml:space="preserve"> tj. 2000 </w:t>
            </w:r>
            <w:r w:rsidR="008A18C8" w:rsidRPr="00595B86">
              <w:t xml:space="preserve">56.000,00 </w:t>
            </w:r>
            <w:r w:rsidRPr="00595B86">
              <w:t>PLN</w:t>
            </w:r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 xml:space="preserve">Cena brutto za maksymalną ilość km w wyjazdach wielodniowych </w:t>
            </w:r>
            <w:r w:rsidRPr="00595B86">
              <w:rPr>
                <w:b/>
              </w:rPr>
              <w:t>zagranicznych</w:t>
            </w:r>
            <w:r w:rsidRPr="00595B86">
              <w:t xml:space="preserve"> tj. 3300 </w:t>
            </w:r>
            <w:r w:rsidR="008A18C8" w:rsidRPr="00595B86">
              <w:t>92.400,00</w:t>
            </w:r>
            <w:r w:rsidRPr="00595B86">
              <w:t xml:space="preserve"> PLN</w:t>
            </w:r>
            <w:bookmarkStart w:id="6" w:name="_Hlk183690283"/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 xml:space="preserve">Cena </w:t>
            </w:r>
            <w:r w:rsidRPr="00595B86">
              <w:rPr>
                <w:b/>
              </w:rPr>
              <w:t>brutto za 1 km trasy</w:t>
            </w:r>
            <w:r w:rsidRPr="00595B86">
              <w:t xml:space="preserve"> w wyjazdach </w:t>
            </w:r>
            <w:r w:rsidRPr="00595B86">
              <w:rPr>
                <w:b/>
              </w:rPr>
              <w:t>wielodniowych krajowych</w:t>
            </w:r>
            <w:r w:rsidRPr="00595B86">
              <w:t xml:space="preserve"> </w:t>
            </w:r>
            <w:r w:rsidR="008A18C8" w:rsidRPr="00595B86">
              <w:t>28,00</w:t>
            </w:r>
            <w:r w:rsidRPr="00595B86">
              <w:t xml:space="preserve"> PLN</w:t>
            </w:r>
          </w:p>
          <w:bookmarkEnd w:id="6"/>
          <w:p w:rsidR="00AB0940" w:rsidRPr="00595B86" w:rsidRDefault="00AB0940" w:rsidP="00595B86">
            <w:pPr>
              <w:widowControl w:val="0"/>
              <w:jc w:val="both"/>
            </w:pPr>
            <w:r w:rsidRPr="00595B86">
              <w:t xml:space="preserve">Cena </w:t>
            </w:r>
            <w:r w:rsidRPr="00595B86">
              <w:rPr>
                <w:b/>
              </w:rPr>
              <w:t>brutto za 1 km trasy</w:t>
            </w:r>
            <w:r w:rsidRPr="00595B86">
              <w:t xml:space="preserve"> w wyjazdach </w:t>
            </w:r>
            <w:r w:rsidRPr="00595B86">
              <w:rPr>
                <w:b/>
              </w:rPr>
              <w:t>wielodniowych zagranicznych</w:t>
            </w:r>
            <w:r w:rsidRPr="00595B86">
              <w:t xml:space="preserve"> </w:t>
            </w:r>
            <w:r w:rsidR="008A18C8" w:rsidRPr="00595B86">
              <w:t>28,00</w:t>
            </w:r>
            <w:r w:rsidRPr="00595B86">
              <w:t xml:space="preserve"> PLN</w:t>
            </w:r>
            <w:bookmarkStart w:id="7" w:name="_Hlk117683332"/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</w:rPr>
            </w:pPr>
            <w:bookmarkStart w:id="8" w:name="_Hlk183692007"/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</w:rPr>
            </w:pPr>
            <w:r w:rsidRPr="00595B86">
              <w:rPr>
                <w:sz w:val="20"/>
              </w:rPr>
              <w:lastRenderedPageBreak/>
              <w:t>Powyższe ceny brutto zawierają właściwą stawkę podatku VAT.</w:t>
            </w:r>
            <w:bookmarkEnd w:id="8"/>
          </w:p>
          <w:p w:rsidR="00AB0940" w:rsidRPr="00595B86" w:rsidRDefault="00AB0940" w:rsidP="00595B86">
            <w:pPr>
              <w:widowControl w:val="0"/>
              <w:jc w:val="both"/>
            </w:pP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  <w:u w:val="single"/>
              </w:rPr>
            </w:pPr>
            <w:r w:rsidRPr="00595B86">
              <w:rPr>
                <w:sz w:val="20"/>
                <w:u w:val="single"/>
              </w:rPr>
              <w:t>B.  NOCLEGI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</w:rPr>
            </w:pPr>
            <w:bookmarkStart w:id="9" w:name="_Hlk183691435"/>
            <w:r w:rsidRPr="00595B86">
              <w:rPr>
                <w:sz w:val="20"/>
              </w:rPr>
              <w:t xml:space="preserve">Cena brutto </w:t>
            </w:r>
            <w:bookmarkStart w:id="10" w:name="_Hlk183691186"/>
            <w:r w:rsidRPr="00595B86">
              <w:rPr>
                <w:sz w:val="20"/>
              </w:rPr>
              <w:t>za 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>osobo-noclegów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255: </w:t>
            </w:r>
            <w:r w:rsidR="008A18C8" w:rsidRPr="00595B86">
              <w:rPr>
                <w:b/>
                <w:sz w:val="20"/>
              </w:rPr>
              <w:t xml:space="preserve">53.550,00 </w:t>
            </w:r>
            <w:r w:rsidRPr="00595B86">
              <w:rPr>
                <w:b/>
                <w:sz w:val="20"/>
              </w:rPr>
              <w:t>PLN</w:t>
            </w:r>
          </w:p>
          <w:bookmarkEnd w:id="10"/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  <w:u w:val="single"/>
              </w:rPr>
            </w:pPr>
            <w:r w:rsidRPr="00595B86">
              <w:rPr>
                <w:b/>
                <w:sz w:val="20"/>
                <w:u w:val="single"/>
              </w:rPr>
              <w:t>a w tym: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bookmarkStart w:id="11" w:name="_Hlk183691222"/>
            <w:r w:rsidRPr="00595B86">
              <w:rPr>
                <w:b/>
                <w:sz w:val="20"/>
              </w:rPr>
              <w:t xml:space="preserve">- Cena brutto za </w:t>
            </w:r>
            <w:r w:rsidRPr="00595B86">
              <w:rPr>
                <w:sz w:val="20"/>
              </w:rPr>
              <w:t>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 xml:space="preserve">osobo-noclegów </w:t>
            </w:r>
            <w:bookmarkStart w:id="12" w:name="_Hlk183691593"/>
            <w:r w:rsidRPr="00595B86">
              <w:rPr>
                <w:b/>
                <w:sz w:val="20"/>
              </w:rPr>
              <w:t>w wyjazdach</w:t>
            </w:r>
            <w:r w:rsidRPr="00595B86">
              <w:rPr>
                <w:sz w:val="20"/>
              </w:rPr>
              <w:t xml:space="preserve"> </w:t>
            </w:r>
            <w:bookmarkEnd w:id="12"/>
            <w:r w:rsidRPr="00595B86">
              <w:rPr>
                <w:sz w:val="20"/>
              </w:rPr>
              <w:t>krajowych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102: </w:t>
            </w:r>
            <w:r w:rsidR="008A18C8" w:rsidRPr="00595B86">
              <w:rPr>
                <w:b/>
                <w:sz w:val="20"/>
              </w:rPr>
              <w:t>21.420,00</w:t>
            </w:r>
            <w:r w:rsidRPr="00595B86">
              <w:rPr>
                <w:b/>
                <w:sz w:val="20"/>
              </w:rPr>
              <w:t xml:space="preserve">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bookmarkStart w:id="13" w:name="_Hlk183691296"/>
            <w:r w:rsidRPr="00595B86">
              <w:rPr>
                <w:b/>
                <w:sz w:val="20"/>
              </w:rPr>
              <w:t xml:space="preserve">Cena brutto za jeden nocleg w wyjazdach krajowych </w:t>
            </w:r>
            <w:r w:rsidRPr="00595B86">
              <w:rPr>
                <w:sz w:val="20"/>
              </w:rPr>
              <w:t>dla jednej osoby</w:t>
            </w:r>
            <w:r w:rsidRPr="00595B86">
              <w:rPr>
                <w:b/>
                <w:sz w:val="20"/>
              </w:rPr>
              <w:t xml:space="preserve"> </w:t>
            </w:r>
            <w:r w:rsidR="008A18C8" w:rsidRPr="00595B86">
              <w:rPr>
                <w:b/>
                <w:sz w:val="20"/>
              </w:rPr>
              <w:t xml:space="preserve">210,00 </w:t>
            </w:r>
            <w:r w:rsidRPr="00595B86">
              <w:rPr>
                <w:b/>
                <w:sz w:val="20"/>
              </w:rPr>
              <w:t>PLN</w:t>
            </w:r>
            <w:bookmarkEnd w:id="13"/>
          </w:p>
          <w:bookmarkEnd w:id="11"/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- Cena brutto </w:t>
            </w:r>
            <w:r w:rsidRPr="00595B86">
              <w:rPr>
                <w:sz w:val="20"/>
              </w:rPr>
              <w:t>za 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 xml:space="preserve">osobo-noclegów </w:t>
            </w:r>
            <w:bookmarkStart w:id="14" w:name="_Hlk183691660"/>
            <w:r w:rsidRPr="00595B86">
              <w:rPr>
                <w:b/>
                <w:sz w:val="20"/>
              </w:rPr>
              <w:t xml:space="preserve">w wyjazdach </w:t>
            </w:r>
            <w:bookmarkEnd w:id="14"/>
            <w:r w:rsidRPr="00595B86">
              <w:rPr>
                <w:sz w:val="20"/>
              </w:rPr>
              <w:t>zagranicznych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153: </w:t>
            </w:r>
            <w:r w:rsidR="008A18C8" w:rsidRPr="00595B86">
              <w:rPr>
                <w:b/>
                <w:sz w:val="20"/>
              </w:rPr>
              <w:t>32.130,00</w:t>
            </w:r>
            <w:r w:rsidRPr="00595B86">
              <w:rPr>
                <w:b/>
                <w:sz w:val="20"/>
              </w:rPr>
              <w:t xml:space="preserve">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Cena brutto za jeden nocleg w wyjazdach zagranicznych </w:t>
            </w:r>
            <w:r w:rsidRPr="00595B86">
              <w:rPr>
                <w:sz w:val="20"/>
              </w:rPr>
              <w:t>dla jednej osoby</w:t>
            </w:r>
            <w:r w:rsidRPr="00595B86">
              <w:rPr>
                <w:b/>
                <w:sz w:val="20"/>
              </w:rPr>
              <w:t xml:space="preserve"> </w:t>
            </w:r>
            <w:r w:rsidR="008A18C8" w:rsidRPr="00595B86">
              <w:rPr>
                <w:b/>
                <w:sz w:val="20"/>
              </w:rPr>
              <w:t>210</w:t>
            </w:r>
            <w:r w:rsidRPr="00595B86">
              <w:rPr>
                <w:b/>
                <w:sz w:val="20"/>
              </w:rPr>
              <w:t xml:space="preserve">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</w:rPr>
            </w:pPr>
            <w:r w:rsidRPr="00595B86">
              <w:rPr>
                <w:sz w:val="20"/>
              </w:rPr>
              <w:t>Powyższe ceny brutto zawierają właściwą stawkę podatku VAT.</w:t>
            </w:r>
          </w:p>
          <w:p w:rsidR="00595B86" w:rsidRPr="00595B86" w:rsidRDefault="00595B86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</w:p>
          <w:bookmarkEnd w:id="9"/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  <w:u w:val="single"/>
              </w:rPr>
            </w:pPr>
            <w:r w:rsidRPr="00595B86">
              <w:rPr>
                <w:sz w:val="20"/>
                <w:u w:val="single"/>
              </w:rPr>
              <w:t>C. POSIŁKI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</w:rPr>
            </w:pPr>
            <w:r w:rsidRPr="00595B86">
              <w:rPr>
                <w:sz w:val="20"/>
              </w:rPr>
              <w:t>Cena brutto za 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>osobo-</w:t>
            </w:r>
            <w:bookmarkStart w:id="15" w:name="_Hlk183691552"/>
            <w:r w:rsidRPr="00595B86">
              <w:rPr>
                <w:sz w:val="20"/>
              </w:rPr>
              <w:t>posiłków</w:t>
            </w:r>
            <w:bookmarkEnd w:id="15"/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630 : </w:t>
            </w:r>
            <w:r w:rsidR="008A18C8" w:rsidRPr="00595B86">
              <w:rPr>
                <w:b/>
                <w:sz w:val="20"/>
              </w:rPr>
              <w:t>37.800,00</w:t>
            </w:r>
            <w:r w:rsidRPr="00595B86">
              <w:rPr>
                <w:b/>
                <w:sz w:val="20"/>
              </w:rPr>
              <w:t>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  <w:u w:val="single"/>
              </w:rPr>
            </w:pPr>
            <w:r w:rsidRPr="00595B86">
              <w:rPr>
                <w:b/>
                <w:sz w:val="20"/>
                <w:u w:val="single"/>
              </w:rPr>
              <w:t xml:space="preserve">a w tym: 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bookmarkStart w:id="16" w:name="_Hlk193111276"/>
            <w:r w:rsidRPr="00595B86">
              <w:rPr>
                <w:b/>
                <w:sz w:val="20"/>
              </w:rPr>
              <w:t xml:space="preserve">- Cena brutto za </w:t>
            </w:r>
            <w:r w:rsidRPr="00595B86">
              <w:rPr>
                <w:sz w:val="20"/>
              </w:rPr>
              <w:t>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 xml:space="preserve">osobo-posiłków </w:t>
            </w:r>
            <w:bookmarkStart w:id="17" w:name="_Hlk183691848"/>
            <w:r w:rsidRPr="00595B86">
              <w:rPr>
                <w:b/>
                <w:sz w:val="20"/>
              </w:rPr>
              <w:t>w wyjazdach</w:t>
            </w:r>
            <w:r w:rsidRPr="00595B86">
              <w:rPr>
                <w:sz w:val="20"/>
              </w:rPr>
              <w:t xml:space="preserve"> krajowych</w:t>
            </w:r>
            <w:r w:rsidRPr="00595B86">
              <w:rPr>
                <w:b/>
                <w:sz w:val="20"/>
              </w:rPr>
              <w:t xml:space="preserve"> </w:t>
            </w:r>
            <w:bookmarkEnd w:id="17"/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307</w:t>
            </w:r>
            <w:bookmarkEnd w:id="16"/>
            <w:r w:rsidRPr="00595B86">
              <w:rPr>
                <w:b/>
                <w:sz w:val="20"/>
              </w:rPr>
              <w:t xml:space="preserve"> : </w:t>
            </w:r>
            <w:r w:rsidR="008A18C8" w:rsidRPr="00595B86">
              <w:rPr>
                <w:b/>
                <w:sz w:val="20"/>
              </w:rPr>
              <w:t>18.420,00</w:t>
            </w:r>
            <w:r w:rsidRPr="00595B86">
              <w:rPr>
                <w:b/>
                <w:sz w:val="20"/>
              </w:rPr>
              <w:t xml:space="preserve">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Cena brutto za jeden posiłek w wyjazdach krajowych </w:t>
            </w:r>
            <w:r w:rsidRPr="00595B86">
              <w:rPr>
                <w:sz w:val="20"/>
              </w:rPr>
              <w:t>dla jednej osoby</w:t>
            </w:r>
            <w:r w:rsidR="008A18C8" w:rsidRPr="00595B86">
              <w:rPr>
                <w:b/>
                <w:sz w:val="20"/>
              </w:rPr>
              <w:t xml:space="preserve"> 60,00</w:t>
            </w:r>
            <w:r w:rsidRPr="00595B86">
              <w:rPr>
                <w:b/>
                <w:sz w:val="20"/>
              </w:rPr>
              <w:t xml:space="preserve">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bookmarkStart w:id="18" w:name="_Hlk193111303"/>
            <w:r w:rsidRPr="00595B86">
              <w:rPr>
                <w:b/>
                <w:sz w:val="20"/>
              </w:rPr>
              <w:t xml:space="preserve">- Cena brutto </w:t>
            </w:r>
            <w:r w:rsidRPr="00595B86">
              <w:rPr>
                <w:sz w:val="20"/>
              </w:rPr>
              <w:t>za 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 xml:space="preserve">osobo-posiłków </w:t>
            </w:r>
            <w:r w:rsidRPr="00595B86">
              <w:rPr>
                <w:b/>
                <w:sz w:val="20"/>
              </w:rPr>
              <w:t>w wyjazdach</w:t>
            </w:r>
            <w:r w:rsidRPr="00595B86">
              <w:rPr>
                <w:sz w:val="20"/>
              </w:rPr>
              <w:t xml:space="preserve"> zagranicznych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323</w:t>
            </w:r>
            <w:bookmarkEnd w:id="18"/>
            <w:r w:rsidRPr="00595B86">
              <w:rPr>
                <w:b/>
                <w:sz w:val="20"/>
              </w:rPr>
              <w:t xml:space="preserve">: </w:t>
            </w:r>
            <w:r w:rsidR="008A18C8" w:rsidRPr="00595B86">
              <w:rPr>
                <w:b/>
                <w:sz w:val="20"/>
              </w:rPr>
              <w:t>19.380,00</w:t>
            </w:r>
            <w:r w:rsidRPr="00595B86">
              <w:rPr>
                <w:b/>
                <w:sz w:val="20"/>
              </w:rPr>
              <w:t xml:space="preserve">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Cena brutto za jeden posiłek w wyjazdach zagranicznych </w:t>
            </w:r>
            <w:r w:rsidRPr="00595B86">
              <w:rPr>
                <w:sz w:val="20"/>
              </w:rPr>
              <w:t>dla jednej osoby</w:t>
            </w:r>
            <w:r w:rsidRPr="00595B86">
              <w:rPr>
                <w:b/>
                <w:sz w:val="20"/>
              </w:rPr>
              <w:t xml:space="preserve"> </w:t>
            </w:r>
            <w:r w:rsidR="008A18C8" w:rsidRPr="00595B86">
              <w:rPr>
                <w:b/>
                <w:sz w:val="20"/>
              </w:rPr>
              <w:t xml:space="preserve">60,00 </w:t>
            </w:r>
            <w:r w:rsidRPr="00595B86">
              <w:rPr>
                <w:b/>
                <w:sz w:val="20"/>
              </w:rPr>
              <w:t>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sz w:val="20"/>
              </w:rPr>
              <w:t>Powyższe ceny brutto zawierają właściwą stawkę podatku VAT.</w:t>
            </w:r>
            <w:bookmarkEnd w:id="7"/>
          </w:p>
          <w:p w:rsidR="00AB1F00" w:rsidRPr="00595B86" w:rsidRDefault="00AB1F00" w:rsidP="00595B86">
            <w:pPr>
              <w:jc w:val="both"/>
            </w:pPr>
          </w:p>
        </w:tc>
      </w:tr>
      <w:tr w:rsidR="00AB1F00" w:rsidRPr="00595B86" w:rsidTr="00F360F2">
        <w:tc>
          <w:tcPr>
            <w:tcW w:w="993" w:type="dxa"/>
            <w:shd w:val="clear" w:color="auto" w:fill="auto"/>
            <w:vAlign w:val="center"/>
          </w:tcPr>
          <w:p w:rsidR="00AB1F00" w:rsidRPr="00595B86" w:rsidRDefault="00AB1F00" w:rsidP="00AB0940">
            <w:pPr>
              <w:jc w:val="center"/>
            </w:pPr>
            <w:r w:rsidRPr="00595B86">
              <w:lastRenderedPageBreak/>
              <w:t>3</w:t>
            </w:r>
          </w:p>
        </w:tc>
        <w:tc>
          <w:tcPr>
            <w:tcW w:w="5244" w:type="dxa"/>
            <w:shd w:val="clear" w:color="auto" w:fill="auto"/>
          </w:tcPr>
          <w:p w:rsidR="00AB1F00" w:rsidRPr="00595B86" w:rsidRDefault="00AB1F00" w:rsidP="00AB0940">
            <w:r w:rsidRPr="00595B86">
              <w:t xml:space="preserve">Sun &amp; </w:t>
            </w:r>
            <w:proofErr w:type="spellStart"/>
            <w:r w:rsidRPr="00595B86">
              <w:t>More</w:t>
            </w:r>
            <w:proofErr w:type="spellEnd"/>
            <w:r w:rsidRPr="00595B86">
              <w:t xml:space="preserve"> sp. </w:t>
            </w:r>
            <w:proofErr w:type="spellStart"/>
            <w:r w:rsidRPr="00595B86">
              <w:t>zo.o</w:t>
            </w:r>
            <w:proofErr w:type="spellEnd"/>
          </w:p>
          <w:p w:rsidR="00AB1F00" w:rsidRPr="00595B86" w:rsidRDefault="00AB1F00" w:rsidP="00AB0940">
            <w:r w:rsidRPr="00595B86">
              <w:t xml:space="preserve">Madalińskiego 8/215 </w:t>
            </w:r>
          </w:p>
          <w:p w:rsidR="00AB1F00" w:rsidRPr="00595B86" w:rsidRDefault="00AB1F00" w:rsidP="00AB0940">
            <w:pPr>
              <w:jc w:val="both"/>
            </w:pPr>
            <w:r w:rsidRPr="00595B86">
              <w:t>70-101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940" w:rsidRPr="00595B86" w:rsidRDefault="00AB0940" w:rsidP="00595B86">
            <w:pPr>
              <w:widowControl w:val="0"/>
              <w:ind w:right="1"/>
              <w:jc w:val="both"/>
            </w:pPr>
            <w:r w:rsidRPr="00595B86">
              <w:rPr>
                <w:b/>
              </w:rPr>
              <w:t xml:space="preserve">Cena brutto za maksymalne ilości wszystkich elementów zamówienia </w:t>
            </w:r>
            <w:proofErr w:type="spellStart"/>
            <w:r w:rsidRPr="00595B86">
              <w:rPr>
                <w:b/>
              </w:rPr>
              <w:t>tj</w:t>
            </w:r>
            <w:proofErr w:type="spellEnd"/>
            <w:r w:rsidRPr="00595B86">
              <w:rPr>
                <w:b/>
              </w:rPr>
              <w:t xml:space="preserve"> A+B+C:</w:t>
            </w:r>
            <w:r w:rsidRPr="00595B86">
              <w:t xml:space="preserve"> ................... PLN</w:t>
            </w:r>
            <w:r w:rsidR="00944091">
              <w:t xml:space="preserve"> – (brak </w:t>
            </w:r>
            <w:r w:rsidR="00944091">
              <w:lastRenderedPageBreak/>
              <w:t>wpisanej wartości)</w:t>
            </w:r>
          </w:p>
          <w:p w:rsidR="00AB0940" w:rsidRPr="00595B86" w:rsidRDefault="00AB0940" w:rsidP="00AB0940">
            <w:pPr>
              <w:widowControl w:val="0"/>
              <w:rPr>
                <w:b/>
                <w:u w:val="single"/>
              </w:rPr>
            </w:pPr>
            <w:r w:rsidRPr="00595B86">
              <w:rPr>
                <w:b/>
                <w:u w:val="single"/>
              </w:rPr>
              <w:t>A. TRANSPORT</w:t>
            </w:r>
          </w:p>
          <w:p w:rsidR="00AB0940" w:rsidRPr="00595B86" w:rsidRDefault="00AB0940" w:rsidP="00AB0940">
            <w:pPr>
              <w:widowControl w:val="0"/>
              <w:rPr>
                <w:b/>
              </w:rPr>
            </w:pPr>
            <w:r w:rsidRPr="00595B86">
              <w:rPr>
                <w:b/>
              </w:rPr>
              <w:t xml:space="preserve">Cena brutto za maksymalną ilość km tj. 6.700 km:  </w:t>
            </w:r>
            <w:r w:rsidRPr="00595B86">
              <w:t xml:space="preserve"> </w:t>
            </w:r>
            <w:r w:rsidR="008A18C8" w:rsidRPr="00595B86">
              <w:t>48.560,00</w:t>
            </w:r>
            <w:r w:rsidRPr="00595B86">
              <w:rPr>
                <w:b/>
              </w:rPr>
              <w:t xml:space="preserve"> PLN</w:t>
            </w:r>
          </w:p>
          <w:p w:rsidR="00AB0940" w:rsidRPr="00595B86" w:rsidRDefault="00AB0940" w:rsidP="00AB0940">
            <w:pPr>
              <w:widowControl w:val="0"/>
              <w:jc w:val="both"/>
              <w:rPr>
                <w:u w:val="single"/>
              </w:rPr>
            </w:pPr>
            <w:r w:rsidRPr="00595B86">
              <w:rPr>
                <w:u w:val="single"/>
              </w:rPr>
              <w:t>a w tym:</w:t>
            </w:r>
          </w:p>
          <w:p w:rsidR="00AB0940" w:rsidRPr="00595B86" w:rsidRDefault="00AB0940" w:rsidP="00AB0940">
            <w:pPr>
              <w:widowControl w:val="0"/>
              <w:jc w:val="both"/>
            </w:pPr>
            <w:r w:rsidRPr="00595B86">
              <w:t xml:space="preserve">- </w:t>
            </w:r>
            <w:r w:rsidRPr="00595B86">
              <w:rPr>
                <w:b/>
              </w:rPr>
              <w:t>Cena brutto za maksymalną ilość km</w:t>
            </w:r>
            <w:r w:rsidRPr="00595B86">
              <w:t xml:space="preserve"> w wyjazdach </w:t>
            </w:r>
            <w:r w:rsidRPr="00595B86">
              <w:rPr>
                <w:b/>
              </w:rPr>
              <w:t>jednodniowych</w:t>
            </w:r>
            <w:r w:rsidRPr="00595B86">
              <w:t xml:space="preserve"> </w:t>
            </w:r>
            <w:proofErr w:type="spellStart"/>
            <w:r w:rsidRPr="00595B86">
              <w:t>tj</w:t>
            </w:r>
            <w:proofErr w:type="spellEnd"/>
            <w:r w:rsidRPr="00595B86">
              <w:t xml:space="preserve"> 1400 km: </w:t>
            </w:r>
            <w:r w:rsidR="008A18C8" w:rsidRPr="00595B86">
              <w:t>10.660</w:t>
            </w:r>
            <w:r w:rsidRPr="00595B86">
              <w:t xml:space="preserve"> PLN</w:t>
            </w:r>
          </w:p>
          <w:p w:rsidR="00AB0940" w:rsidRPr="00595B86" w:rsidRDefault="00AB0940" w:rsidP="00AB0940">
            <w:pPr>
              <w:widowControl w:val="0"/>
              <w:jc w:val="both"/>
            </w:pPr>
            <w:r w:rsidRPr="00595B86">
              <w:t xml:space="preserve">Cena brutto za 1 km trasy w wyjazdach jednodniowych </w:t>
            </w:r>
            <w:r w:rsidR="008A18C8" w:rsidRPr="00595B86">
              <w:t xml:space="preserve">7,60 </w:t>
            </w:r>
            <w:r w:rsidRPr="00595B86">
              <w:t>PLN</w:t>
            </w:r>
          </w:p>
          <w:p w:rsidR="00AB0940" w:rsidRPr="00595B86" w:rsidRDefault="00AB0940" w:rsidP="00AB0940">
            <w:pPr>
              <w:widowControl w:val="0"/>
              <w:jc w:val="both"/>
            </w:pPr>
            <w:r w:rsidRPr="00595B86">
              <w:t xml:space="preserve">- </w:t>
            </w:r>
            <w:r w:rsidRPr="00595B86">
              <w:rPr>
                <w:b/>
              </w:rPr>
              <w:t>Cena brutto za maksymalną ilość</w:t>
            </w:r>
            <w:r w:rsidRPr="00595B86">
              <w:t xml:space="preserve"> </w:t>
            </w:r>
            <w:r w:rsidRPr="00595B86">
              <w:rPr>
                <w:b/>
              </w:rPr>
              <w:t>km</w:t>
            </w:r>
            <w:r w:rsidRPr="00595B86">
              <w:t xml:space="preserve"> w wyjazdach </w:t>
            </w:r>
            <w:r w:rsidRPr="00595B86">
              <w:rPr>
                <w:b/>
              </w:rPr>
              <w:t>wielodniowych</w:t>
            </w:r>
            <w:r w:rsidRPr="00595B86">
              <w:t xml:space="preserve"> </w:t>
            </w:r>
            <w:proofErr w:type="spellStart"/>
            <w:r w:rsidRPr="00595B86">
              <w:t>tj</w:t>
            </w:r>
            <w:proofErr w:type="spellEnd"/>
            <w:r w:rsidRPr="00595B86">
              <w:t xml:space="preserve"> 5300 km: ……………. PLN, </w:t>
            </w:r>
            <w:r w:rsidR="00944091">
              <w:t>- (wartość nieczytelna ze względu na znak podpisu)</w:t>
            </w:r>
          </w:p>
          <w:p w:rsidR="00AB0940" w:rsidRPr="00595B86" w:rsidRDefault="00AB0940" w:rsidP="00AB0940">
            <w:pPr>
              <w:widowControl w:val="0"/>
              <w:jc w:val="both"/>
            </w:pPr>
            <w:r w:rsidRPr="00595B86">
              <w:t>w tym:</w:t>
            </w:r>
          </w:p>
          <w:p w:rsidR="00AB0940" w:rsidRPr="00595B86" w:rsidRDefault="00AB0940" w:rsidP="00AB0940">
            <w:pPr>
              <w:widowControl w:val="0"/>
              <w:jc w:val="both"/>
            </w:pPr>
            <w:r w:rsidRPr="00595B86">
              <w:t xml:space="preserve">Cena brutto za maksymalną ilość km w wyjazdach wielodniowych </w:t>
            </w:r>
            <w:r w:rsidRPr="00595B86">
              <w:rPr>
                <w:b/>
              </w:rPr>
              <w:t>krajowych</w:t>
            </w:r>
            <w:r w:rsidRPr="00595B86">
              <w:t xml:space="preserve"> tj. 2000 ………….. PLN</w:t>
            </w:r>
            <w:r w:rsidR="00944091">
              <w:t xml:space="preserve"> </w:t>
            </w:r>
            <w:bookmarkStart w:id="19" w:name="_GoBack"/>
            <w:bookmarkEnd w:id="19"/>
            <w:r w:rsidR="00944091" w:rsidRPr="00944091">
              <w:t>(wartość nieczytelna ze względu na znak podpisu)</w:t>
            </w:r>
          </w:p>
          <w:p w:rsidR="00AB0940" w:rsidRPr="00595B86" w:rsidRDefault="00AB0940" w:rsidP="00AB0940">
            <w:pPr>
              <w:widowControl w:val="0"/>
              <w:jc w:val="both"/>
            </w:pPr>
            <w:r w:rsidRPr="00595B86">
              <w:t xml:space="preserve">Cena brutto za maksymalną ilość km w wyjazdach wielodniowych </w:t>
            </w:r>
            <w:r w:rsidRPr="00595B86">
              <w:rPr>
                <w:b/>
              </w:rPr>
              <w:t>zagranicznych</w:t>
            </w:r>
            <w:r w:rsidRPr="00595B86">
              <w:t xml:space="preserve"> tj. 3300 </w:t>
            </w:r>
            <w:r w:rsidR="008A18C8" w:rsidRPr="00595B86">
              <w:t>24.350,00</w:t>
            </w:r>
            <w:r w:rsidRPr="00595B86">
              <w:t xml:space="preserve"> PLN</w:t>
            </w:r>
          </w:p>
          <w:p w:rsidR="00AB0940" w:rsidRPr="00595B86" w:rsidRDefault="00AB0940" w:rsidP="00AB0940">
            <w:pPr>
              <w:widowControl w:val="0"/>
              <w:jc w:val="both"/>
            </w:pPr>
            <w:r w:rsidRPr="00595B86">
              <w:t xml:space="preserve">Cena </w:t>
            </w:r>
            <w:r w:rsidRPr="00595B86">
              <w:rPr>
                <w:b/>
              </w:rPr>
              <w:t>brutto za 1 km trasy</w:t>
            </w:r>
            <w:r w:rsidRPr="00595B86">
              <w:t xml:space="preserve"> w wyjazdach </w:t>
            </w:r>
            <w:r w:rsidRPr="00595B86">
              <w:rPr>
                <w:b/>
              </w:rPr>
              <w:t>wielodniowych krajowych</w:t>
            </w:r>
            <w:r w:rsidRPr="00595B86">
              <w:t xml:space="preserve"> </w:t>
            </w:r>
            <w:r w:rsidR="008A18C8" w:rsidRPr="00595B86">
              <w:t>6,77</w:t>
            </w:r>
            <w:r w:rsidRPr="00595B86">
              <w:t xml:space="preserve"> PLN</w:t>
            </w:r>
          </w:p>
          <w:p w:rsidR="00AB0940" w:rsidRPr="00595B86" w:rsidRDefault="00AB0940" w:rsidP="00595B86">
            <w:pPr>
              <w:widowControl w:val="0"/>
              <w:jc w:val="both"/>
            </w:pPr>
            <w:r w:rsidRPr="00595B86">
              <w:t xml:space="preserve">Cena </w:t>
            </w:r>
            <w:r w:rsidRPr="00595B86">
              <w:rPr>
                <w:b/>
              </w:rPr>
              <w:t>brutto za 1 km trasy</w:t>
            </w:r>
            <w:r w:rsidRPr="00595B86">
              <w:t xml:space="preserve"> w wyjazdach </w:t>
            </w:r>
            <w:r w:rsidRPr="00595B86">
              <w:rPr>
                <w:b/>
              </w:rPr>
              <w:t>wielodniowych zagranicznych</w:t>
            </w:r>
            <w:r w:rsidRPr="00595B86">
              <w:t xml:space="preserve"> </w:t>
            </w:r>
            <w:r w:rsidR="008A18C8" w:rsidRPr="00595B86">
              <w:t>7,37</w:t>
            </w:r>
            <w:r w:rsidRPr="00595B86">
              <w:t xml:space="preserve">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</w:rPr>
            </w:pPr>
            <w:r w:rsidRPr="00595B86">
              <w:rPr>
                <w:sz w:val="20"/>
              </w:rPr>
              <w:t>Powyższe ceny brutto zawierają właściwą stawkę podatku VAT.</w:t>
            </w:r>
          </w:p>
          <w:p w:rsidR="00595B86" w:rsidRPr="00595B86" w:rsidRDefault="00595B86" w:rsidP="00595B86">
            <w:pPr>
              <w:pStyle w:val="Tekstpodstawowy"/>
              <w:spacing w:line="240" w:lineRule="auto"/>
              <w:rPr>
                <w:sz w:val="20"/>
              </w:rPr>
            </w:pP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  <w:u w:val="single"/>
              </w:rPr>
            </w:pPr>
            <w:r w:rsidRPr="00595B86">
              <w:rPr>
                <w:sz w:val="20"/>
                <w:u w:val="single"/>
              </w:rPr>
              <w:t>B.  NOCLEGI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</w:rPr>
            </w:pPr>
            <w:r w:rsidRPr="00595B86">
              <w:rPr>
                <w:sz w:val="20"/>
              </w:rPr>
              <w:t>Cena brutto za 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>osobo-noclegów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255 : </w:t>
            </w:r>
            <w:r w:rsidR="008A18C8" w:rsidRPr="00595B86">
              <w:rPr>
                <w:b/>
                <w:sz w:val="20"/>
              </w:rPr>
              <w:t xml:space="preserve">47.120,00 </w:t>
            </w:r>
            <w:r w:rsidRPr="00595B86">
              <w:rPr>
                <w:b/>
                <w:sz w:val="20"/>
              </w:rPr>
              <w:t>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  <w:u w:val="single"/>
              </w:rPr>
            </w:pPr>
            <w:r w:rsidRPr="00595B86">
              <w:rPr>
                <w:b/>
                <w:sz w:val="20"/>
                <w:u w:val="single"/>
              </w:rPr>
              <w:t>a w tym: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- Cena brutto za </w:t>
            </w:r>
            <w:r w:rsidRPr="00595B86">
              <w:rPr>
                <w:sz w:val="20"/>
              </w:rPr>
              <w:t>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 xml:space="preserve">osobo-noclegów </w:t>
            </w:r>
            <w:r w:rsidRPr="00595B86">
              <w:rPr>
                <w:b/>
                <w:sz w:val="20"/>
              </w:rPr>
              <w:t>w wyjazdach</w:t>
            </w:r>
            <w:r w:rsidRPr="00595B86">
              <w:rPr>
                <w:sz w:val="20"/>
              </w:rPr>
              <w:t xml:space="preserve"> krajowych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102: </w:t>
            </w:r>
            <w:r w:rsidR="008A18C8" w:rsidRPr="00595B86">
              <w:rPr>
                <w:b/>
                <w:sz w:val="20"/>
              </w:rPr>
              <w:t>19.570,00</w:t>
            </w:r>
            <w:r w:rsidRPr="00595B86">
              <w:rPr>
                <w:b/>
                <w:sz w:val="20"/>
              </w:rPr>
              <w:t xml:space="preserve">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Cena brutto za jeden nocleg w wyjazdach krajowych </w:t>
            </w:r>
            <w:r w:rsidRPr="00595B86">
              <w:rPr>
                <w:sz w:val="20"/>
              </w:rPr>
              <w:t>dla jednej osoby</w:t>
            </w:r>
            <w:r w:rsidRPr="00595B86">
              <w:rPr>
                <w:b/>
                <w:sz w:val="20"/>
              </w:rPr>
              <w:t xml:space="preserve"> </w:t>
            </w:r>
            <w:r w:rsidR="008A18C8" w:rsidRPr="00595B86">
              <w:rPr>
                <w:b/>
                <w:sz w:val="20"/>
              </w:rPr>
              <w:t xml:space="preserve">191 </w:t>
            </w:r>
            <w:r w:rsidRPr="00595B86">
              <w:rPr>
                <w:b/>
                <w:sz w:val="20"/>
              </w:rPr>
              <w:t>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lastRenderedPageBreak/>
              <w:t xml:space="preserve">- Cena brutto </w:t>
            </w:r>
            <w:r w:rsidRPr="00595B86">
              <w:rPr>
                <w:sz w:val="20"/>
              </w:rPr>
              <w:t>za 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 xml:space="preserve">osobo-noclegów </w:t>
            </w:r>
            <w:r w:rsidRPr="00595B86">
              <w:rPr>
                <w:b/>
                <w:sz w:val="20"/>
              </w:rPr>
              <w:t xml:space="preserve">w wyjazdach </w:t>
            </w:r>
            <w:r w:rsidRPr="00595B86">
              <w:rPr>
                <w:sz w:val="20"/>
              </w:rPr>
              <w:t>zagranicznych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153: </w:t>
            </w:r>
            <w:r w:rsidR="00595B86" w:rsidRPr="00595B86">
              <w:rPr>
                <w:b/>
                <w:sz w:val="20"/>
              </w:rPr>
              <w:t xml:space="preserve">27550,00 </w:t>
            </w:r>
            <w:r w:rsidRPr="00595B86">
              <w:rPr>
                <w:b/>
                <w:sz w:val="20"/>
              </w:rPr>
              <w:t>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Cena brutto za jeden nocleg w wyjazdach zagranicznych </w:t>
            </w:r>
            <w:r w:rsidRPr="00595B86">
              <w:rPr>
                <w:sz w:val="20"/>
              </w:rPr>
              <w:t>dla jednej osoby</w:t>
            </w:r>
            <w:r w:rsidRPr="00595B86">
              <w:rPr>
                <w:b/>
                <w:sz w:val="20"/>
              </w:rPr>
              <w:t xml:space="preserve"> </w:t>
            </w:r>
            <w:r w:rsidR="00595B86" w:rsidRPr="00595B86">
              <w:rPr>
                <w:b/>
                <w:sz w:val="20"/>
              </w:rPr>
              <w:t>180</w:t>
            </w:r>
            <w:r w:rsidRPr="00595B86">
              <w:rPr>
                <w:b/>
                <w:sz w:val="20"/>
              </w:rPr>
              <w:t xml:space="preserve">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</w:rPr>
            </w:pPr>
            <w:r w:rsidRPr="00595B86">
              <w:rPr>
                <w:sz w:val="20"/>
              </w:rPr>
              <w:t>Powyższe ceny brutto zawierają właściwą stawkę podatku VAT.</w:t>
            </w:r>
          </w:p>
          <w:p w:rsidR="00595B86" w:rsidRPr="00595B86" w:rsidRDefault="00595B86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  <w:u w:val="single"/>
              </w:rPr>
            </w:pPr>
            <w:r w:rsidRPr="00595B86">
              <w:rPr>
                <w:sz w:val="20"/>
                <w:u w:val="single"/>
              </w:rPr>
              <w:t>C. POSIŁKI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sz w:val="20"/>
              </w:rPr>
            </w:pPr>
            <w:r w:rsidRPr="00595B86">
              <w:rPr>
                <w:sz w:val="20"/>
              </w:rPr>
              <w:t>Cena brutto za 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>osobo-posiłków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630 : </w:t>
            </w:r>
            <w:r w:rsidR="00595B86" w:rsidRPr="00595B86">
              <w:rPr>
                <w:b/>
                <w:sz w:val="20"/>
              </w:rPr>
              <w:t>204229,00</w:t>
            </w:r>
            <w:r w:rsidRPr="00595B86">
              <w:rPr>
                <w:b/>
                <w:sz w:val="20"/>
              </w:rPr>
              <w:t xml:space="preserve">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  <w:u w:val="single"/>
              </w:rPr>
            </w:pPr>
            <w:r w:rsidRPr="00595B86">
              <w:rPr>
                <w:b/>
                <w:sz w:val="20"/>
                <w:u w:val="single"/>
              </w:rPr>
              <w:t xml:space="preserve">a w tym: 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- Cena brutto za </w:t>
            </w:r>
            <w:r w:rsidRPr="00595B86">
              <w:rPr>
                <w:sz w:val="20"/>
              </w:rPr>
              <w:t>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 xml:space="preserve">osobo-posiłków </w:t>
            </w:r>
            <w:r w:rsidRPr="00595B86">
              <w:rPr>
                <w:b/>
                <w:sz w:val="20"/>
              </w:rPr>
              <w:t>w wyjazdach</w:t>
            </w:r>
            <w:r w:rsidRPr="00595B86">
              <w:rPr>
                <w:sz w:val="20"/>
              </w:rPr>
              <w:t xml:space="preserve"> krajowych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307 : </w:t>
            </w:r>
            <w:r w:rsidR="00595B86" w:rsidRPr="00595B86">
              <w:rPr>
                <w:b/>
                <w:sz w:val="20"/>
              </w:rPr>
              <w:t>148905,00</w:t>
            </w:r>
            <w:r w:rsidRPr="00595B86">
              <w:rPr>
                <w:b/>
                <w:sz w:val="20"/>
              </w:rPr>
              <w:t xml:space="preserve">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Cena brutto za jeden posiłek w wyjazdach krajowych </w:t>
            </w:r>
            <w:r w:rsidRPr="00595B86">
              <w:rPr>
                <w:sz w:val="20"/>
              </w:rPr>
              <w:t>dla jednej osoby</w:t>
            </w:r>
            <w:r w:rsidRPr="00595B86">
              <w:rPr>
                <w:b/>
                <w:sz w:val="20"/>
              </w:rPr>
              <w:t xml:space="preserve"> </w:t>
            </w:r>
            <w:r w:rsidR="00595B86" w:rsidRPr="00595B86">
              <w:rPr>
                <w:b/>
                <w:sz w:val="20"/>
              </w:rPr>
              <w:t xml:space="preserve">65 </w:t>
            </w:r>
            <w:r w:rsidRPr="00595B86">
              <w:rPr>
                <w:b/>
                <w:sz w:val="20"/>
              </w:rPr>
              <w:t>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- Cena brutto </w:t>
            </w:r>
            <w:r w:rsidRPr="00595B86">
              <w:rPr>
                <w:sz w:val="20"/>
              </w:rPr>
              <w:t>za maksymalną</w:t>
            </w:r>
            <w:r w:rsidRPr="00595B86">
              <w:rPr>
                <w:b/>
                <w:sz w:val="20"/>
              </w:rPr>
              <w:t xml:space="preserve"> ilość </w:t>
            </w:r>
            <w:r w:rsidRPr="00595B86">
              <w:rPr>
                <w:sz w:val="20"/>
              </w:rPr>
              <w:t xml:space="preserve">osobo-posiłków </w:t>
            </w:r>
            <w:r w:rsidRPr="00595B86">
              <w:rPr>
                <w:b/>
                <w:sz w:val="20"/>
              </w:rPr>
              <w:t>w wyjazdach</w:t>
            </w:r>
            <w:r w:rsidRPr="00595B86">
              <w:rPr>
                <w:sz w:val="20"/>
              </w:rPr>
              <w:t xml:space="preserve"> zagranicznych</w:t>
            </w:r>
            <w:r w:rsidRPr="00595B86">
              <w:rPr>
                <w:b/>
                <w:sz w:val="20"/>
              </w:rPr>
              <w:t xml:space="preserve"> </w:t>
            </w:r>
            <w:proofErr w:type="spellStart"/>
            <w:r w:rsidRPr="00595B86">
              <w:rPr>
                <w:b/>
                <w:sz w:val="20"/>
              </w:rPr>
              <w:t>tj</w:t>
            </w:r>
            <w:proofErr w:type="spellEnd"/>
            <w:r w:rsidRPr="00595B86">
              <w:rPr>
                <w:b/>
                <w:sz w:val="20"/>
              </w:rPr>
              <w:t xml:space="preserve"> 323: </w:t>
            </w:r>
            <w:r w:rsidR="00595B86" w:rsidRPr="00595B86">
              <w:rPr>
                <w:b/>
                <w:sz w:val="20"/>
              </w:rPr>
              <w:t>55.324,00</w:t>
            </w:r>
            <w:r w:rsidRPr="00595B86">
              <w:rPr>
                <w:b/>
                <w:sz w:val="20"/>
              </w:rPr>
              <w:t xml:space="preserve">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b/>
                <w:sz w:val="20"/>
              </w:rPr>
              <w:t xml:space="preserve">Cena brutto za jeden posiłek w wyjazdach zagranicznych </w:t>
            </w:r>
            <w:r w:rsidRPr="00595B86">
              <w:rPr>
                <w:sz w:val="20"/>
              </w:rPr>
              <w:t>dla jednej osoby</w:t>
            </w:r>
            <w:r w:rsidRPr="00595B86">
              <w:rPr>
                <w:b/>
                <w:sz w:val="20"/>
              </w:rPr>
              <w:t xml:space="preserve"> </w:t>
            </w:r>
            <w:r w:rsidR="00595B86" w:rsidRPr="00595B86">
              <w:rPr>
                <w:b/>
                <w:sz w:val="20"/>
              </w:rPr>
              <w:t>80,00</w:t>
            </w:r>
            <w:r w:rsidRPr="00595B86">
              <w:rPr>
                <w:b/>
                <w:sz w:val="20"/>
              </w:rPr>
              <w:t xml:space="preserve"> PLN</w:t>
            </w:r>
          </w:p>
          <w:p w:rsidR="00AB0940" w:rsidRPr="00595B86" w:rsidRDefault="00AB0940" w:rsidP="00595B86">
            <w:pPr>
              <w:pStyle w:val="Tekstpodstawowy"/>
              <w:spacing w:line="240" w:lineRule="auto"/>
              <w:rPr>
                <w:b/>
                <w:sz w:val="20"/>
              </w:rPr>
            </w:pPr>
            <w:r w:rsidRPr="00595B86">
              <w:rPr>
                <w:sz w:val="20"/>
              </w:rPr>
              <w:t>Powyższe ceny brutto zawierają właściwą stawkę podatku VAT.</w:t>
            </w:r>
          </w:p>
          <w:p w:rsidR="00AB1F00" w:rsidRPr="00595B86" w:rsidRDefault="00AB1F00" w:rsidP="00AB0940">
            <w:pPr>
              <w:jc w:val="both"/>
            </w:pPr>
          </w:p>
        </w:tc>
      </w:tr>
    </w:tbl>
    <w:p w:rsidR="00577BC6" w:rsidRDefault="00577BC6" w:rsidP="00AB0940">
      <w:pPr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0B0" w:rsidRDefault="006660B0">
      <w:r>
        <w:separator/>
      </w:r>
    </w:p>
  </w:endnote>
  <w:endnote w:type="continuationSeparator" w:id="0">
    <w:p w:rsidR="006660B0" w:rsidRDefault="00666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4409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0B0" w:rsidRDefault="006660B0">
      <w:r>
        <w:separator/>
      </w:r>
    </w:p>
  </w:footnote>
  <w:footnote w:type="continuationSeparator" w:id="0">
    <w:p w:rsidR="006660B0" w:rsidRDefault="00666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F00" w:rsidRDefault="00AB1F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F00" w:rsidRDefault="0094409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F00" w:rsidRDefault="00AB1F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60B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95B86"/>
    <w:rsid w:val="00601802"/>
    <w:rsid w:val="006660B0"/>
    <w:rsid w:val="0069085C"/>
    <w:rsid w:val="006D03E2"/>
    <w:rsid w:val="006E3702"/>
    <w:rsid w:val="0073323E"/>
    <w:rsid w:val="007965DC"/>
    <w:rsid w:val="00843263"/>
    <w:rsid w:val="00861E75"/>
    <w:rsid w:val="008A18C8"/>
    <w:rsid w:val="00944091"/>
    <w:rsid w:val="009C20BC"/>
    <w:rsid w:val="009D19BD"/>
    <w:rsid w:val="009F189D"/>
    <w:rsid w:val="009F387D"/>
    <w:rsid w:val="00A120F7"/>
    <w:rsid w:val="00A67C20"/>
    <w:rsid w:val="00A80738"/>
    <w:rsid w:val="00AA718D"/>
    <w:rsid w:val="00AB0940"/>
    <w:rsid w:val="00AB1F00"/>
    <w:rsid w:val="00C236D3"/>
    <w:rsid w:val="00C659E2"/>
    <w:rsid w:val="00CB0802"/>
    <w:rsid w:val="00D20908"/>
    <w:rsid w:val="00D665F5"/>
    <w:rsid w:val="00D7128F"/>
    <w:rsid w:val="00E6066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239C7EC"/>
  <w15:chartTrackingRefBased/>
  <w15:docId w15:val="{98BA5FD9-4E1B-44A9-BBC2-12F14AE7A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1034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2025-04-02T12:30:00Z</cp:lastPrinted>
  <dcterms:created xsi:type="dcterms:W3CDTF">2025-04-02T12:35:00Z</dcterms:created>
  <dcterms:modified xsi:type="dcterms:W3CDTF">2025-04-02T12:35:00Z</dcterms:modified>
</cp:coreProperties>
</file>