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57C2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15E28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457C2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57C23" w:rsidTr="00D62E6E">
        <w:tc>
          <w:tcPr>
            <w:tcW w:w="2800" w:type="dxa"/>
            <w:shd w:val="clear" w:color="auto" w:fill="auto"/>
          </w:tcPr>
          <w:p w:rsidR="00D62E6E" w:rsidRPr="00457C2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57C2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57C2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57C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57C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57C2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57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57C2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57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57C23" w:rsidTr="00D62E6E">
        <w:tc>
          <w:tcPr>
            <w:tcW w:w="2800" w:type="dxa"/>
            <w:shd w:val="clear" w:color="auto" w:fill="auto"/>
          </w:tcPr>
          <w:p w:rsidR="00D62E6E" w:rsidRPr="00457C2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57C2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57C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57C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57C2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57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57C2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57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57C2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D6749" w:rsidRPr="00457C23" w:rsidTr="003760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D6749" w:rsidRPr="00457C23" w:rsidRDefault="001D6749" w:rsidP="003760D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D6749" w:rsidRPr="00457C23" w:rsidRDefault="001D6749" w:rsidP="003760D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457C2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57C23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457C2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57C2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D6749" w:rsidRPr="00457C23" w:rsidRDefault="001D6749" w:rsidP="003760D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D6749" w:rsidRPr="00457C23" w:rsidRDefault="001D6749" w:rsidP="003760D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57C23" w:rsidRDefault="001D674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57C2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57C23" w:rsidTr="00D62E6E">
        <w:tc>
          <w:tcPr>
            <w:tcW w:w="2269" w:type="dxa"/>
            <w:shd w:val="clear" w:color="auto" w:fill="auto"/>
          </w:tcPr>
          <w:p w:rsidR="00D62E6E" w:rsidRPr="00457C2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57C23" w:rsidRDefault="001D674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</w:t>
            </w:r>
            <w:r w:rsidR="00D62E6E" w:rsidRPr="00457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6749" w:rsidRPr="00457C23" w:rsidTr="003760D8">
        <w:tc>
          <w:tcPr>
            <w:tcW w:w="2269" w:type="dxa"/>
            <w:shd w:val="clear" w:color="auto" w:fill="auto"/>
          </w:tcPr>
          <w:p w:rsidR="001D6749" w:rsidRPr="00457C23" w:rsidRDefault="001D6749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6749" w:rsidRPr="00457C23" w:rsidRDefault="001D6749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28/2025</w:t>
            </w:r>
          </w:p>
        </w:tc>
      </w:tr>
    </w:tbl>
    <w:p w:rsidR="00BC121E" w:rsidRPr="00457C23" w:rsidRDefault="001D674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57C2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57C2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57C2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57C23" w:rsidRDefault="00A33FED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57C2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57C2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57C2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57C23" w:rsidRDefault="00A33FED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57C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57C2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57C2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57C2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57C2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57C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57C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7C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57C2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57C2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57C2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57C23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57C2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57C2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57C2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57C2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57C2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57C23" w:rsidTr="00620E37">
        <w:tc>
          <w:tcPr>
            <w:tcW w:w="2660" w:type="dxa"/>
            <w:shd w:val="clear" w:color="auto" w:fill="auto"/>
          </w:tcPr>
          <w:p w:rsidR="00BC121E" w:rsidRPr="00457C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57C2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57C2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57C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57C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57C23" w:rsidRDefault="00844A96" w:rsidP="001D67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D6749"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57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57C23" w:rsidRDefault="00106AC7" w:rsidP="00BC121E">
      <w:pPr>
        <w:rPr>
          <w:rFonts w:ascii="Arial Narrow" w:hAnsi="Arial Narrow"/>
        </w:rPr>
      </w:pPr>
    </w:p>
    <w:sectPr w:rsidR="00106AC7" w:rsidRPr="00457C2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DD9" w:rsidRDefault="009E7DD9">
      <w:r>
        <w:separator/>
      </w:r>
    </w:p>
  </w:endnote>
  <w:endnote w:type="continuationSeparator" w:id="1">
    <w:p w:rsidR="009E7DD9" w:rsidRDefault="009E7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A33FE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33FE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33F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33FED">
      <w:rPr>
        <w:rStyle w:val="Numerstrony"/>
        <w:rFonts w:ascii="Arial" w:hAnsi="Arial"/>
        <w:sz w:val="18"/>
        <w:szCs w:val="18"/>
      </w:rPr>
      <w:fldChar w:fldCharType="separate"/>
    </w:r>
    <w:r w:rsidR="00815E28">
      <w:rPr>
        <w:rStyle w:val="Numerstrony"/>
        <w:rFonts w:ascii="Arial" w:hAnsi="Arial"/>
        <w:noProof/>
        <w:sz w:val="18"/>
        <w:szCs w:val="18"/>
      </w:rPr>
      <w:t>1</w:t>
    </w:r>
    <w:r w:rsidR="00A33FE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33F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33FED">
      <w:rPr>
        <w:rStyle w:val="Numerstrony"/>
        <w:rFonts w:ascii="Arial" w:hAnsi="Arial"/>
        <w:sz w:val="18"/>
        <w:szCs w:val="18"/>
      </w:rPr>
      <w:fldChar w:fldCharType="separate"/>
    </w:r>
    <w:r w:rsidR="00815E28">
      <w:rPr>
        <w:rStyle w:val="Numerstrony"/>
        <w:rFonts w:ascii="Arial" w:hAnsi="Arial"/>
        <w:noProof/>
        <w:sz w:val="18"/>
        <w:szCs w:val="18"/>
      </w:rPr>
      <w:t>2</w:t>
    </w:r>
    <w:r w:rsidR="00A33FE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49" w:rsidRDefault="001D67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DD9" w:rsidRDefault="009E7DD9">
      <w:r>
        <w:separator/>
      </w:r>
    </w:p>
  </w:footnote>
  <w:footnote w:type="continuationSeparator" w:id="1">
    <w:p w:rsidR="009E7DD9" w:rsidRDefault="009E7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49" w:rsidRDefault="001D67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49" w:rsidRDefault="001D67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49" w:rsidRDefault="001D67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74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D6749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23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64A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E28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7DD9"/>
    <w:rsid w:val="00A24942"/>
    <w:rsid w:val="00A311C9"/>
    <w:rsid w:val="00A33FED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1776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2025-03-18T11:59:00Z</dcterms:created>
  <dcterms:modified xsi:type="dcterms:W3CDTF">2025-04-01T10:59:00Z</dcterms:modified>
</cp:coreProperties>
</file>