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D447F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447F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F7412" w:rsidRPr="00D447F2">
        <w:rPr>
          <w:rFonts w:ascii="Arial Narrow" w:hAnsi="Arial Narrow" w:cs="Arial"/>
          <w:bCs/>
          <w:i w:val="0"/>
          <w:szCs w:val="24"/>
        </w:rPr>
        <w:t>2</w:t>
      </w:r>
      <w:r w:rsidR="007666D6" w:rsidRPr="00D447F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D447F2" w:rsidTr="00467CA2">
        <w:tc>
          <w:tcPr>
            <w:tcW w:w="2800" w:type="dxa"/>
            <w:shd w:val="clear" w:color="auto" w:fill="auto"/>
          </w:tcPr>
          <w:p w:rsidR="00D520D3" w:rsidRPr="00D447F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47F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D447F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447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447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447F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447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447F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447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D447F2" w:rsidTr="00467CA2">
        <w:tc>
          <w:tcPr>
            <w:tcW w:w="2800" w:type="dxa"/>
            <w:shd w:val="clear" w:color="auto" w:fill="auto"/>
          </w:tcPr>
          <w:p w:rsidR="00D520D3" w:rsidRPr="00D447F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447F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447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D447F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447F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447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447F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D447F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447F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D447F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447F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447F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447F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D447F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D447F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D447F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447F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447F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447F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2F7412" w:rsidRPr="00D447F2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447F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D447F2" w:rsidTr="00467CA2">
        <w:tc>
          <w:tcPr>
            <w:tcW w:w="2269" w:type="dxa"/>
            <w:shd w:val="clear" w:color="auto" w:fill="auto"/>
          </w:tcPr>
          <w:p w:rsidR="00D520D3" w:rsidRPr="00D447F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447F2" w:rsidRDefault="002F741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</w:t>
            </w:r>
            <w:r w:rsidR="00D520D3" w:rsidRPr="00D447F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F7412" w:rsidRPr="00D447F2" w:rsidTr="003760D8">
        <w:tc>
          <w:tcPr>
            <w:tcW w:w="2269" w:type="dxa"/>
            <w:shd w:val="clear" w:color="auto" w:fill="auto"/>
          </w:tcPr>
          <w:p w:rsidR="002F7412" w:rsidRPr="00D447F2" w:rsidRDefault="002F7412" w:rsidP="003760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F7412" w:rsidRPr="00D447F2" w:rsidRDefault="002F7412" w:rsidP="003760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28/2025</w:t>
            </w:r>
          </w:p>
        </w:tc>
      </w:tr>
    </w:tbl>
    <w:p w:rsidR="00DC652A" w:rsidRPr="00D447F2" w:rsidRDefault="002F741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D447F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D447F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447F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447F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D447F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D447F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D447F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D447F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447F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D447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447F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447F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447F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D447F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D447F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D447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447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D447F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447F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447F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447F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447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447F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447F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447F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D447F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447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D447F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D447F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447F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D447F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447F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447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447F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447F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447F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447F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D447F2" w:rsidTr="00467CA2">
        <w:tc>
          <w:tcPr>
            <w:tcW w:w="2660" w:type="dxa"/>
            <w:shd w:val="clear" w:color="auto" w:fill="auto"/>
          </w:tcPr>
          <w:p w:rsidR="00D520D3" w:rsidRPr="00D447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447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D447F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447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D447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447F2" w:rsidRDefault="00D520D3" w:rsidP="002F741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447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F7412" w:rsidRPr="00D447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D447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D447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D447F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D447F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447F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22F6" w:rsidRDefault="008C22F6" w:rsidP="00025386">
      <w:pPr>
        <w:spacing w:after="0" w:line="240" w:lineRule="auto"/>
      </w:pPr>
      <w:r>
        <w:separator/>
      </w:r>
    </w:p>
  </w:endnote>
  <w:endnote w:type="continuationSeparator" w:id="1">
    <w:p w:rsidR="008C22F6" w:rsidRDefault="008C22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12" w:rsidRDefault="002F74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7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447F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12" w:rsidRDefault="002F74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22F6" w:rsidRDefault="008C22F6" w:rsidP="00025386">
      <w:pPr>
        <w:spacing w:after="0" w:line="240" w:lineRule="auto"/>
      </w:pPr>
      <w:r>
        <w:separator/>
      </w:r>
    </w:p>
  </w:footnote>
  <w:footnote w:type="continuationSeparator" w:id="1">
    <w:p w:rsidR="008C22F6" w:rsidRDefault="008C22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12" w:rsidRDefault="002F74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12" w:rsidRDefault="002F74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412" w:rsidRDefault="002F74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741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7412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C22F6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447F2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2025-03-18T11:58:00Z</dcterms:created>
  <dcterms:modified xsi:type="dcterms:W3CDTF">2025-03-18T11:58:00Z</dcterms:modified>
</cp:coreProperties>
</file>