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52220" w:rsidRDefault="00452220" w:rsidP="00452220">
      <w:pPr>
        <w:jc w:val="right"/>
        <w:rPr>
          <w:sz w:val="22"/>
          <w:szCs w:val="22"/>
        </w:rPr>
      </w:pPr>
      <w:r w:rsidRPr="00452220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.75pt;height:101.25pt">
            <v:imagedata r:id="rId6" o:title=""/>
          </v:shape>
        </w:pict>
      </w:r>
    </w:p>
    <w:p w:rsidR="00D665F5" w:rsidRDefault="00C857BD" w:rsidP="00452220">
      <w:pPr>
        <w:jc w:val="right"/>
        <w:rPr>
          <w:sz w:val="22"/>
          <w:szCs w:val="22"/>
        </w:rPr>
      </w:pPr>
      <w:r w:rsidRPr="00C857BD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857BD">
        <w:rPr>
          <w:sz w:val="22"/>
          <w:szCs w:val="22"/>
        </w:rPr>
        <w:t>2025-04-02</w:t>
      </w:r>
    </w:p>
    <w:p w:rsidR="00D665F5" w:rsidRPr="004F079B" w:rsidRDefault="00D665F5" w:rsidP="00452220">
      <w:pPr>
        <w:jc w:val="right"/>
        <w:rPr>
          <w:sz w:val="22"/>
          <w:szCs w:val="22"/>
        </w:rPr>
      </w:pPr>
    </w:p>
    <w:p w:rsidR="00C857BD" w:rsidRPr="00C857BD" w:rsidRDefault="00C857BD" w:rsidP="00452220">
      <w:pPr>
        <w:rPr>
          <w:b/>
          <w:bCs/>
          <w:sz w:val="22"/>
          <w:szCs w:val="22"/>
        </w:rPr>
      </w:pPr>
      <w:r w:rsidRPr="00C857BD">
        <w:rPr>
          <w:b/>
          <w:bCs/>
          <w:sz w:val="22"/>
          <w:szCs w:val="22"/>
        </w:rPr>
        <w:t>Akademia Górniczo - Hutnicza</w:t>
      </w:r>
    </w:p>
    <w:p w:rsidR="00C857BD" w:rsidRPr="00C857BD" w:rsidRDefault="00C857BD" w:rsidP="00452220">
      <w:pPr>
        <w:rPr>
          <w:b/>
          <w:bCs/>
          <w:sz w:val="22"/>
          <w:szCs w:val="22"/>
        </w:rPr>
      </w:pPr>
      <w:r w:rsidRPr="00C857BD">
        <w:rPr>
          <w:b/>
          <w:bCs/>
          <w:sz w:val="22"/>
          <w:szCs w:val="22"/>
        </w:rPr>
        <w:t>im. Stanisława Staszica w Krakowie</w:t>
      </w:r>
    </w:p>
    <w:p w:rsidR="00D665F5" w:rsidRPr="00D91931" w:rsidRDefault="00C857BD" w:rsidP="00452220">
      <w:pPr>
        <w:rPr>
          <w:b/>
          <w:bCs/>
          <w:sz w:val="22"/>
          <w:szCs w:val="22"/>
        </w:rPr>
      </w:pPr>
      <w:r w:rsidRPr="00C857BD">
        <w:rPr>
          <w:b/>
          <w:bCs/>
          <w:sz w:val="22"/>
          <w:szCs w:val="22"/>
        </w:rPr>
        <w:t>Dział Zamówień Publicznych</w:t>
      </w:r>
    </w:p>
    <w:p w:rsidR="00D665F5" w:rsidRPr="00BD5546" w:rsidRDefault="00C857BD" w:rsidP="00452220">
      <w:pPr>
        <w:rPr>
          <w:sz w:val="22"/>
          <w:szCs w:val="22"/>
        </w:rPr>
      </w:pPr>
      <w:r w:rsidRPr="00C857BD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857BD">
        <w:rPr>
          <w:sz w:val="22"/>
          <w:szCs w:val="22"/>
        </w:rPr>
        <w:t>30</w:t>
      </w:r>
    </w:p>
    <w:p w:rsidR="00D665F5" w:rsidRPr="00BD5546" w:rsidRDefault="00C857BD" w:rsidP="00452220">
      <w:pPr>
        <w:rPr>
          <w:sz w:val="22"/>
          <w:szCs w:val="22"/>
        </w:rPr>
      </w:pPr>
      <w:r w:rsidRPr="00C857BD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857BD">
        <w:rPr>
          <w:sz w:val="22"/>
          <w:szCs w:val="22"/>
        </w:rPr>
        <w:t>Kraków</w:t>
      </w:r>
    </w:p>
    <w:p w:rsidR="00A80738" w:rsidRDefault="00D665F5" w:rsidP="00452220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857BD" w:rsidRPr="00C857BD">
        <w:rPr>
          <w:b/>
          <w:sz w:val="22"/>
          <w:szCs w:val="22"/>
        </w:rPr>
        <w:t>DE-dzp.272-110/25</w:t>
      </w:r>
      <w:r w:rsidR="00A80738">
        <w:rPr>
          <w:sz w:val="24"/>
        </w:rPr>
        <w:tab/>
        <w:t xml:space="preserve"> </w:t>
      </w:r>
    </w:p>
    <w:p w:rsidR="00A80738" w:rsidRDefault="00A80738" w:rsidP="0045222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452220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452220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452220">
      <w:pPr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857BD" w:rsidRPr="00C857BD">
        <w:rPr>
          <w:sz w:val="22"/>
          <w:szCs w:val="22"/>
        </w:rPr>
        <w:t xml:space="preserve">Tryb podstawowy bez negocjacji - art. 275 pkt. 1 ustawy </w:t>
      </w:r>
      <w:proofErr w:type="spellStart"/>
      <w:r w:rsidR="00C857BD" w:rsidRPr="00C857BD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C857BD" w:rsidP="00452220">
      <w:pPr>
        <w:pStyle w:val="Tekstpodstawowywcity"/>
        <w:ind w:firstLine="0"/>
        <w:jc w:val="center"/>
        <w:rPr>
          <w:sz w:val="22"/>
          <w:szCs w:val="22"/>
        </w:rPr>
      </w:pPr>
      <w:r w:rsidRPr="00C857BD">
        <w:rPr>
          <w:b/>
          <w:sz w:val="22"/>
          <w:szCs w:val="22"/>
        </w:rPr>
        <w:t>Usługa przygotowania i przeprowadzenia dwóch pięciodniowych szkoleń w języku angielskim w obszarze tworzenia pierwszego start-</w:t>
      </w:r>
      <w:proofErr w:type="spellStart"/>
      <w:r w:rsidRPr="00C857BD">
        <w:rPr>
          <w:b/>
          <w:sz w:val="22"/>
          <w:szCs w:val="22"/>
        </w:rPr>
        <w:t>up</w:t>
      </w:r>
      <w:proofErr w:type="spellEnd"/>
      <w:r w:rsidRPr="00C857BD">
        <w:rPr>
          <w:b/>
          <w:sz w:val="22"/>
          <w:szCs w:val="22"/>
        </w:rPr>
        <w:t xml:space="preserve"> w Polsce w ramach programu NAWA </w:t>
      </w:r>
      <w:proofErr w:type="spellStart"/>
      <w:r w:rsidRPr="00C857BD">
        <w:rPr>
          <w:b/>
          <w:sz w:val="22"/>
          <w:szCs w:val="22"/>
        </w:rPr>
        <w:t>Welcome</w:t>
      </w:r>
      <w:proofErr w:type="spellEnd"/>
      <w:r w:rsidRPr="00C857BD">
        <w:rPr>
          <w:b/>
          <w:sz w:val="22"/>
          <w:szCs w:val="22"/>
        </w:rPr>
        <w:t xml:space="preserve"> to Poland "Rozwój potencjału AGH w zakresie kompleksowej obsługi gości zagranicznych oraz efektywnej promocji międzynarodowej" - DE-dzp.272-110/25</w:t>
      </w:r>
    </w:p>
    <w:p w:rsidR="00D665F5" w:rsidRPr="00577BC6" w:rsidRDefault="00D665F5" w:rsidP="0045222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D03E2">
        <w:rPr>
          <w:sz w:val="22"/>
          <w:szCs w:val="22"/>
        </w:rPr>
        <w:t>publicznych</w:t>
      </w:r>
      <w:r w:rsidR="00104EFA">
        <w:rPr>
          <w:sz w:val="22"/>
          <w:szCs w:val="22"/>
        </w:rPr>
        <w:t xml:space="preserve"> </w:t>
      </w:r>
      <w:r w:rsidR="009C20BC" w:rsidRPr="009C20BC">
        <w:rPr>
          <w:sz w:val="22"/>
          <w:szCs w:val="22"/>
        </w:rPr>
        <w:t xml:space="preserve">(Dz.U.2024.1320 </w:t>
      </w:r>
      <w:proofErr w:type="spellStart"/>
      <w:r w:rsidR="009C20BC" w:rsidRPr="009C20BC">
        <w:rPr>
          <w:sz w:val="22"/>
          <w:szCs w:val="22"/>
        </w:rPr>
        <w:t>t.j</w:t>
      </w:r>
      <w:proofErr w:type="spellEnd"/>
      <w:r w:rsidR="009C20BC" w:rsidRPr="009C20BC">
        <w:rPr>
          <w:sz w:val="22"/>
          <w:szCs w:val="22"/>
        </w:rPr>
        <w:t xml:space="preserve">. </w:t>
      </w:r>
      <w:r w:rsidR="00104EFA" w:rsidRPr="009C20BC">
        <w:rPr>
          <w:sz w:val="22"/>
          <w:szCs w:val="22"/>
        </w:rPr>
        <w:t>ze zm.</w:t>
      </w:r>
      <w:r w:rsidR="00AA718D" w:rsidRPr="009C20BC">
        <w:rPr>
          <w:sz w:val="22"/>
          <w:szCs w:val="22"/>
        </w:rPr>
        <w:t>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452220" w:rsidRPr="00577BC6" w:rsidRDefault="00D665F5" w:rsidP="00452220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857BD" w:rsidRPr="00C857BD">
        <w:rPr>
          <w:sz w:val="22"/>
          <w:szCs w:val="22"/>
        </w:rPr>
        <w:t>02/04/2025</w:t>
      </w:r>
      <w:r w:rsidR="00FF4AB1" w:rsidRPr="00577BC6">
        <w:rPr>
          <w:sz w:val="22"/>
          <w:szCs w:val="22"/>
        </w:rPr>
        <w:t xml:space="preserve"> o godz. </w:t>
      </w:r>
      <w:r w:rsidR="00C857BD" w:rsidRPr="00C857B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  <w:bookmarkStart w:id="0" w:name="_GoBack"/>
      <w:bookmarkEnd w:id="0"/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452220">
            <w:pPr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452220">
            <w:pPr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452220">
            <w:pPr>
              <w:jc w:val="center"/>
            </w:pPr>
            <w:r w:rsidRPr="00490DC0">
              <w:t>Cena oferty</w:t>
            </w:r>
          </w:p>
        </w:tc>
      </w:tr>
      <w:tr w:rsidR="00C857BD" w:rsidRPr="00493F8C" w:rsidTr="00F360F2">
        <w:tc>
          <w:tcPr>
            <w:tcW w:w="993" w:type="dxa"/>
            <w:shd w:val="clear" w:color="auto" w:fill="auto"/>
            <w:vAlign w:val="center"/>
          </w:tcPr>
          <w:p w:rsidR="00C857BD" w:rsidRPr="00490DC0" w:rsidRDefault="00C857BD" w:rsidP="00452220">
            <w:pPr>
              <w:jc w:val="center"/>
            </w:pPr>
            <w:r w:rsidRPr="00C857BD">
              <w:t>1</w:t>
            </w:r>
          </w:p>
        </w:tc>
        <w:tc>
          <w:tcPr>
            <w:tcW w:w="5244" w:type="dxa"/>
            <w:shd w:val="clear" w:color="auto" w:fill="auto"/>
          </w:tcPr>
          <w:p w:rsidR="00C857BD" w:rsidRPr="00490DC0" w:rsidRDefault="00C857BD" w:rsidP="00452220">
            <w:proofErr w:type="spellStart"/>
            <w:r w:rsidRPr="00C857BD">
              <w:t>Praxeo</w:t>
            </w:r>
            <w:proofErr w:type="spellEnd"/>
            <w:r w:rsidRPr="00C857BD">
              <w:t xml:space="preserve"> </w:t>
            </w:r>
            <w:proofErr w:type="spellStart"/>
            <w:r w:rsidRPr="00C857BD">
              <w:t>Group</w:t>
            </w:r>
            <w:proofErr w:type="spellEnd"/>
            <w:r w:rsidRPr="00C857BD">
              <w:t>-Krzysztof Kalata</w:t>
            </w:r>
          </w:p>
          <w:p w:rsidR="00C857BD" w:rsidRPr="00490DC0" w:rsidRDefault="00C857BD" w:rsidP="00452220">
            <w:r w:rsidRPr="00C857BD">
              <w:t>Władysława Kańskiego</w:t>
            </w:r>
            <w:r w:rsidRPr="00490DC0">
              <w:t xml:space="preserve"> </w:t>
            </w:r>
            <w:r w:rsidRPr="00C857BD">
              <w:t>5/22</w:t>
            </w:r>
            <w:r w:rsidRPr="00490DC0">
              <w:t xml:space="preserve"> </w:t>
            </w:r>
          </w:p>
          <w:p w:rsidR="00C857BD" w:rsidRPr="00490DC0" w:rsidRDefault="00C857BD" w:rsidP="00452220">
            <w:pPr>
              <w:jc w:val="both"/>
            </w:pPr>
            <w:r w:rsidRPr="00C857BD">
              <w:t>81-603</w:t>
            </w:r>
            <w:r w:rsidRPr="00490DC0">
              <w:t xml:space="preserve"> </w:t>
            </w:r>
            <w:r w:rsidRPr="00C857BD">
              <w:t>Gdynia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2220" w:rsidRDefault="00452220" w:rsidP="00452220">
            <w:pPr>
              <w:jc w:val="both"/>
            </w:pPr>
            <w:r w:rsidRPr="00452220">
              <w:rPr>
                <w:b/>
              </w:rPr>
              <w:t>Cena brutto*</w:t>
            </w:r>
            <w:r w:rsidRPr="00452220">
              <w:rPr>
                <w:b/>
              </w:rPr>
              <w:t xml:space="preserve"> </w:t>
            </w:r>
            <w:r w:rsidRPr="00452220">
              <w:rPr>
                <w:b/>
              </w:rPr>
              <w:t>za całość przedmiotu zamówienia</w:t>
            </w:r>
            <w:r>
              <w:t xml:space="preserve"> (tj. przeszkolenie 20 osób x 2) 40.000. PLN,</w:t>
            </w:r>
          </w:p>
          <w:p w:rsidR="00452220" w:rsidRDefault="00452220" w:rsidP="00452220">
            <w:pPr>
              <w:jc w:val="both"/>
            </w:pPr>
            <w:r>
              <w:t>(słownie brutto: czterdzieści tysięcy PLN)</w:t>
            </w:r>
          </w:p>
          <w:p w:rsidR="00C857BD" w:rsidRPr="00490DC0" w:rsidRDefault="00452220" w:rsidP="00452220">
            <w:pPr>
              <w:jc w:val="both"/>
            </w:pPr>
            <w:r w:rsidRPr="00452220">
              <w:rPr>
                <w:b/>
              </w:rPr>
              <w:t>Cena brutto* za szkolenie 1 osoby:</w:t>
            </w:r>
            <w:r>
              <w:t xml:space="preserve"> 1000 PLN</w:t>
            </w:r>
          </w:p>
        </w:tc>
      </w:tr>
      <w:tr w:rsidR="00C857BD" w:rsidRPr="00493F8C" w:rsidTr="00F360F2">
        <w:tc>
          <w:tcPr>
            <w:tcW w:w="993" w:type="dxa"/>
            <w:shd w:val="clear" w:color="auto" w:fill="auto"/>
            <w:vAlign w:val="center"/>
          </w:tcPr>
          <w:p w:rsidR="00C857BD" w:rsidRPr="00490DC0" w:rsidRDefault="00C857BD" w:rsidP="00452220">
            <w:pPr>
              <w:jc w:val="center"/>
            </w:pPr>
            <w:r w:rsidRPr="00C857BD">
              <w:t>2</w:t>
            </w:r>
          </w:p>
        </w:tc>
        <w:tc>
          <w:tcPr>
            <w:tcW w:w="5244" w:type="dxa"/>
            <w:shd w:val="clear" w:color="auto" w:fill="auto"/>
          </w:tcPr>
          <w:p w:rsidR="00C857BD" w:rsidRPr="00490DC0" w:rsidRDefault="00C857BD" w:rsidP="00452220">
            <w:r w:rsidRPr="00C857BD">
              <w:t>FACH S p. z o.o.</w:t>
            </w:r>
          </w:p>
          <w:p w:rsidR="00C857BD" w:rsidRPr="00490DC0" w:rsidRDefault="00C857BD" w:rsidP="00452220">
            <w:r w:rsidRPr="00C857BD">
              <w:t>Ogrodowa</w:t>
            </w:r>
            <w:r w:rsidRPr="00490DC0">
              <w:t xml:space="preserve"> </w:t>
            </w:r>
            <w:r w:rsidRPr="00C857BD">
              <w:t>4</w:t>
            </w:r>
            <w:r w:rsidRPr="00490DC0">
              <w:t xml:space="preserve"> </w:t>
            </w:r>
          </w:p>
          <w:p w:rsidR="00C857BD" w:rsidRPr="00490DC0" w:rsidRDefault="00C857BD" w:rsidP="00452220">
            <w:pPr>
              <w:jc w:val="both"/>
            </w:pPr>
            <w:r w:rsidRPr="00C857BD">
              <w:t>34-400</w:t>
            </w:r>
            <w:r w:rsidRPr="00490DC0">
              <w:t xml:space="preserve"> </w:t>
            </w:r>
            <w:r w:rsidRPr="00C857BD">
              <w:t>Nowy Targ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2220" w:rsidRDefault="00452220" w:rsidP="00452220">
            <w:pPr>
              <w:jc w:val="both"/>
            </w:pPr>
            <w:r w:rsidRPr="00452220">
              <w:rPr>
                <w:b/>
              </w:rPr>
              <w:t>Cena brutto*</w:t>
            </w:r>
            <w:r w:rsidRPr="00452220">
              <w:rPr>
                <w:b/>
              </w:rPr>
              <w:t xml:space="preserve"> </w:t>
            </w:r>
            <w:r w:rsidRPr="00452220">
              <w:rPr>
                <w:b/>
              </w:rPr>
              <w:t>za całość przedmiotu zamówienia</w:t>
            </w:r>
            <w:r>
              <w:t xml:space="preserve"> (tj. przeszkolenie 20 osób) 38 880,00 PLN,</w:t>
            </w:r>
          </w:p>
          <w:p w:rsidR="00452220" w:rsidRDefault="00452220" w:rsidP="00452220">
            <w:pPr>
              <w:jc w:val="both"/>
            </w:pPr>
            <w:r>
              <w:t>(słownie brutto: trzydzieści osiem tysięcy osiemset osiemdziesiąt zł)</w:t>
            </w:r>
          </w:p>
          <w:p w:rsidR="00C857BD" w:rsidRPr="00490DC0" w:rsidRDefault="00452220" w:rsidP="00452220">
            <w:pPr>
              <w:jc w:val="both"/>
            </w:pPr>
            <w:r w:rsidRPr="00452220">
              <w:rPr>
                <w:b/>
              </w:rPr>
              <w:t>Cena brutto* za szkolenie 1 osoby:</w:t>
            </w:r>
            <w:r>
              <w:t xml:space="preserve"> 1 944,00 PLN</w:t>
            </w:r>
          </w:p>
        </w:tc>
      </w:tr>
      <w:tr w:rsidR="00C857BD" w:rsidRPr="00493F8C" w:rsidTr="00F360F2">
        <w:tc>
          <w:tcPr>
            <w:tcW w:w="993" w:type="dxa"/>
            <w:shd w:val="clear" w:color="auto" w:fill="auto"/>
            <w:vAlign w:val="center"/>
          </w:tcPr>
          <w:p w:rsidR="00C857BD" w:rsidRPr="00490DC0" w:rsidRDefault="00C857BD" w:rsidP="00452220">
            <w:pPr>
              <w:jc w:val="center"/>
            </w:pPr>
            <w:r w:rsidRPr="00C857BD">
              <w:lastRenderedPageBreak/>
              <w:t>3</w:t>
            </w:r>
          </w:p>
        </w:tc>
        <w:tc>
          <w:tcPr>
            <w:tcW w:w="5244" w:type="dxa"/>
            <w:shd w:val="clear" w:color="auto" w:fill="auto"/>
          </w:tcPr>
          <w:p w:rsidR="00C857BD" w:rsidRPr="00490DC0" w:rsidRDefault="00C857BD" w:rsidP="00452220">
            <w:r w:rsidRPr="00C857BD">
              <w:t>ZESPÓŁ EKSPERTÓW MANAGER Pelczar spółka jawna</w:t>
            </w:r>
          </w:p>
          <w:p w:rsidR="00C857BD" w:rsidRPr="00490DC0" w:rsidRDefault="00C857BD" w:rsidP="00452220">
            <w:r w:rsidRPr="00C857BD">
              <w:t>Czyżówka</w:t>
            </w:r>
            <w:r w:rsidRPr="00490DC0">
              <w:t xml:space="preserve"> </w:t>
            </w:r>
            <w:r w:rsidRPr="00C857BD">
              <w:t>14/09</w:t>
            </w:r>
            <w:r w:rsidRPr="00490DC0">
              <w:t xml:space="preserve"> </w:t>
            </w:r>
          </w:p>
          <w:p w:rsidR="00C857BD" w:rsidRPr="00490DC0" w:rsidRDefault="00C857BD" w:rsidP="00452220">
            <w:pPr>
              <w:jc w:val="both"/>
            </w:pPr>
            <w:r w:rsidRPr="00C857BD">
              <w:t>30-526</w:t>
            </w:r>
            <w:r w:rsidRPr="00490DC0">
              <w:t xml:space="preserve"> </w:t>
            </w:r>
            <w:r w:rsidRPr="00C857BD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52220" w:rsidRDefault="00452220" w:rsidP="00452220">
            <w:pPr>
              <w:jc w:val="both"/>
            </w:pPr>
            <w:r w:rsidRPr="00452220">
              <w:rPr>
                <w:b/>
              </w:rPr>
              <w:t>Cena brutto*</w:t>
            </w:r>
            <w:r w:rsidRPr="00452220">
              <w:rPr>
                <w:b/>
              </w:rPr>
              <w:t xml:space="preserve"> </w:t>
            </w:r>
            <w:r w:rsidRPr="00452220">
              <w:rPr>
                <w:b/>
              </w:rPr>
              <w:t>za całość przedmiotu zamówienia</w:t>
            </w:r>
            <w:r>
              <w:t xml:space="preserve"> (tj. przeszkolenie 20 osób) ………………….. PLN,</w:t>
            </w:r>
          </w:p>
          <w:p w:rsidR="00452220" w:rsidRDefault="00452220" w:rsidP="00452220">
            <w:pPr>
              <w:jc w:val="both"/>
            </w:pPr>
            <w:r>
              <w:t>(słownie brutto: …………………………………………………..)</w:t>
            </w:r>
          </w:p>
          <w:p w:rsidR="00C857BD" w:rsidRPr="00490DC0" w:rsidRDefault="00452220" w:rsidP="00452220">
            <w:pPr>
              <w:jc w:val="both"/>
            </w:pPr>
            <w:r w:rsidRPr="00452220">
              <w:rPr>
                <w:b/>
              </w:rPr>
              <w:t xml:space="preserve">Cena brutto* za szkolenie 1 osoby: </w:t>
            </w:r>
            <w:r>
              <w:t>1423,00 PLN</w:t>
            </w:r>
          </w:p>
        </w:tc>
      </w:tr>
    </w:tbl>
    <w:p w:rsidR="00577BC6" w:rsidRDefault="00577BC6" w:rsidP="00452220">
      <w:pPr>
        <w:jc w:val="both"/>
        <w:rPr>
          <w:sz w:val="24"/>
        </w:rPr>
      </w:pPr>
    </w:p>
    <w:sectPr w:rsidR="00577BC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95D64" w:rsidRDefault="00F95D64">
      <w:r>
        <w:separator/>
      </w:r>
    </w:p>
  </w:endnote>
  <w:endnote w:type="continuationSeparator" w:id="0">
    <w:p w:rsidR="00F95D64" w:rsidRDefault="00F95D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95D64" w:rsidRDefault="00F95D64">
      <w:r>
        <w:separator/>
      </w:r>
    </w:p>
  </w:footnote>
  <w:footnote w:type="continuationSeparator" w:id="0">
    <w:p w:rsidR="00F95D64" w:rsidRDefault="00F95D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7BD" w:rsidRDefault="00C857B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7BD" w:rsidRDefault="00452220">
    <w:pPr>
      <w:pStyle w:val="Nagwek"/>
    </w:pPr>
    <w:r w:rsidRPr="003E7CA5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857BD" w:rsidRDefault="00C857B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95D64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52220"/>
    <w:rsid w:val="00490DC0"/>
    <w:rsid w:val="00493F8C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C236D3"/>
    <w:rsid w:val="00C659E2"/>
    <w:rsid w:val="00C857BD"/>
    <w:rsid w:val="00CB0802"/>
    <w:rsid w:val="00D20908"/>
    <w:rsid w:val="00D665F5"/>
    <w:rsid w:val="00D7128F"/>
    <w:rsid w:val="00EA3476"/>
    <w:rsid w:val="00F44906"/>
    <w:rsid w:val="00F95C33"/>
    <w:rsid w:val="00F95D64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B7E231"/>
  <w15:chartTrackingRefBased/>
  <w15:docId w15:val="{CC303542-4CFE-46F3-BC9F-5063A2B5F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250</Words>
  <Characters>1551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2025-04-02T10:03:00Z</cp:lastPrinted>
  <dcterms:created xsi:type="dcterms:W3CDTF">2025-04-02T10:03:00Z</dcterms:created>
  <dcterms:modified xsi:type="dcterms:W3CDTF">2025-04-02T10:03:00Z</dcterms:modified>
</cp:coreProperties>
</file>