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D6CFD" w14:textId="77777777" w:rsidR="00986737" w:rsidRPr="009432A1" w:rsidRDefault="008F6CA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F6CA0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F6CA0">
        <w:rPr>
          <w:rFonts w:ascii="Arial" w:hAnsi="Arial" w:cs="Arial"/>
          <w:sz w:val="24"/>
          <w:szCs w:val="24"/>
        </w:rPr>
        <w:t>2025-04-02</w:t>
      </w:r>
    </w:p>
    <w:p w14:paraId="452AF868" w14:textId="77777777" w:rsidR="00986737" w:rsidRPr="009432A1" w:rsidRDefault="008F6CA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6CA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C888719" w14:textId="77777777" w:rsidR="00986737" w:rsidRPr="009432A1" w:rsidRDefault="008F6CA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8F6CA0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F6CA0">
        <w:rPr>
          <w:rFonts w:ascii="Arial" w:hAnsi="Arial" w:cs="Arial"/>
          <w:sz w:val="24"/>
          <w:szCs w:val="24"/>
        </w:rPr>
        <w:t>66</w:t>
      </w:r>
    </w:p>
    <w:p w14:paraId="3CB39157" w14:textId="77777777" w:rsidR="00986737" w:rsidRPr="009432A1" w:rsidRDefault="008F6CA0" w:rsidP="00986737">
      <w:pPr>
        <w:rPr>
          <w:rFonts w:ascii="Arial" w:hAnsi="Arial" w:cs="Arial"/>
          <w:sz w:val="24"/>
          <w:szCs w:val="24"/>
        </w:rPr>
      </w:pPr>
      <w:r w:rsidRPr="008F6CA0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F6CA0">
        <w:rPr>
          <w:rFonts w:ascii="Arial" w:hAnsi="Arial" w:cs="Arial"/>
          <w:sz w:val="24"/>
          <w:szCs w:val="24"/>
        </w:rPr>
        <w:t>Kraków</w:t>
      </w:r>
    </w:p>
    <w:p w14:paraId="4FDB867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3C2E84A" w14:textId="66130F6A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443496D" w14:textId="1C9BDC0C" w:rsidR="004B0A70" w:rsidRPr="009432A1" w:rsidRDefault="004B0A70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SZP-271-16/25 – 298.MM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DA072D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561CE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F6335B1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C0FA3FE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65F6902" w14:textId="77777777" w:rsidTr="005A632E">
        <w:tc>
          <w:tcPr>
            <w:tcW w:w="2269" w:type="dxa"/>
            <w:shd w:val="clear" w:color="auto" w:fill="auto"/>
          </w:tcPr>
          <w:p w14:paraId="4F12EED6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615DFD" w14:textId="77777777" w:rsidR="00986737" w:rsidRPr="004E4B64" w:rsidRDefault="008F6CA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6CA0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(78 grup)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6CA0" w:rsidRPr="004E4B64" w14:paraId="390F8AA2" w14:textId="77777777" w:rsidTr="00157E9D">
        <w:tc>
          <w:tcPr>
            <w:tcW w:w="2269" w:type="dxa"/>
            <w:shd w:val="clear" w:color="auto" w:fill="auto"/>
          </w:tcPr>
          <w:p w14:paraId="554C511C" w14:textId="77777777" w:rsidR="008F6CA0" w:rsidRPr="004E4B64" w:rsidRDefault="008F6CA0" w:rsidP="00157E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D081C6" w14:textId="77777777" w:rsidR="008F6CA0" w:rsidRPr="004E4B64" w:rsidRDefault="008F6CA0" w:rsidP="00157E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6CA0">
              <w:rPr>
                <w:rFonts w:ascii="Arial" w:hAnsi="Arial" w:cs="Arial"/>
                <w:bCs/>
                <w:sz w:val="24"/>
                <w:szCs w:val="24"/>
              </w:rPr>
              <w:t>SZP-271-16/25</w:t>
            </w:r>
          </w:p>
        </w:tc>
      </w:tr>
    </w:tbl>
    <w:p w14:paraId="24462C84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3267841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F6CA0" w:rsidRPr="008F6CA0">
        <w:rPr>
          <w:rFonts w:ascii="Arial" w:hAnsi="Arial" w:cs="Arial"/>
          <w:sz w:val="24"/>
          <w:szCs w:val="24"/>
        </w:rPr>
        <w:t>(</w:t>
      </w:r>
      <w:proofErr w:type="spellStart"/>
      <w:r w:rsidR="008F6CA0" w:rsidRPr="008F6CA0">
        <w:rPr>
          <w:rFonts w:ascii="Arial" w:hAnsi="Arial" w:cs="Arial"/>
          <w:sz w:val="24"/>
          <w:szCs w:val="24"/>
        </w:rPr>
        <w:t>t.j</w:t>
      </w:r>
      <w:proofErr w:type="spellEnd"/>
      <w:r w:rsidR="008F6CA0" w:rsidRPr="008F6CA0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5E02735" w14:textId="61FF85E6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B0A70" w:rsidRPr="004B0A70">
        <w:rPr>
          <w:rFonts w:ascii="Arial" w:hAnsi="Arial" w:cs="Arial"/>
          <w:sz w:val="24"/>
          <w:szCs w:val="24"/>
        </w:rPr>
        <w:t>2025-04-02</w:t>
      </w:r>
      <w:r w:rsidR="00FF4AB1" w:rsidRPr="00BB547B">
        <w:rPr>
          <w:rFonts w:ascii="Arial" w:hAnsi="Arial" w:cs="Arial"/>
          <w:sz w:val="24"/>
          <w:szCs w:val="24"/>
        </w:rPr>
        <w:t xml:space="preserve"> o godz.</w:t>
      </w:r>
      <w:r w:rsidR="004B0A70">
        <w:rPr>
          <w:rFonts w:ascii="Arial" w:hAnsi="Arial" w:cs="Arial"/>
          <w:sz w:val="24"/>
          <w:szCs w:val="24"/>
        </w:rPr>
        <w:t xml:space="preserve"> 09:30</w:t>
      </w:r>
      <w:r w:rsidR="00FF4AB1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9A853AF" w14:textId="77777777" w:rsidTr="005A632E">
        <w:tc>
          <w:tcPr>
            <w:tcW w:w="1276" w:type="dxa"/>
            <w:shd w:val="clear" w:color="auto" w:fill="F2F2F2"/>
            <w:vAlign w:val="center"/>
          </w:tcPr>
          <w:p w14:paraId="634D1509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F2CF2F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A725290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ED62DD0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F6CA0" w:rsidRPr="00BB547B" w14:paraId="4F2E1BCB" w14:textId="77777777" w:rsidTr="00157E9D">
        <w:tc>
          <w:tcPr>
            <w:tcW w:w="1276" w:type="dxa"/>
            <w:shd w:val="clear" w:color="auto" w:fill="auto"/>
            <w:vAlign w:val="center"/>
          </w:tcPr>
          <w:p w14:paraId="799F5995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3C9061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67</w:t>
            </w:r>
          </w:p>
        </w:tc>
        <w:tc>
          <w:tcPr>
            <w:tcW w:w="3969" w:type="dxa"/>
            <w:shd w:val="clear" w:color="auto" w:fill="auto"/>
          </w:tcPr>
          <w:p w14:paraId="3B7BBEC4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Klaromed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55243D7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Sobieskiego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123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015265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05-070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C2A48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8 164.80 zł</w:t>
            </w:r>
          </w:p>
        </w:tc>
      </w:tr>
      <w:tr w:rsidR="008F6CA0" w:rsidRPr="00BB547B" w14:paraId="4594D7BE" w14:textId="77777777" w:rsidTr="00157E9D">
        <w:tc>
          <w:tcPr>
            <w:tcW w:w="1276" w:type="dxa"/>
            <w:shd w:val="clear" w:color="auto" w:fill="auto"/>
            <w:vAlign w:val="center"/>
          </w:tcPr>
          <w:p w14:paraId="36ED0B4B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D72033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5DFB2A34" w14:textId="47F96C95" w:rsidR="008F6CA0" w:rsidRPr="00645D53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645D53">
              <w:rPr>
                <w:rFonts w:ascii="Arial" w:hAnsi="Arial" w:cs="Arial"/>
                <w:sz w:val="24"/>
                <w:szCs w:val="24"/>
                <w:lang w:val="de-DE"/>
              </w:rPr>
              <w:t xml:space="preserve">PHU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  <w:lang w:val="de-DE"/>
              </w:rPr>
              <w:t>Technomex</w:t>
            </w:r>
            <w:proofErr w:type="spellEnd"/>
            <w:r w:rsidR="00645D53" w:rsidRPr="00645D53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645D53" w:rsidRPr="00645D53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="00645D53" w:rsidRPr="00645D53">
              <w:rPr>
                <w:rFonts w:ascii="Arial" w:hAnsi="Arial" w:cs="Arial"/>
                <w:sz w:val="24"/>
                <w:szCs w:val="24"/>
                <w:lang w:val="de-DE"/>
              </w:rPr>
              <w:t xml:space="preserve">. </w:t>
            </w:r>
            <w:proofErr w:type="spellStart"/>
            <w:r w:rsidR="00645D53" w:rsidRPr="00645D53">
              <w:rPr>
                <w:rFonts w:ascii="Arial" w:hAnsi="Arial" w:cs="Arial"/>
                <w:sz w:val="24"/>
                <w:szCs w:val="24"/>
                <w:lang w:val="de-DE"/>
              </w:rPr>
              <w:t>o.o.</w:t>
            </w:r>
            <w:proofErr w:type="spellEnd"/>
          </w:p>
          <w:p w14:paraId="078EF964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Szparagowa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022568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44-141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61C379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4 536.00 zł</w:t>
            </w:r>
          </w:p>
        </w:tc>
      </w:tr>
      <w:tr w:rsidR="008F6CA0" w:rsidRPr="00BB547B" w14:paraId="6EDDD86E" w14:textId="77777777" w:rsidTr="00157E9D">
        <w:tc>
          <w:tcPr>
            <w:tcW w:w="1276" w:type="dxa"/>
            <w:shd w:val="clear" w:color="auto" w:fill="auto"/>
            <w:vAlign w:val="center"/>
          </w:tcPr>
          <w:p w14:paraId="7A25653E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A9F7D5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E95670B" w14:textId="7DE7A7FB" w:rsidR="008F6CA0" w:rsidRPr="00986737" w:rsidRDefault="00645D53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="008F6CA0" w:rsidRPr="008F6CA0">
              <w:rPr>
                <w:rFonts w:ascii="Arial" w:hAnsi="Arial" w:cs="Arial"/>
                <w:sz w:val="24"/>
                <w:szCs w:val="24"/>
              </w:rPr>
              <w:t xml:space="preserve">akład 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8F6CA0" w:rsidRPr="008F6CA0">
              <w:rPr>
                <w:rFonts w:ascii="Arial" w:hAnsi="Arial" w:cs="Arial"/>
                <w:sz w:val="24"/>
                <w:szCs w:val="24"/>
              </w:rPr>
              <w:t xml:space="preserve">aprawczy 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8F6CA0" w:rsidRPr="008F6CA0">
              <w:rPr>
                <w:rFonts w:ascii="Arial" w:hAnsi="Arial" w:cs="Arial"/>
                <w:sz w:val="24"/>
                <w:szCs w:val="24"/>
              </w:rPr>
              <w:t xml:space="preserve">paratury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8F6CA0" w:rsidRPr="008F6CA0">
              <w:rPr>
                <w:rFonts w:ascii="Arial" w:hAnsi="Arial" w:cs="Arial"/>
                <w:sz w:val="24"/>
                <w:szCs w:val="24"/>
              </w:rPr>
              <w:t xml:space="preserve">edycznej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8F6CA0" w:rsidRPr="008F6CA0">
              <w:rPr>
                <w:rFonts w:ascii="Arial" w:hAnsi="Arial" w:cs="Arial"/>
                <w:sz w:val="24"/>
                <w:szCs w:val="24"/>
              </w:rPr>
              <w:t>olmed</w:t>
            </w:r>
            <w:proofErr w:type="spellEnd"/>
          </w:p>
          <w:p w14:paraId="649EE178" w14:textId="7B94DD4A" w:rsidR="008F6CA0" w:rsidRPr="00986737" w:rsidRDefault="00645D53" w:rsidP="00157E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="008F6CA0" w:rsidRPr="008F6CA0">
              <w:rPr>
                <w:rFonts w:ascii="Arial" w:hAnsi="Arial" w:cs="Arial"/>
                <w:sz w:val="24"/>
                <w:szCs w:val="24"/>
              </w:rPr>
              <w:t>obielska</w:t>
            </w:r>
            <w:r w:rsidR="008F6CA0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6CA0" w:rsidRPr="008F6CA0">
              <w:rPr>
                <w:rFonts w:ascii="Arial" w:hAnsi="Arial" w:cs="Arial"/>
                <w:sz w:val="24"/>
                <w:szCs w:val="24"/>
              </w:rPr>
              <w:t>9/74</w:t>
            </w:r>
            <w:r w:rsidR="008F6CA0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3C9595" w14:textId="58369E76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5D53">
              <w:rPr>
                <w:rFonts w:ascii="Arial" w:hAnsi="Arial" w:cs="Arial"/>
                <w:sz w:val="24"/>
                <w:szCs w:val="24"/>
              </w:rPr>
              <w:t>W</w:t>
            </w:r>
            <w:r w:rsidRPr="008F6CA0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433891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2 106.00 zł</w:t>
            </w:r>
          </w:p>
        </w:tc>
      </w:tr>
      <w:tr w:rsidR="008F6CA0" w:rsidRPr="00BB547B" w14:paraId="5084CEBB" w14:textId="77777777" w:rsidTr="00157E9D">
        <w:tc>
          <w:tcPr>
            <w:tcW w:w="1276" w:type="dxa"/>
            <w:shd w:val="clear" w:color="auto" w:fill="auto"/>
            <w:vAlign w:val="center"/>
          </w:tcPr>
          <w:p w14:paraId="4FC4F849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75D9F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E97900C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177E29FA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7BC370AF" w14:textId="5E1D1AFC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C6E67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874.80 zł</w:t>
            </w:r>
          </w:p>
        </w:tc>
      </w:tr>
      <w:tr w:rsidR="008F6CA0" w:rsidRPr="00BB547B" w14:paraId="1BF14A4A" w14:textId="77777777" w:rsidTr="00157E9D">
        <w:tc>
          <w:tcPr>
            <w:tcW w:w="1276" w:type="dxa"/>
            <w:shd w:val="clear" w:color="auto" w:fill="auto"/>
            <w:vAlign w:val="center"/>
          </w:tcPr>
          <w:p w14:paraId="11FBB1CE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E0E57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2C04C4DD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4E010F0D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6169C8DD" w14:textId="19AB4B7A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4BAB2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7 160.40 zł</w:t>
            </w:r>
          </w:p>
        </w:tc>
      </w:tr>
      <w:tr w:rsidR="008F6CA0" w:rsidRPr="00BB547B" w14:paraId="5576B697" w14:textId="77777777" w:rsidTr="00157E9D">
        <w:tc>
          <w:tcPr>
            <w:tcW w:w="1276" w:type="dxa"/>
            <w:shd w:val="clear" w:color="auto" w:fill="auto"/>
            <w:vAlign w:val="center"/>
          </w:tcPr>
          <w:p w14:paraId="12BBB3EE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F26A0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63D2D96A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2AEBA222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64DA0226" w14:textId="2CB7B809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915BA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2 106.00 zł</w:t>
            </w:r>
          </w:p>
        </w:tc>
      </w:tr>
      <w:tr w:rsidR="008F6CA0" w:rsidRPr="00BB547B" w14:paraId="6237B1C1" w14:textId="77777777" w:rsidTr="00157E9D">
        <w:tc>
          <w:tcPr>
            <w:tcW w:w="1276" w:type="dxa"/>
            <w:shd w:val="clear" w:color="auto" w:fill="auto"/>
            <w:vAlign w:val="center"/>
          </w:tcPr>
          <w:p w14:paraId="4647A84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0F9B70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6FA3F413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7FD77E26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512692C5" w14:textId="090F84C0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D96655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2 106.00 zł</w:t>
            </w:r>
          </w:p>
        </w:tc>
      </w:tr>
      <w:tr w:rsidR="008F6CA0" w:rsidRPr="00BB547B" w14:paraId="7395A186" w14:textId="77777777" w:rsidTr="00157E9D">
        <w:tc>
          <w:tcPr>
            <w:tcW w:w="1276" w:type="dxa"/>
            <w:shd w:val="clear" w:color="auto" w:fill="auto"/>
            <w:vAlign w:val="center"/>
          </w:tcPr>
          <w:p w14:paraId="0DAB220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44B251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7D77CACB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77ABD7B0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0A6DCCD0" w14:textId="167E6437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570CDF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8F6CA0" w:rsidRPr="00BB547B" w14:paraId="44CCFC94" w14:textId="77777777" w:rsidTr="00157E9D">
        <w:tc>
          <w:tcPr>
            <w:tcW w:w="1276" w:type="dxa"/>
            <w:shd w:val="clear" w:color="auto" w:fill="auto"/>
            <w:vAlign w:val="center"/>
          </w:tcPr>
          <w:p w14:paraId="4E627BB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308321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55213F42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7784B904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7E12A12F" w14:textId="39BAB9D3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BE764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1 652.40 zł</w:t>
            </w:r>
          </w:p>
        </w:tc>
      </w:tr>
      <w:tr w:rsidR="008F6CA0" w:rsidRPr="00BB547B" w14:paraId="21819E86" w14:textId="77777777" w:rsidTr="00157E9D">
        <w:tc>
          <w:tcPr>
            <w:tcW w:w="1276" w:type="dxa"/>
            <w:shd w:val="clear" w:color="auto" w:fill="auto"/>
            <w:vAlign w:val="center"/>
          </w:tcPr>
          <w:p w14:paraId="070291B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9D963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2AFEB75E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08CD69F1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05FD2505" w14:textId="4B65FF64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81E6D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2 332.80 zł</w:t>
            </w:r>
          </w:p>
        </w:tc>
      </w:tr>
      <w:tr w:rsidR="008F6CA0" w:rsidRPr="00BB547B" w14:paraId="42C424B8" w14:textId="77777777" w:rsidTr="00157E9D">
        <w:tc>
          <w:tcPr>
            <w:tcW w:w="1276" w:type="dxa"/>
            <w:shd w:val="clear" w:color="auto" w:fill="auto"/>
            <w:vAlign w:val="center"/>
          </w:tcPr>
          <w:p w14:paraId="04AB3B0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04EFF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6567E384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5D9027C7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5CB7C8D2" w14:textId="7E52DB8D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A003F2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2 203.20 zł</w:t>
            </w:r>
          </w:p>
        </w:tc>
      </w:tr>
      <w:tr w:rsidR="008F6CA0" w:rsidRPr="00BB547B" w14:paraId="71565A0F" w14:textId="77777777" w:rsidTr="00157E9D">
        <w:tc>
          <w:tcPr>
            <w:tcW w:w="1276" w:type="dxa"/>
            <w:shd w:val="clear" w:color="auto" w:fill="auto"/>
            <w:vAlign w:val="center"/>
          </w:tcPr>
          <w:p w14:paraId="79C17D75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F6F0CF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481DC486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39092D89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08B70399" w14:textId="3024A6FB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11AE3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8F6CA0" w:rsidRPr="00BB547B" w14:paraId="76A49966" w14:textId="77777777" w:rsidTr="00157E9D">
        <w:tc>
          <w:tcPr>
            <w:tcW w:w="1276" w:type="dxa"/>
            <w:shd w:val="clear" w:color="auto" w:fill="auto"/>
            <w:vAlign w:val="center"/>
          </w:tcPr>
          <w:p w14:paraId="18C9F40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A4614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055C4B93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40CC0412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2534050D" w14:textId="6DC4ECD2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B284F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3 888.00 zł</w:t>
            </w:r>
          </w:p>
        </w:tc>
      </w:tr>
      <w:tr w:rsidR="008F6CA0" w:rsidRPr="00BB547B" w14:paraId="12C13135" w14:textId="77777777" w:rsidTr="00157E9D">
        <w:tc>
          <w:tcPr>
            <w:tcW w:w="1276" w:type="dxa"/>
            <w:shd w:val="clear" w:color="auto" w:fill="auto"/>
            <w:vAlign w:val="center"/>
          </w:tcPr>
          <w:p w14:paraId="239DE6C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AC0CF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7C6DCD52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1B6AB43C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48CF88D9" w14:textId="679120F6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C1D2CF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2 916.00 zł</w:t>
            </w:r>
          </w:p>
        </w:tc>
      </w:tr>
      <w:tr w:rsidR="008F6CA0" w:rsidRPr="00BB547B" w14:paraId="176B920D" w14:textId="77777777" w:rsidTr="00157E9D">
        <w:tc>
          <w:tcPr>
            <w:tcW w:w="1276" w:type="dxa"/>
            <w:shd w:val="clear" w:color="auto" w:fill="auto"/>
            <w:vAlign w:val="center"/>
          </w:tcPr>
          <w:p w14:paraId="1889883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3B3DCE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1AE5773E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701C3E2B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56ABA7EF" w14:textId="0689DDC1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5664F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16 912.80 zł</w:t>
            </w:r>
          </w:p>
        </w:tc>
      </w:tr>
      <w:tr w:rsidR="008F6CA0" w:rsidRPr="00BB547B" w14:paraId="16BF3319" w14:textId="77777777" w:rsidTr="00157E9D">
        <w:tc>
          <w:tcPr>
            <w:tcW w:w="1276" w:type="dxa"/>
            <w:shd w:val="clear" w:color="auto" w:fill="auto"/>
            <w:vAlign w:val="center"/>
          </w:tcPr>
          <w:p w14:paraId="14CEB30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B7A149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66BEEC2C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45774B92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29B6A55C" w14:textId="0C9AF5FC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F276A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4 212.00 zł</w:t>
            </w:r>
          </w:p>
        </w:tc>
      </w:tr>
      <w:tr w:rsidR="008F6CA0" w:rsidRPr="00BB547B" w14:paraId="50F0422E" w14:textId="77777777" w:rsidTr="00157E9D">
        <w:tc>
          <w:tcPr>
            <w:tcW w:w="1276" w:type="dxa"/>
            <w:shd w:val="clear" w:color="auto" w:fill="auto"/>
            <w:vAlign w:val="center"/>
          </w:tcPr>
          <w:p w14:paraId="401809AB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37B8D0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21EE1909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4643286A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0BC475DB" w14:textId="1972428D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EA133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2 430.00 zł</w:t>
            </w:r>
          </w:p>
        </w:tc>
      </w:tr>
      <w:tr w:rsidR="008F6CA0" w:rsidRPr="00BB547B" w14:paraId="30520460" w14:textId="77777777" w:rsidTr="00157E9D">
        <w:tc>
          <w:tcPr>
            <w:tcW w:w="1276" w:type="dxa"/>
            <w:shd w:val="clear" w:color="auto" w:fill="auto"/>
            <w:vAlign w:val="center"/>
          </w:tcPr>
          <w:p w14:paraId="2C27BBB3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58857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46111CB4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1987035A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4E860A4F" w14:textId="6B9864FD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4655B0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583.20 zł</w:t>
            </w:r>
          </w:p>
        </w:tc>
      </w:tr>
      <w:tr w:rsidR="008F6CA0" w:rsidRPr="00BB547B" w14:paraId="2FB38AD1" w14:textId="77777777" w:rsidTr="00157E9D">
        <w:tc>
          <w:tcPr>
            <w:tcW w:w="1276" w:type="dxa"/>
            <w:shd w:val="clear" w:color="auto" w:fill="auto"/>
            <w:vAlign w:val="center"/>
          </w:tcPr>
          <w:p w14:paraId="557E9CA2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4BD0CF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715715A3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34E5F189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0FDD9E28" w14:textId="746FD26F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093142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1 749.60 zł</w:t>
            </w:r>
          </w:p>
        </w:tc>
      </w:tr>
      <w:tr w:rsidR="008F6CA0" w:rsidRPr="00BB547B" w14:paraId="0D010F8E" w14:textId="77777777" w:rsidTr="00157E9D">
        <w:tc>
          <w:tcPr>
            <w:tcW w:w="1276" w:type="dxa"/>
            <w:shd w:val="clear" w:color="auto" w:fill="auto"/>
            <w:vAlign w:val="center"/>
          </w:tcPr>
          <w:p w14:paraId="15E1459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37D7F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642C5EEE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1542CD4B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4B92F47E" w14:textId="3ECA8140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BA66A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291.60 zł</w:t>
            </w:r>
          </w:p>
        </w:tc>
      </w:tr>
      <w:tr w:rsidR="008F6CA0" w:rsidRPr="00BB547B" w14:paraId="22E06DE6" w14:textId="77777777" w:rsidTr="00157E9D">
        <w:tc>
          <w:tcPr>
            <w:tcW w:w="1276" w:type="dxa"/>
            <w:shd w:val="clear" w:color="auto" w:fill="auto"/>
            <w:vAlign w:val="center"/>
          </w:tcPr>
          <w:p w14:paraId="7CBE69D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F034B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14:paraId="19289D49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4626B310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497250E1" w14:textId="55B059D5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95977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291.60 zł</w:t>
            </w:r>
          </w:p>
        </w:tc>
      </w:tr>
      <w:tr w:rsidR="008F6CA0" w:rsidRPr="00BB547B" w14:paraId="2CF113CC" w14:textId="77777777" w:rsidTr="00157E9D">
        <w:tc>
          <w:tcPr>
            <w:tcW w:w="1276" w:type="dxa"/>
            <w:shd w:val="clear" w:color="auto" w:fill="auto"/>
            <w:vAlign w:val="center"/>
          </w:tcPr>
          <w:p w14:paraId="16E4D6D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12B81E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14:paraId="3C6D89C3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514AE35E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20AABAD9" w14:textId="41016BB5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CEE9E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2 106.00 zł</w:t>
            </w:r>
          </w:p>
        </w:tc>
      </w:tr>
      <w:tr w:rsidR="008F6CA0" w:rsidRPr="00BB547B" w14:paraId="4A6756A9" w14:textId="77777777" w:rsidTr="00157E9D">
        <w:tc>
          <w:tcPr>
            <w:tcW w:w="1276" w:type="dxa"/>
            <w:shd w:val="clear" w:color="auto" w:fill="auto"/>
            <w:vAlign w:val="center"/>
          </w:tcPr>
          <w:p w14:paraId="379145C3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2E1CB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3969" w:type="dxa"/>
            <w:shd w:val="clear" w:color="auto" w:fill="auto"/>
          </w:tcPr>
          <w:p w14:paraId="166AA4EA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14456646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07A4BB25" w14:textId="457146EC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AC3483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6 107.40 zł</w:t>
            </w:r>
          </w:p>
        </w:tc>
      </w:tr>
      <w:tr w:rsidR="008F6CA0" w:rsidRPr="00BB547B" w14:paraId="61B3EB6D" w14:textId="77777777" w:rsidTr="00157E9D">
        <w:tc>
          <w:tcPr>
            <w:tcW w:w="1276" w:type="dxa"/>
            <w:shd w:val="clear" w:color="auto" w:fill="auto"/>
            <w:vAlign w:val="center"/>
          </w:tcPr>
          <w:p w14:paraId="79747FC3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564B0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3969" w:type="dxa"/>
            <w:shd w:val="clear" w:color="auto" w:fill="auto"/>
          </w:tcPr>
          <w:p w14:paraId="3A335856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645D53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5ED0C0C5" w14:textId="77777777" w:rsidR="00645D53" w:rsidRPr="00645D53" w:rsidRDefault="00645D53" w:rsidP="00645D5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 xml:space="preserve">Kobielska 9/74 </w:t>
            </w:r>
          </w:p>
          <w:p w14:paraId="5D2B81C9" w14:textId="09802421" w:rsidR="008F6CA0" w:rsidRPr="00986737" w:rsidRDefault="00645D53" w:rsidP="00645D5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D53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1EE7E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2 106.00 zł</w:t>
            </w:r>
          </w:p>
        </w:tc>
      </w:tr>
      <w:tr w:rsidR="008F6CA0" w:rsidRPr="00BB547B" w14:paraId="7BD1390F" w14:textId="77777777" w:rsidTr="00157E9D">
        <w:tc>
          <w:tcPr>
            <w:tcW w:w="1276" w:type="dxa"/>
            <w:shd w:val="clear" w:color="auto" w:fill="auto"/>
            <w:vAlign w:val="center"/>
          </w:tcPr>
          <w:p w14:paraId="4E5B9242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06C9C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3969" w:type="dxa"/>
            <w:shd w:val="clear" w:color="auto" w:fill="auto"/>
          </w:tcPr>
          <w:p w14:paraId="61772B3C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Sterimed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3C27E21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Sokólska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6D8FF4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05-304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Stanisławów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3866EB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5 166.00 zł</w:t>
            </w:r>
          </w:p>
        </w:tc>
      </w:tr>
      <w:tr w:rsidR="008F6CA0" w:rsidRPr="00BB547B" w14:paraId="3C3FB437" w14:textId="77777777" w:rsidTr="00157E9D">
        <w:tc>
          <w:tcPr>
            <w:tcW w:w="1276" w:type="dxa"/>
            <w:shd w:val="clear" w:color="auto" w:fill="auto"/>
            <w:vAlign w:val="center"/>
          </w:tcPr>
          <w:p w14:paraId="2486DFA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3FA0A0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3969" w:type="dxa"/>
            <w:shd w:val="clear" w:color="auto" w:fill="auto"/>
          </w:tcPr>
          <w:p w14:paraId="5501FD7B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Sterimed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8662BFA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Sokólska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B1FCED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05-304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Stanisławów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40C12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7 452.00 zł</w:t>
            </w:r>
          </w:p>
        </w:tc>
      </w:tr>
      <w:tr w:rsidR="008F6CA0" w:rsidRPr="00BB547B" w14:paraId="6C481257" w14:textId="77777777" w:rsidTr="00157E9D">
        <w:tc>
          <w:tcPr>
            <w:tcW w:w="1276" w:type="dxa"/>
            <w:shd w:val="clear" w:color="auto" w:fill="auto"/>
            <w:vAlign w:val="center"/>
          </w:tcPr>
          <w:p w14:paraId="72F165C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DADEF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69</w:t>
            </w:r>
          </w:p>
        </w:tc>
        <w:tc>
          <w:tcPr>
            <w:tcW w:w="3969" w:type="dxa"/>
            <w:shd w:val="clear" w:color="auto" w:fill="auto"/>
          </w:tcPr>
          <w:p w14:paraId="34A932E7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5A129B16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D48CA9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24F7E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34 836.48 zł</w:t>
            </w:r>
          </w:p>
        </w:tc>
      </w:tr>
      <w:tr w:rsidR="008F6CA0" w:rsidRPr="00BB547B" w14:paraId="603C7B53" w14:textId="77777777" w:rsidTr="00157E9D">
        <w:tc>
          <w:tcPr>
            <w:tcW w:w="1276" w:type="dxa"/>
            <w:shd w:val="clear" w:color="auto" w:fill="auto"/>
            <w:vAlign w:val="center"/>
          </w:tcPr>
          <w:p w14:paraId="23F48C51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B7CAE0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60EEF034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Kosmed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981EC68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Łazy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30A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5732BE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25-677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425825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5 832.00 zł</w:t>
            </w:r>
          </w:p>
        </w:tc>
      </w:tr>
      <w:tr w:rsidR="008F6CA0" w:rsidRPr="00BB547B" w14:paraId="1F3AEA7B" w14:textId="77777777" w:rsidTr="00157E9D">
        <w:tc>
          <w:tcPr>
            <w:tcW w:w="1276" w:type="dxa"/>
            <w:shd w:val="clear" w:color="auto" w:fill="auto"/>
            <w:vAlign w:val="center"/>
          </w:tcPr>
          <w:p w14:paraId="0B5410F9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1BD090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4D1CEF51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Fromed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Frąckowiak Spółka Jawna</w:t>
            </w:r>
          </w:p>
          <w:p w14:paraId="6A15C972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Jasnogórska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DDFE24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85-334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6BA23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12 091.68 zł</w:t>
            </w:r>
          </w:p>
        </w:tc>
      </w:tr>
      <w:tr w:rsidR="008F6CA0" w:rsidRPr="00BB547B" w14:paraId="69659F2B" w14:textId="77777777" w:rsidTr="00157E9D">
        <w:tc>
          <w:tcPr>
            <w:tcW w:w="1276" w:type="dxa"/>
            <w:shd w:val="clear" w:color="auto" w:fill="auto"/>
            <w:vAlign w:val="center"/>
          </w:tcPr>
          <w:p w14:paraId="324223A3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5DEB79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69</w:t>
            </w:r>
          </w:p>
        </w:tc>
        <w:tc>
          <w:tcPr>
            <w:tcW w:w="3969" w:type="dxa"/>
            <w:shd w:val="clear" w:color="auto" w:fill="auto"/>
          </w:tcPr>
          <w:p w14:paraId="641F50D4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Fromed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Frąckowiak Spółka Jawna</w:t>
            </w:r>
          </w:p>
          <w:p w14:paraId="206CC6FC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Jasnogórska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1A6F97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85-334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37B69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21 610.80 zł</w:t>
            </w:r>
          </w:p>
        </w:tc>
      </w:tr>
      <w:tr w:rsidR="008F6CA0" w:rsidRPr="00BB547B" w14:paraId="043CE68F" w14:textId="77777777" w:rsidTr="00157E9D">
        <w:tc>
          <w:tcPr>
            <w:tcW w:w="1276" w:type="dxa"/>
            <w:shd w:val="clear" w:color="auto" w:fill="auto"/>
            <w:vAlign w:val="center"/>
          </w:tcPr>
          <w:p w14:paraId="7A98117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E2915E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3969" w:type="dxa"/>
            <w:shd w:val="clear" w:color="auto" w:fill="auto"/>
          </w:tcPr>
          <w:p w14:paraId="2CEF914D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Fromed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Frąckowiak Spółka Jawna</w:t>
            </w:r>
          </w:p>
          <w:p w14:paraId="7DA5FBC1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Jasnogórska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B81193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85-334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8714F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12 085.20 zł</w:t>
            </w:r>
          </w:p>
        </w:tc>
      </w:tr>
      <w:tr w:rsidR="008F6CA0" w:rsidRPr="00BB547B" w14:paraId="4782236C" w14:textId="77777777" w:rsidTr="00157E9D">
        <w:tc>
          <w:tcPr>
            <w:tcW w:w="1276" w:type="dxa"/>
            <w:shd w:val="clear" w:color="auto" w:fill="auto"/>
            <w:vAlign w:val="center"/>
          </w:tcPr>
          <w:p w14:paraId="2F65BBB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DF250F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79D9886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Yal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03F13210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ul. Fabryczna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1A3A12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26-670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Pionki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32AF7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3 913.92 zł</w:t>
            </w:r>
          </w:p>
        </w:tc>
      </w:tr>
      <w:tr w:rsidR="008F6CA0" w:rsidRPr="00BB547B" w14:paraId="68F7E155" w14:textId="77777777" w:rsidTr="00157E9D">
        <w:tc>
          <w:tcPr>
            <w:tcW w:w="1276" w:type="dxa"/>
            <w:shd w:val="clear" w:color="auto" w:fill="auto"/>
            <w:vAlign w:val="center"/>
          </w:tcPr>
          <w:p w14:paraId="6695D31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D089B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3969" w:type="dxa"/>
            <w:shd w:val="clear" w:color="auto" w:fill="auto"/>
          </w:tcPr>
          <w:p w14:paraId="07407306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Media-MED Sp. z o.o.</w:t>
            </w:r>
          </w:p>
          <w:p w14:paraId="4E896779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Promienistych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5372F0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31-481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6D1CD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5 904.00 zł</w:t>
            </w:r>
          </w:p>
        </w:tc>
      </w:tr>
      <w:tr w:rsidR="008F6CA0" w:rsidRPr="00BB547B" w14:paraId="64BC0B4D" w14:textId="77777777" w:rsidTr="00157E9D">
        <w:tc>
          <w:tcPr>
            <w:tcW w:w="1276" w:type="dxa"/>
            <w:shd w:val="clear" w:color="auto" w:fill="auto"/>
            <w:vAlign w:val="center"/>
          </w:tcPr>
          <w:p w14:paraId="088C5E70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0F990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4D6E46B5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Bjeska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1A9B6B31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ul. Strzeszyńska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6BFDAF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60-479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EFF5F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4 770.00 zł</w:t>
            </w:r>
          </w:p>
        </w:tc>
      </w:tr>
      <w:tr w:rsidR="008F6CA0" w:rsidRPr="00BB547B" w14:paraId="4D96C079" w14:textId="77777777" w:rsidTr="00157E9D">
        <w:tc>
          <w:tcPr>
            <w:tcW w:w="1276" w:type="dxa"/>
            <w:shd w:val="clear" w:color="auto" w:fill="auto"/>
            <w:vAlign w:val="center"/>
          </w:tcPr>
          <w:p w14:paraId="1D0A6B81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CB083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F07AD82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Getinge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Polska Spółka z ograniczoną odpowiedzialnością</w:t>
            </w:r>
          </w:p>
          <w:p w14:paraId="3498012F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724150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lastRenderedPageBreak/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4080B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lastRenderedPageBreak/>
              <w:t>36 268.56 zł</w:t>
            </w:r>
          </w:p>
        </w:tc>
      </w:tr>
      <w:tr w:rsidR="008F6CA0" w:rsidRPr="00BB547B" w14:paraId="19017A06" w14:textId="77777777" w:rsidTr="00157E9D">
        <w:tc>
          <w:tcPr>
            <w:tcW w:w="1276" w:type="dxa"/>
            <w:shd w:val="clear" w:color="auto" w:fill="auto"/>
            <w:vAlign w:val="center"/>
          </w:tcPr>
          <w:p w14:paraId="2B62D38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5A89C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164BB62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407596DD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29644A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F95A1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8F6CA0" w:rsidRPr="00BB547B" w14:paraId="6AFA6173" w14:textId="77777777" w:rsidTr="00157E9D">
        <w:tc>
          <w:tcPr>
            <w:tcW w:w="1276" w:type="dxa"/>
            <w:shd w:val="clear" w:color="auto" w:fill="auto"/>
            <w:vAlign w:val="center"/>
          </w:tcPr>
          <w:p w14:paraId="68B2F9F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2C6501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032B9CE7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3B2EEC9C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37FA56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8B81A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8F6CA0" w:rsidRPr="00BB547B" w14:paraId="5FAE50B5" w14:textId="77777777" w:rsidTr="00157E9D">
        <w:tc>
          <w:tcPr>
            <w:tcW w:w="1276" w:type="dxa"/>
            <w:shd w:val="clear" w:color="auto" w:fill="auto"/>
            <w:vAlign w:val="center"/>
          </w:tcPr>
          <w:p w14:paraId="22795AF0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A25ADE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0384BA8A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5F4E2FA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B4560D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562AA2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1 036.80 zł</w:t>
            </w:r>
          </w:p>
        </w:tc>
      </w:tr>
      <w:tr w:rsidR="008F6CA0" w:rsidRPr="00BB547B" w14:paraId="44CA1124" w14:textId="77777777" w:rsidTr="00157E9D">
        <w:tc>
          <w:tcPr>
            <w:tcW w:w="1276" w:type="dxa"/>
            <w:shd w:val="clear" w:color="auto" w:fill="auto"/>
            <w:vAlign w:val="center"/>
          </w:tcPr>
          <w:p w14:paraId="3D5B1103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A8711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7E074064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73E2FA4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B69566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8E3669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1 620.00 zł</w:t>
            </w:r>
          </w:p>
        </w:tc>
      </w:tr>
      <w:tr w:rsidR="008F6CA0" w:rsidRPr="00BB547B" w14:paraId="67181BD5" w14:textId="77777777" w:rsidTr="00157E9D">
        <w:tc>
          <w:tcPr>
            <w:tcW w:w="1276" w:type="dxa"/>
            <w:shd w:val="clear" w:color="auto" w:fill="auto"/>
            <w:vAlign w:val="center"/>
          </w:tcPr>
          <w:p w14:paraId="1700785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6129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51D3713C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37ABF0DA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439DCE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09D40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2 916.00 zł</w:t>
            </w:r>
          </w:p>
        </w:tc>
      </w:tr>
      <w:tr w:rsidR="008F6CA0" w:rsidRPr="00BB547B" w14:paraId="12B936DA" w14:textId="77777777" w:rsidTr="00157E9D">
        <w:tc>
          <w:tcPr>
            <w:tcW w:w="1276" w:type="dxa"/>
            <w:shd w:val="clear" w:color="auto" w:fill="auto"/>
            <w:vAlign w:val="center"/>
          </w:tcPr>
          <w:p w14:paraId="22F0ADFF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4FCD8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3E8C8F3B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315FA672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813F5A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6834AB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2 509.20 zł</w:t>
            </w:r>
          </w:p>
        </w:tc>
      </w:tr>
      <w:tr w:rsidR="008F6CA0" w:rsidRPr="00BB547B" w14:paraId="70C5D321" w14:textId="77777777" w:rsidTr="00157E9D">
        <w:tc>
          <w:tcPr>
            <w:tcW w:w="1276" w:type="dxa"/>
            <w:shd w:val="clear" w:color="auto" w:fill="auto"/>
            <w:vAlign w:val="center"/>
          </w:tcPr>
          <w:p w14:paraId="6679FB8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B4061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455AB790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4440D811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ADEC54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50186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3 369.60 zł</w:t>
            </w:r>
          </w:p>
        </w:tc>
      </w:tr>
      <w:tr w:rsidR="008F6CA0" w:rsidRPr="00BB547B" w14:paraId="2E06C5B6" w14:textId="77777777" w:rsidTr="00157E9D">
        <w:tc>
          <w:tcPr>
            <w:tcW w:w="1276" w:type="dxa"/>
            <w:shd w:val="clear" w:color="auto" w:fill="auto"/>
            <w:vAlign w:val="center"/>
          </w:tcPr>
          <w:p w14:paraId="7041886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1ADB85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2A6439C9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62099DE6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FB5E24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575FE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8F6CA0" w:rsidRPr="00BB547B" w14:paraId="238A5FC4" w14:textId="77777777" w:rsidTr="00157E9D">
        <w:tc>
          <w:tcPr>
            <w:tcW w:w="1276" w:type="dxa"/>
            <w:shd w:val="clear" w:color="auto" w:fill="auto"/>
            <w:vAlign w:val="center"/>
          </w:tcPr>
          <w:p w14:paraId="54DB91B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71CE9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570FE1D4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75773D6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0388D9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A5B7D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7 380.00 zł</w:t>
            </w:r>
          </w:p>
        </w:tc>
      </w:tr>
      <w:tr w:rsidR="008F6CA0" w:rsidRPr="00BB547B" w14:paraId="72E01AA0" w14:textId="77777777" w:rsidTr="00157E9D">
        <w:tc>
          <w:tcPr>
            <w:tcW w:w="1276" w:type="dxa"/>
            <w:shd w:val="clear" w:color="auto" w:fill="auto"/>
            <w:vAlign w:val="center"/>
          </w:tcPr>
          <w:p w14:paraId="0E889F93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5E74D0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04B42210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0D8B72C4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BE9076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B8CEB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8F6CA0" w:rsidRPr="00BB547B" w14:paraId="176BC35F" w14:textId="77777777" w:rsidTr="00157E9D">
        <w:tc>
          <w:tcPr>
            <w:tcW w:w="1276" w:type="dxa"/>
            <w:shd w:val="clear" w:color="auto" w:fill="auto"/>
            <w:vAlign w:val="center"/>
          </w:tcPr>
          <w:p w14:paraId="1A6A508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A0342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4BFE2964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 xml:space="preserve">Zakłady Techniki Medycznej Sp. z </w:t>
            </w:r>
            <w:r w:rsidRPr="008F6CA0">
              <w:rPr>
                <w:rFonts w:ascii="Arial" w:hAnsi="Arial" w:cs="Arial"/>
                <w:sz w:val="24"/>
                <w:szCs w:val="24"/>
              </w:rPr>
              <w:lastRenderedPageBreak/>
              <w:t>o.o.</w:t>
            </w:r>
          </w:p>
          <w:p w14:paraId="7086BE29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3A2D1E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E1CC69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lastRenderedPageBreak/>
              <w:t>486.00 zł</w:t>
            </w:r>
          </w:p>
        </w:tc>
      </w:tr>
      <w:tr w:rsidR="008F6CA0" w:rsidRPr="00BB547B" w14:paraId="50308B00" w14:textId="77777777" w:rsidTr="00157E9D">
        <w:tc>
          <w:tcPr>
            <w:tcW w:w="1276" w:type="dxa"/>
            <w:shd w:val="clear" w:color="auto" w:fill="auto"/>
            <w:vAlign w:val="center"/>
          </w:tcPr>
          <w:p w14:paraId="1C32C43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9E4E5E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6E314490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3202F09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B96DAC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B12DA2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972.00 zł</w:t>
            </w:r>
          </w:p>
        </w:tc>
      </w:tr>
      <w:tr w:rsidR="008F6CA0" w:rsidRPr="00BB547B" w14:paraId="501CD129" w14:textId="77777777" w:rsidTr="00157E9D">
        <w:tc>
          <w:tcPr>
            <w:tcW w:w="1276" w:type="dxa"/>
            <w:shd w:val="clear" w:color="auto" w:fill="auto"/>
            <w:vAlign w:val="center"/>
          </w:tcPr>
          <w:p w14:paraId="71514F1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54529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58F142E5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3AA03571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2EF942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1D1E3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2 916.00 zł</w:t>
            </w:r>
          </w:p>
        </w:tc>
      </w:tr>
      <w:tr w:rsidR="008F6CA0" w:rsidRPr="00BB547B" w14:paraId="2FC70ED5" w14:textId="77777777" w:rsidTr="00157E9D">
        <w:tc>
          <w:tcPr>
            <w:tcW w:w="1276" w:type="dxa"/>
            <w:shd w:val="clear" w:color="auto" w:fill="auto"/>
            <w:vAlign w:val="center"/>
          </w:tcPr>
          <w:p w14:paraId="7C910009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BB59EB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6B7587ED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6EC7D18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87CE13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F965E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486.00 zł</w:t>
            </w:r>
          </w:p>
        </w:tc>
      </w:tr>
      <w:tr w:rsidR="008F6CA0" w:rsidRPr="00BB547B" w14:paraId="6C8F8D65" w14:textId="77777777" w:rsidTr="00157E9D">
        <w:tc>
          <w:tcPr>
            <w:tcW w:w="1276" w:type="dxa"/>
            <w:shd w:val="clear" w:color="auto" w:fill="auto"/>
            <w:vAlign w:val="center"/>
          </w:tcPr>
          <w:p w14:paraId="0290D8E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DDA90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14:paraId="17AA313D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72FA466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C2D74C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A78F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486.00 zł</w:t>
            </w:r>
          </w:p>
        </w:tc>
      </w:tr>
      <w:tr w:rsidR="008F6CA0" w:rsidRPr="00BB547B" w14:paraId="6F75ADED" w14:textId="77777777" w:rsidTr="00157E9D">
        <w:tc>
          <w:tcPr>
            <w:tcW w:w="1276" w:type="dxa"/>
            <w:shd w:val="clear" w:color="auto" w:fill="auto"/>
            <w:vAlign w:val="center"/>
          </w:tcPr>
          <w:p w14:paraId="5A304A9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AA2FBE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14:paraId="60F637EE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60CC903B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C6216B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FCD49F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8F6CA0" w:rsidRPr="00BB547B" w14:paraId="2012D8C1" w14:textId="77777777" w:rsidTr="00157E9D">
        <w:tc>
          <w:tcPr>
            <w:tcW w:w="1276" w:type="dxa"/>
            <w:shd w:val="clear" w:color="auto" w:fill="auto"/>
            <w:vAlign w:val="center"/>
          </w:tcPr>
          <w:p w14:paraId="109E58F5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C76C39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14:paraId="6E8F898A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39C743D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23FA6F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4B6FF5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972.00 zł</w:t>
            </w:r>
          </w:p>
        </w:tc>
      </w:tr>
      <w:tr w:rsidR="008F6CA0" w:rsidRPr="00BB547B" w14:paraId="6EBC8D81" w14:textId="77777777" w:rsidTr="00157E9D">
        <w:tc>
          <w:tcPr>
            <w:tcW w:w="1276" w:type="dxa"/>
            <w:shd w:val="clear" w:color="auto" w:fill="auto"/>
            <w:vAlign w:val="center"/>
          </w:tcPr>
          <w:p w14:paraId="0E123A49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52B1A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14:paraId="3B7610CF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3B6FB76E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DCD5D2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03B17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8F6CA0" w:rsidRPr="00BB547B" w14:paraId="31AC316D" w14:textId="77777777" w:rsidTr="00157E9D">
        <w:tc>
          <w:tcPr>
            <w:tcW w:w="1276" w:type="dxa"/>
            <w:shd w:val="clear" w:color="auto" w:fill="auto"/>
            <w:vAlign w:val="center"/>
          </w:tcPr>
          <w:p w14:paraId="528D7530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D59ED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3969" w:type="dxa"/>
            <w:shd w:val="clear" w:color="auto" w:fill="auto"/>
          </w:tcPr>
          <w:p w14:paraId="793C3164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53FB082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632359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4FE90B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7 516.80 zł</w:t>
            </w:r>
          </w:p>
        </w:tc>
      </w:tr>
      <w:tr w:rsidR="008F6CA0" w:rsidRPr="00BB547B" w14:paraId="7FB6B80A" w14:textId="77777777" w:rsidTr="00157E9D">
        <w:tc>
          <w:tcPr>
            <w:tcW w:w="1276" w:type="dxa"/>
            <w:shd w:val="clear" w:color="auto" w:fill="auto"/>
            <w:vAlign w:val="center"/>
          </w:tcPr>
          <w:p w14:paraId="35F0E1B0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0EF48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3969" w:type="dxa"/>
            <w:shd w:val="clear" w:color="auto" w:fill="auto"/>
          </w:tcPr>
          <w:p w14:paraId="59C7C5D8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5FFDD166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571F68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5C9B1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259.20 zł</w:t>
            </w:r>
          </w:p>
        </w:tc>
      </w:tr>
      <w:tr w:rsidR="008F6CA0" w:rsidRPr="00BB547B" w14:paraId="73C8A8CE" w14:textId="77777777" w:rsidTr="00157E9D">
        <w:tc>
          <w:tcPr>
            <w:tcW w:w="1276" w:type="dxa"/>
            <w:shd w:val="clear" w:color="auto" w:fill="auto"/>
            <w:vAlign w:val="center"/>
          </w:tcPr>
          <w:p w14:paraId="1FBF4D0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FB911E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3969" w:type="dxa"/>
            <w:shd w:val="clear" w:color="auto" w:fill="auto"/>
          </w:tcPr>
          <w:p w14:paraId="35FAD183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2446F78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75497A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lastRenderedPageBreak/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90A2F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lastRenderedPageBreak/>
              <w:t>553.50 zł</w:t>
            </w:r>
          </w:p>
        </w:tc>
      </w:tr>
      <w:tr w:rsidR="008F6CA0" w:rsidRPr="00BB547B" w14:paraId="010452D0" w14:textId="77777777" w:rsidTr="00157E9D">
        <w:tc>
          <w:tcPr>
            <w:tcW w:w="1276" w:type="dxa"/>
            <w:shd w:val="clear" w:color="auto" w:fill="auto"/>
            <w:vAlign w:val="center"/>
          </w:tcPr>
          <w:p w14:paraId="7400E72F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B1FC1F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04220975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PLS SERVICES Sp. z o.o.</w:t>
            </w:r>
          </w:p>
          <w:p w14:paraId="28D178F7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1A5CB2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62DEA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7 822.80 zł</w:t>
            </w:r>
          </w:p>
        </w:tc>
      </w:tr>
      <w:tr w:rsidR="008F6CA0" w:rsidRPr="00BB547B" w14:paraId="366C011B" w14:textId="77777777" w:rsidTr="00157E9D">
        <w:tc>
          <w:tcPr>
            <w:tcW w:w="1276" w:type="dxa"/>
            <w:shd w:val="clear" w:color="auto" w:fill="auto"/>
            <w:vAlign w:val="center"/>
          </w:tcPr>
          <w:p w14:paraId="1DE99423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E4BA6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75CF4BBB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PLS SERVICES Sp. z o.o.</w:t>
            </w:r>
          </w:p>
          <w:p w14:paraId="2C992C60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481C3F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70474B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3 985.20 zł</w:t>
            </w:r>
          </w:p>
        </w:tc>
      </w:tr>
      <w:tr w:rsidR="008F6CA0" w:rsidRPr="00BB547B" w14:paraId="0FE82961" w14:textId="77777777" w:rsidTr="00157E9D">
        <w:tc>
          <w:tcPr>
            <w:tcW w:w="1276" w:type="dxa"/>
            <w:shd w:val="clear" w:color="auto" w:fill="auto"/>
            <w:vAlign w:val="center"/>
          </w:tcPr>
          <w:p w14:paraId="6873421F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BC8CE2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647589F9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PLS SERVICES Sp. z o.o.</w:t>
            </w:r>
          </w:p>
          <w:p w14:paraId="0C3B076D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989EA3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0ABC5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7 290.00 zł</w:t>
            </w:r>
          </w:p>
        </w:tc>
      </w:tr>
      <w:tr w:rsidR="008F6CA0" w:rsidRPr="00BB547B" w14:paraId="7B3D4313" w14:textId="77777777" w:rsidTr="00157E9D">
        <w:tc>
          <w:tcPr>
            <w:tcW w:w="1276" w:type="dxa"/>
            <w:shd w:val="clear" w:color="auto" w:fill="auto"/>
            <w:vAlign w:val="center"/>
          </w:tcPr>
          <w:p w14:paraId="5888248F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EF763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14:paraId="7297D866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PLS SERVICES Sp. z o.o.</w:t>
            </w:r>
          </w:p>
          <w:p w14:paraId="4655C3F4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4B4E11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FEC7A1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2 883.60 zł</w:t>
            </w:r>
          </w:p>
        </w:tc>
      </w:tr>
      <w:tr w:rsidR="008F6CA0" w:rsidRPr="00BB547B" w14:paraId="37265CF9" w14:textId="77777777" w:rsidTr="00157E9D">
        <w:tc>
          <w:tcPr>
            <w:tcW w:w="1276" w:type="dxa"/>
            <w:shd w:val="clear" w:color="auto" w:fill="auto"/>
            <w:vAlign w:val="center"/>
          </w:tcPr>
          <w:p w14:paraId="78433D10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8A971B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62</w:t>
            </w:r>
          </w:p>
        </w:tc>
        <w:tc>
          <w:tcPr>
            <w:tcW w:w="3969" w:type="dxa"/>
            <w:shd w:val="clear" w:color="auto" w:fill="auto"/>
          </w:tcPr>
          <w:p w14:paraId="4DD3D03B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PLS SERVICES Sp. z o.o.</w:t>
            </w:r>
          </w:p>
          <w:p w14:paraId="51E85713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616677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A4D905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2 883.60 zł</w:t>
            </w:r>
          </w:p>
        </w:tc>
      </w:tr>
      <w:tr w:rsidR="008F6CA0" w:rsidRPr="00BB547B" w14:paraId="3410193A" w14:textId="77777777" w:rsidTr="00157E9D">
        <w:tc>
          <w:tcPr>
            <w:tcW w:w="1276" w:type="dxa"/>
            <w:shd w:val="clear" w:color="auto" w:fill="auto"/>
            <w:vAlign w:val="center"/>
          </w:tcPr>
          <w:p w14:paraId="55C99339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21D89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3969" w:type="dxa"/>
            <w:shd w:val="clear" w:color="auto" w:fill="auto"/>
          </w:tcPr>
          <w:p w14:paraId="7A7EB506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Drager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Polska </w:t>
            </w: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69F3B2C5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Posag 7 Panien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1E18B1" w14:textId="51E6BF43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02-495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Wars</w:t>
            </w:r>
            <w:r w:rsidR="00645D53">
              <w:rPr>
                <w:rFonts w:ascii="Arial" w:hAnsi="Arial" w:cs="Arial"/>
                <w:sz w:val="24"/>
                <w:szCs w:val="24"/>
              </w:rPr>
              <w:t>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A61212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28 080.00 zł</w:t>
            </w:r>
          </w:p>
        </w:tc>
      </w:tr>
      <w:tr w:rsidR="008F6CA0" w:rsidRPr="00BB547B" w14:paraId="73FD9D83" w14:textId="77777777" w:rsidTr="00157E9D">
        <w:tc>
          <w:tcPr>
            <w:tcW w:w="1276" w:type="dxa"/>
            <w:shd w:val="clear" w:color="auto" w:fill="auto"/>
            <w:vAlign w:val="center"/>
          </w:tcPr>
          <w:p w14:paraId="68A493FE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CE73E2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7405B33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 xml:space="preserve">GE </w:t>
            </w: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Systems Polska Sp. z o.o.</w:t>
            </w:r>
          </w:p>
          <w:p w14:paraId="2AF792EA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Woloska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CBD73F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02-583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0D8D9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6 156.00 zł</w:t>
            </w:r>
          </w:p>
        </w:tc>
      </w:tr>
      <w:tr w:rsidR="008F6CA0" w:rsidRPr="00BB547B" w14:paraId="3826D779" w14:textId="77777777" w:rsidTr="00157E9D">
        <w:tc>
          <w:tcPr>
            <w:tcW w:w="1276" w:type="dxa"/>
            <w:shd w:val="clear" w:color="auto" w:fill="auto"/>
            <w:vAlign w:val="center"/>
          </w:tcPr>
          <w:p w14:paraId="6390AB9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149E25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7203D1CC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 xml:space="preserve">GE </w:t>
            </w: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Systems Polska Sp. z o.o.</w:t>
            </w:r>
          </w:p>
          <w:p w14:paraId="17946F94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Woloska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894CF8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02-583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5A9585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62 370.00 zł</w:t>
            </w:r>
          </w:p>
        </w:tc>
      </w:tr>
      <w:tr w:rsidR="008F6CA0" w:rsidRPr="00BB547B" w14:paraId="40A6FB94" w14:textId="77777777" w:rsidTr="00157E9D">
        <w:tc>
          <w:tcPr>
            <w:tcW w:w="1276" w:type="dxa"/>
            <w:shd w:val="clear" w:color="auto" w:fill="auto"/>
            <w:vAlign w:val="center"/>
          </w:tcPr>
          <w:p w14:paraId="452513B9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72871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56B51987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CARL ZEISS Sp. z o.o.</w:t>
            </w:r>
          </w:p>
          <w:p w14:paraId="7CA13545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Naramowicka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85811E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61-622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B728D9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4 529.52 zł</w:t>
            </w:r>
          </w:p>
        </w:tc>
      </w:tr>
      <w:tr w:rsidR="008F6CA0" w:rsidRPr="00BB547B" w14:paraId="5C31F343" w14:textId="77777777" w:rsidTr="00157E9D">
        <w:tc>
          <w:tcPr>
            <w:tcW w:w="1276" w:type="dxa"/>
            <w:shd w:val="clear" w:color="auto" w:fill="auto"/>
            <w:vAlign w:val="center"/>
          </w:tcPr>
          <w:p w14:paraId="610E2213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3E0D6A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45958588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CARL ZEISS Sp. z o.o.</w:t>
            </w:r>
          </w:p>
          <w:p w14:paraId="14308D26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Naramowicka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A39D02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61-622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CB2408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9 506.16 zł</w:t>
            </w:r>
          </w:p>
        </w:tc>
      </w:tr>
      <w:tr w:rsidR="008F6CA0" w:rsidRPr="00BB547B" w14:paraId="414761E4" w14:textId="77777777" w:rsidTr="00157E9D">
        <w:tc>
          <w:tcPr>
            <w:tcW w:w="1276" w:type="dxa"/>
            <w:shd w:val="clear" w:color="auto" w:fill="auto"/>
            <w:vAlign w:val="center"/>
          </w:tcPr>
          <w:p w14:paraId="034E3F90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E9323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64</w:t>
            </w:r>
          </w:p>
        </w:tc>
        <w:tc>
          <w:tcPr>
            <w:tcW w:w="3969" w:type="dxa"/>
            <w:shd w:val="clear" w:color="auto" w:fill="auto"/>
          </w:tcPr>
          <w:p w14:paraId="6C37EC40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CARL ZEISS Sp. z o.o.</w:t>
            </w:r>
          </w:p>
          <w:p w14:paraId="386F51A8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Naramowicka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9C5DFE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61-622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CEA973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6 123.60 zł</w:t>
            </w:r>
          </w:p>
        </w:tc>
      </w:tr>
      <w:tr w:rsidR="008F6CA0" w:rsidRPr="00BB547B" w14:paraId="1E6F15D2" w14:textId="77777777" w:rsidTr="00157E9D">
        <w:tc>
          <w:tcPr>
            <w:tcW w:w="1276" w:type="dxa"/>
            <w:shd w:val="clear" w:color="auto" w:fill="auto"/>
            <w:vAlign w:val="center"/>
          </w:tcPr>
          <w:p w14:paraId="6A833BBF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97F902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3969" w:type="dxa"/>
            <w:shd w:val="clear" w:color="auto" w:fill="auto"/>
          </w:tcPr>
          <w:p w14:paraId="2C38ADC6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Wielkopolskie Centrum Zaopatrzenia Lecznictwa ANMED Maria Przychodzka</w:t>
            </w:r>
          </w:p>
          <w:p w14:paraId="156F5BED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os. Gruszkowe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3/5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264226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62-035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Błażejewo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C4AEB5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4 374.00 zł</w:t>
            </w:r>
          </w:p>
        </w:tc>
      </w:tr>
      <w:tr w:rsidR="008F6CA0" w:rsidRPr="00BB547B" w14:paraId="6FAE9F53" w14:textId="77777777" w:rsidTr="00157E9D">
        <w:tc>
          <w:tcPr>
            <w:tcW w:w="1276" w:type="dxa"/>
            <w:shd w:val="clear" w:color="auto" w:fill="auto"/>
            <w:vAlign w:val="center"/>
          </w:tcPr>
          <w:p w14:paraId="26A4D861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lastRenderedPageBreak/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0DD8D5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374423D1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VARIMED Sp. z o.o.</w:t>
            </w:r>
          </w:p>
          <w:p w14:paraId="4C1EEADB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Tadeusza 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115/4U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24BCE8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50-442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6FF8F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22 032.00 zł</w:t>
            </w:r>
          </w:p>
        </w:tc>
      </w:tr>
      <w:tr w:rsidR="008F6CA0" w:rsidRPr="00BB547B" w14:paraId="7F9C88F1" w14:textId="77777777" w:rsidTr="00157E9D">
        <w:tc>
          <w:tcPr>
            <w:tcW w:w="1276" w:type="dxa"/>
            <w:shd w:val="clear" w:color="auto" w:fill="auto"/>
            <w:vAlign w:val="center"/>
          </w:tcPr>
          <w:p w14:paraId="19232891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80E6D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FAE5DF1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SK-MED SYSTEMS SP. Z O. O.</w:t>
            </w:r>
          </w:p>
          <w:p w14:paraId="7F56A137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Św. Marcin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29/8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73C3CD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61-806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2B5D06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3 019.68 zł</w:t>
            </w:r>
          </w:p>
        </w:tc>
      </w:tr>
      <w:tr w:rsidR="008F6CA0" w:rsidRPr="00BB547B" w14:paraId="6CE68BCC" w14:textId="77777777" w:rsidTr="00157E9D">
        <w:tc>
          <w:tcPr>
            <w:tcW w:w="1276" w:type="dxa"/>
            <w:shd w:val="clear" w:color="auto" w:fill="auto"/>
            <w:vAlign w:val="center"/>
          </w:tcPr>
          <w:p w14:paraId="333E769E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5968FB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471D605E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SK-MED SYSTEMS SP. Z O. O.</w:t>
            </w:r>
          </w:p>
          <w:p w14:paraId="4D06C14D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Św. Marcin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29/8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3287EF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61-806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9590F4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2 481.84 zł</w:t>
            </w:r>
          </w:p>
        </w:tc>
      </w:tr>
      <w:tr w:rsidR="008F6CA0" w:rsidRPr="00BB547B" w14:paraId="0A29DE63" w14:textId="77777777" w:rsidTr="00157E9D">
        <w:tc>
          <w:tcPr>
            <w:tcW w:w="1276" w:type="dxa"/>
            <w:shd w:val="clear" w:color="auto" w:fill="auto"/>
            <w:vAlign w:val="center"/>
          </w:tcPr>
          <w:p w14:paraId="638E02EC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1314A3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290BA98D" w14:textId="77777777" w:rsidR="008F6CA0" w:rsidRPr="00986737" w:rsidRDefault="008F6CA0" w:rsidP="00157E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6CA0">
              <w:rPr>
                <w:rFonts w:ascii="Arial" w:hAnsi="Arial" w:cs="Arial"/>
                <w:sz w:val="24"/>
                <w:szCs w:val="24"/>
              </w:rPr>
              <w:t>Erbe</w:t>
            </w:r>
            <w:proofErr w:type="spellEnd"/>
            <w:r w:rsidRPr="008F6CA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F74551F" w14:textId="77777777" w:rsidR="008F6CA0" w:rsidRPr="00986737" w:rsidRDefault="008F6CA0" w:rsidP="00157E9D">
            <w:pPr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Al.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14/2.8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F26A5D" w14:textId="77777777" w:rsidR="008F6CA0" w:rsidRPr="00986737" w:rsidRDefault="008F6CA0" w:rsidP="00157E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C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E76567" w14:textId="77777777" w:rsidR="008F6CA0" w:rsidRPr="00986737" w:rsidRDefault="008F6CA0" w:rsidP="00157E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CA0">
              <w:rPr>
                <w:rFonts w:ascii="Arial" w:hAnsi="Arial" w:cs="Arial"/>
                <w:sz w:val="24"/>
                <w:szCs w:val="24"/>
              </w:rPr>
              <w:t>7 128.00 zł</w:t>
            </w:r>
          </w:p>
        </w:tc>
      </w:tr>
    </w:tbl>
    <w:p w14:paraId="034537C3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178E55F" w14:textId="40266487" w:rsidR="00C236D3" w:rsidRPr="00BB547B" w:rsidRDefault="008F6CA0" w:rsidP="00173B20">
      <w:pPr>
        <w:jc w:val="right"/>
        <w:rPr>
          <w:rFonts w:ascii="Arial" w:hAnsi="Arial" w:cs="Arial"/>
          <w:sz w:val="22"/>
          <w:szCs w:val="22"/>
        </w:rPr>
      </w:pPr>
      <w:r w:rsidRPr="008F6CA0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002EA" w14:textId="77777777" w:rsidR="00AA2E5C" w:rsidRDefault="00AA2E5C">
      <w:r>
        <w:separator/>
      </w:r>
    </w:p>
  </w:endnote>
  <w:endnote w:type="continuationSeparator" w:id="0">
    <w:p w14:paraId="30EFDAEE" w14:textId="77777777" w:rsidR="00AA2E5C" w:rsidRDefault="00AA2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E31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515F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07B3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FC57C2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183C75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6A2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26C081" w14:textId="77777777" w:rsidR="009F189D" w:rsidRDefault="009F189D">
    <w:pPr>
      <w:pStyle w:val="Stopka"/>
      <w:tabs>
        <w:tab w:val="clear" w:pos="4536"/>
      </w:tabs>
      <w:jc w:val="center"/>
    </w:pPr>
  </w:p>
  <w:p w14:paraId="44B3D9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724D8" w14:textId="77777777" w:rsidR="00AA2E5C" w:rsidRDefault="00AA2E5C">
      <w:r>
        <w:separator/>
      </w:r>
    </w:p>
  </w:footnote>
  <w:footnote w:type="continuationSeparator" w:id="0">
    <w:p w14:paraId="6FA98AB9" w14:textId="77777777" w:rsidR="00AA2E5C" w:rsidRDefault="00AA2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53216" w14:textId="77777777" w:rsidR="008F6CA0" w:rsidRDefault="008F6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59CA7" w14:textId="77777777" w:rsidR="008F6CA0" w:rsidRDefault="008F6C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556BC" w14:textId="77777777" w:rsidR="008F6CA0" w:rsidRDefault="008F6C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2E5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0A70"/>
    <w:rsid w:val="004C7E9B"/>
    <w:rsid w:val="005614F2"/>
    <w:rsid w:val="00577BC6"/>
    <w:rsid w:val="005A632E"/>
    <w:rsid w:val="00645D53"/>
    <w:rsid w:val="0069085C"/>
    <w:rsid w:val="006B27ED"/>
    <w:rsid w:val="00843263"/>
    <w:rsid w:val="00861E75"/>
    <w:rsid w:val="008F6CA0"/>
    <w:rsid w:val="00986737"/>
    <w:rsid w:val="009D19BD"/>
    <w:rsid w:val="009F189D"/>
    <w:rsid w:val="00A80738"/>
    <w:rsid w:val="00AA2E5C"/>
    <w:rsid w:val="00B95F82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54B0F0"/>
  <w15:chartTrackingRefBased/>
  <w15:docId w15:val="{AE82AD91-AD82-4868-9988-F3BC47846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8</Pages>
  <Words>1139</Words>
  <Characters>5886</Characters>
  <Application>Microsoft Office Word</Application>
  <DocSecurity>0</DocSecurity>
  <Lines>49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2025-04-02T09:36:00Z</dcterms:created>
  <dcterms:modified xsi:type="dcterms:W3CDTF">2025-04-02T09:47:00Z</dcterms:modified>
</cp:coreProperties>
</file>