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26A2CA" w14:textId="77777777" w:rsidR="00D34297" w:rsidRPr="00471F3F" w:rsidRDefault="001D32B1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94484756"/>
      <w:r w:rsidRPr="001D32B1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1D32B1">
        <w:rPr>
          <w:rFonts w:ascii="Arial" w:hAnsi="Arial" w:cs="Arial"/>
          <w:sz w:val="24"/>
          <w:szCs w:val="24"/>
        </w:rPr>
        <w:t>2025-04-02</w:t>
      </w:r>
    </w:p>
    <w:p w14:paraId="773FFB51" w14:textId="77777777" w:rsidR="00D34297" w:rsidRPr="00471F3F" w:rsidRDefault="001D32B1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32B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C994DC1" w14:textId="77777777" w:rsidR="00D34297" w:rsidRPr="00471F3F" w:rsidRDefault="001D32B1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1D32B1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D32B1">
        <w:rPr>
          <w:rFonts w:ascii="Arial" w:hAnsi="Arial" w:cs="Arial"/>
          <w:sz w:val="24"/>
          <w:szCs w:val="24"/>
        </w:rPr>
        <w:t>4</w:t>
      </w:r>
    </w:p>
    <w:p w14:paraId="5048E4B7" w14:textId="77777777" w:rsidR="00D34297" w:rsidRPr="00471F3F" w:rsidRDefault="001D32B1" w:rsidP="00D34297">
      <w:pPr>
        <w:rPr>
          <w:rFonts w:ascii="Arial" w:hAnsi="Arial" w:cs="Arial"/>
          <w:sz w:val="24"/>
          <w:szCs w:val="24"/>
        </w:rPr>
      </w:pPr>
      <w:r w:rsidRPr="001D32B1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D32B1">
        <w:rPr>
          <w:rFonts w:ascii="Arial" w:hAnsi="Arial" w:cs="Arial"/>
          <w:sz w:val="24"/>
          <w:szCs w:val="24"/>
        </w:rPr>
        <w:t>Kolbuszowa</w:t>
      </w:r>
    </w:p>
    <w:p w14:paraId="177B2736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A9BF737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7C67E673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3900B214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32C654D2" w14:textId="77777777" w:rsidTr="00D34297">
        <w:tc>
          <w:tcPr>
            <w:tcW w:w="9180" w:type="dxa"/>
            <w:shd w:val="clear" w:color="auto" w:fill="F2F2F2"/>
            <w:hideMark/>
          </w:tcPr>
          <w:p w14:paraId="6ABC7D1C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C187ED3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7DB0D2E7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177A3822" w14:textId="77777777" w:rsidR="004E1FAF" w:rsidRDefault="004E1FAF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0397E73A" w14:textId="16DC2B6A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21BCA3D1" w14:textId="77777777" w:rsidTr="00310284">
        <w:tc>
          <w:tcPr>
            <w:tcW w:w="2269" w:type="dxa"/>
            <w:shd w:val="clear" w:color="auto" w:fill="auto"/>
          </w:tcPr>
          <w:p w14:paraId="758E408F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4F9965" w14:textId="77777777" w:rsidR="00D34297" w:rsidRPr="004E1FAF" w:rsidRDefault="001D32B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1FAF">
              <w:rPr>
                <w:rFonts w:ascii="Arial" w:hAnsi="Arial" w:cs="Arial"/>
                <w:b/>
                <w:sz w:val="24"/>
                <w:szCs w:val="24"/>
              </w:rPr>
              <w:t xml:space="preserve">Dostawa materiałów </w:t>
            </w:r>
            <w:proofErr w:type="spellStart"/>
            <w:r w:rsidRPr="004E1FAF">
              <w:rPr>
                <w:rFonts w:ascii="Arial" w:hAnsi="Arial" w:cs="Arial"/>
                <w:b/>
                <w:sz w:val="24"/>
                <w:szCs w:val="24"/>
              </w:rPr>
              <w:t>szewnych</w:t>
            </w:r>
            <w:proofErr w:type="spellEnd"/>
            <w:r w:rsidRPr="004E1FAF">
              <w:rPr>
                <w:rFonts w:ascii="Arial" w:hAnsi="Arial" w:cs="Arial"/>
                <w:b/>
                <w:sz w:val="24"/>
                <w:szCs w:val="24"/>
              </w:rPr>
              <w:t>, taśm poliestrowych i klipsów do zabiegów operacyjnych - 6 pakietów</w:t>
            </w:r>
          </w:p>
        </w:tc>
      </w:tr>
      <w:tr w:rsidR="001D32B1" w:rsidRPr="00D34297" w14:paraId="36A92E9F" w14:textId="77777777" w:rsidTr="00A47426">
        <w:tc>
          <w:tcPr>
            <w:tcW w:w="2269" w:type="dxa"/>
            <w:shd w:val="clear" w:color="auto" w:fill="auto"/>
          </w:tcPr>
          <w:p w14:paraId="5CE54099" w14:textId="77777777" w:rsidR="001D32B1" w:rsidRPr="00D34297" w:rsidRDefault="001D32B1" w:rsidP="00A4742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EC05D9" w14:textId="77777777" w:rsidR="001D32B1" w:rsidRPr="004E1FAF" w:rsidRDefault="001D32B1" w:rsidP="00A4742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E1FAF">
              <w:rPr>
                <w:rFonts w:ascii="Arial" w:hAnsi="Arial" w:cs="Arial"/>
                <w:b/>
                <w:sz w:val="24"/>
                <w:szCs w:val="24"/>
              </w:rPr>
              <w:t>Eap-2412/8/25/M</w:t>
            </w:r>
          </w:p>
        </w:tc>
      </w:tr>
    </w:tbl>
    <w:p w14:paraId="136E6CF8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0E572C74" w14:textId="77777777" w:rsidR="00010B31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1D32B1" w:rsidRPr="001D32B1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D32B1" w:rsidRPr="001D32B1">
        <w:rPr>
          <w:rFonts w:ascii="Arial" w:hAnsi="Arial" w:cs="Arial"/>
          <w:sz w:val="24"/>
          <w:szCs w:val="24"/>
        </w:rPr>
        <w:t>(</w:t>
      </w:r>
      <w:proofErr w:type="spellStart"/>
      <w:r w:rsidR="001D32B1" w:rsidRPr="001D32B1">
        <w:rPr>
          <w:rFonts w:ascii="Arial" w:hAnsi="Arial" w:cs="Arial"/>
          <w:sz w:val="24"/>
          <w:szCs w:val="24"/>
        </w:rPr>
        <w:t>t.j</w:t>
      </w:r>
      <w:proofErr w:type="spellEnd"/>
      <w:r w:rsidR="001D32B1" w:rsidRPr="001D32B1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p w14:paraId="3BE337B0" w14:textId="77777777" w:rsidR="004E1FAF" w:rsidRPr="00D34297" w:rsidRDefault="004E1FAF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124DEDE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1271F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A6F4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544FBE8C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1D32B1" w:rsidRPr="00D34297" w14:paraId="6346913D" w14:textId="77777777" w:rsidTr="00A4742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B597" w14:textId="77777777" w:rsidR="001D32B1" w:rsidRPr="00D34297" w:rsidRDefault="001D32B1" w:rsidP="00A4742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32B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4E6E" w14:textId="77777777" w:rsidR="001D32B1" w:rsidRPr="00D34297" w:rsidRDefault="001D32B1" w:rsidP="00A4742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D32B1">
              <w:rPr>
                <w:rFonts w:ascii="Arial" w:hAnsi="Arial" w:cs="Arial"/>
                <w:b/>
                <w:sz w:val="24"/>
                <w:szCs w:val="24"/>
              </w:rPr>
              <w:t>Pakiet 1 - Materiały operacyjne I</w:t>
            </w:r>
          </w:p>
          <w:p w14:paraId="76678D00" w14:textId="77777777" w:rsidR="001D32B1" w:rsidRPr="00D34297" w:rsidRDefault="001D32B1" w:rsidP="00A4742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D993E4B" w14:textId="77777777" w:rsidR="001D32B1" w:rsidRPr="00D34297" w:rsidRDefault="001D32B1" w:rsidP="00A4742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32B1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D32B1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9779225" w14:textId="77777777" w:rsidR="004E1FAF" w:rsidRDefault="004E1FAF" w:rsidP="00A4742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7AF7C8D7" w14:textId="46C833C9" w:rsidR="001D32B1" w:rsidRPr="00D34297" w:rsidRDefault="001D32B1" w:rsidP="00A4742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EE0DB37" w14:textId="77777777" w:rsidR="001D32B1" w:rsidRPr="00D34297" w:rsidRDefault="001D32B1" w:rsidP="00A4742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32B1">
              <w:rPr>
                <w:rFonts w:ascii="Arial" w:hAnsi="Arial" w:cs="Arial"/>
                <w:sz w:val="24"/>
                <w:szCs w:val="24"/>
              </w:rPr>
              <w:t>Jedyna złożona oferta w Pakiecie 1 - Materiały operacyjne I, została odrzucona ze względu na zawarte błędy w obliczeniu ceny i wartości asortymentu.</w:t>
            </w:r>
          </w:p>
        </w:tc>
      </w:tr>
    </w:tbl>
    <w:p w14:paraId="253EBD35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72ED713E" w14:textId="17EC3F5B" w:rsidR="002A7DFF" w:rsidRDefault="001D32B1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D32B1">
        <w:rPr>
          <w:rFonts w:ascii="Arial" w:hAnsi="Arial" w:cs="Arial"/>
          <w:sz w:val="24"/>
          <w:szCs w:val="24"/>
        </w:rPr>
        <w:t xml:space="preserve">  </w:t>
      </w:r>
      <w:r w:rsidR="004E1FAF">
        <w:rPr>
          <w:rFonts w:ascii="Arial" w:hAnsi="Arial" w:cs="Arial"/>
          <w:sz w:val="24"/>
          <w:szCs w:val="24"/>
        </w:rPr>
        <w:t>Dyrektor SP ZOZ Kolbuszowa</w:t>
      </w:r>
    </w:p>
    <w:p w14:paraId="14BB5D4D" w14:textId="749C2F36" w:rsidR="004E1FAF" w:rsidRDefault="004E1FAF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4E1FA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F3085" w14:textId="77777777" w:rsidR="00C63A2C" w:rsidRDefault="00C63A2C" w:rsidP="00D34297">
      <w:r>
        <w:separator/>
      </w:r>
    </w:p>
  </w:endnote>
  <w:endnote w:type="continuationSeparator" w:id="0">
    <w:p w14:paraId="35C99917" w14:textId="77777777" w:rsidR="00C63A2C" w:rsidRDefault="00C63A2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CCBC2" w14:textId="77777777" w:rsidR="001D32B1" w:rsidRDefault="001D32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E9480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C3DEEC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5C63C" w14:textId="77777777" w:rsidR="001D32B1" w:rsidRDefault="001D32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CEB18" w14:textId="77777777" w:rsidR="00C63A2C" w:rsidRDefault="00C63A2C" w:rsidP="00D34297">
      <w:r>
        <w:separator/>
      </w:r>
    </w:p>
  </w:footnote>
  <w:footnote w:type="continuationSeparator" w:id="0">
    <w:p w14:paraId="3B9D3AFE" w14:textId="77777777" w:rsidR="00C63A2C" w:rsidRDefault="00C63A2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027BD" w14:textId="77777777" w:rsidR="001D32B1" w:rsidRDefault="001D32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F8767" w14:textId="77777777" w:rsidR="001D32B1" w:rsidRDefault="001D32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BCD12" w14:textId="77777777" w:rsidR="001D32B1" w:rsidRDefault="001D32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A2C"/>
    <w:rsid w:val="00010B31"/>
    <w:rsid w:val="00104963"/>
    <w:rsid w:val="00150F65"/>
    <w:rsid w:val="001D32B1"/>
    <w:rsid w:val="002A7DFF"/>
    <w:rsid w:val="00310284"/>
    <w:rsid w:val="004E1FAF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C63A2C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4EE90C"/>
  <w15:chartTrackingRefBased/>
  <w15:docId w15:val="{4932B347-CE50-4A75-A690-091B684E4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163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2025-04-02T09:09:00Z</cp:lastPrinted>
  <dcterms:created xsi:type="dcterms:W3CDTF">2025-04-02T09:15:00Z</dcterms:created>
  <dcterms:modified xsi:type="dcterms:W3CDTF">2025-04-02T09:15:00Z</dcterms:modified>
</cp:coreProperties>
</file>