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6ABFE6" w14:textId="77777777" w:rsidR="003E6519" w:rsidRPr="009432A1" w:rsidRDefault="00A422ED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A422ED">
        <w:rPr>
          <w:rFonts w:ascii="Arial" w:hAnsi="Arial" w:cs="Arial"/>
          <w:sz w:val="24"/>
          <w:szCs w:val="24"/>
        </w:rPr>
        <w:t>Kraków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Pr="00A422ED">
        <w:rPr>
          <w:rFonts w:ascii="Arial" w:hAnsi="Arial" w:cs="Arial"/>
          <w:sz w:val="24"/>
          <w:szCs w:val="24"/>
        </w:rPr>
        <w:t>2025-04-02</w:t>
      </w:r>
    </w:p>
    <w:p w14:paraId="2350923A" w14:textId="77777777" w:rsidR="003E6519" w:rsidRPr="009432A1" w:rsidRDefault="00A422ED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A422ED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65069355" w14:textId="77777777" w:rsidR="003E6519" w:rsidRPr="009432A1" w:rsidRDefault="00A422ED" w:rsidP="003E6519">
      <w:pPr>
        <w:spacing w:line="360" w:lineRule="auto"/>
        <w:rPr>
          <w:rFonts w:ascii="Arial" w:hAnsi="Arial" w:cs="Arial"/>
          <w:sz w:val="24"/>
          <w:szCs w:val="24"/>
        </w:rPr>
      </w:pPr>
      <w:r w:rsidRPr="00A422ED">
        <w:rPr>
          <w:rFonts w:ascii="Arial" w:hAnsi="Arial" w:cs="Arial"/>
          <w:sz w:val="24"/>
          <w:szCs w:val="24"/>
        </w:rPr>
        <w:t>os. Na Skarpie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A422ED">
        <w:rPr>
          <w:rFonts w:ascii="Arial" w:hAnsi="Arial" w:cs="Arial"/>
          <w:sz w:val="24"/>
          <w:szCs w:val="24"/>
        </w:rPr>
        <w:t>66</w:t>
      </w:r>
    </w:p>
    <w:p w14:paraId="484F2308" w14:textId="77777777" w:rsidR="003E6519" w:rsidRPr="009432A1" w:rsidRDefault="00A422ED" w:rsidP="003E6519">
      <w:pPr>
        <w:rPr>
          <w:rFonts w:ascii="Arial" w:hAnsi="Arial" w:cs="Arial"/>
          <w:sz w:val="24"/>
          <w:szCs w:val="24"/>
        </w:rPr>
      </w:pPr>
      <w:r w:rsidRPr="00A422ED">
        <w:rPr>
          <w:rFonts w:ascii="Arial" w:hAnsi="Arial" w:cs="Arial"/>
          <w:sz w:val="24"/>
          <w:szCs w:val="24"/>
        </w:rPr>
        <w:t>31-913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A422ED">
        <w:rPr>
          <w:rFonts w:ascii="Arial" w:hAnsi="Arial" w:cs="Arial"/>
          <w:sz w:val="24"/>
          <w:szCs w:val="24"/>
        </w:rPr>
        <w:t>Kraków</w:t>
      </w:r>
    </w:p>
    <w:p w14:paraId="1EFFCD1D" w14:textId="77777777" w:rsidR="003E6519" w:rsidRPr="009432A1" w:rsidRDefault="003E6519" w:rsidP="003E6519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566C97E4" w14:textId="447BD905" w:rsidR="003E6519" w:rsidRDefault="003E6519" w:rsidP="003E6519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5E41782B" w14:textId="75C87B40" w:rsidR="00B260BE" w:rsidRPr="009432A1" w:rsidRDefault="00B260BE" w:rsidP="003E6519">
      <w:pPr>
        <w:spacing w:after="60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SZP-271-16/25 – 297.MM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14:paraId="52CE1FC1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F0BF52D" w14:textId="77777777" w:rsidR="003E6519" w:rsidRPr="009432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28C96FAE" w14:textId="77777777" w:rsidR="003E6519" w:rsidRPr="009432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48A51C22" w14:textId="77777777" w:rsidR="003E6519" w:rsidRPr="00382A4A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01352936" w14:textId="77777777" w:rsidR="003E6519" w:rsidRPr="004E4B64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14:paraId="6F0233E6" w14:textId="77777777" w:rsidTr="001A0FA2">
        <w:tc>
          <w:tcPr>
            <w:tcW w:w="2269" w:type="dxa"/>
            <w:shd w:val="clear" w:color="auto" w:fill="auto"/>
          </w:tcPr>
          <w:p w14:paraId="6F7A9C76" w14:textId="77777777" w:rsidR="003E6519" w:rsidRPr="004E4B6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DD13C46" w14:textId="77777777" w:rsidR="003E6519" w:rsidRPr="004E4B64" w:rsidRDefault="00A422ED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422ED">
              <w:rPr>
                <w:rFonts w:ascii="Arial" w:hAnsi="Arial" w:cs="Arial"/>
                <w:bCs/>
                <w:sz w:val="24"/>
                <w:szCs w:val="24"/>
              </w:rPr>
              <w:t>Wykonywanie przeglądów okresowych sprzętu medycznego na potrzeby Oddziałów Szpitalnych (78 grup)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A422ED" w:rsidRPr="004E4B64" w14:paraId="56D260F6" w14:textId="77777777" w:rsidTr="00E17C69">
        <w:tc>
          <w:tcPr>
            <w:tcW w:w="2269" w:type="dxa"/>
            <w:shd w:val="clear" w:color="auto" w:fill="auto"/>
          </w:tcPr>
          <w:p w14:paraId="428E0307" w14:textId="77777777" w:rsidR="00A422ED" w:rsidRPr="004E4B64" w:rsidRDefault="00A422ED" w:rsidP="00E17C6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D1702C6" w14:textId="77777777" w:rsidR="00A422ED" w:rsidRPr="004E4B64" w:rsidRDefault="00A422ED" w:rsidP="00E17C6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422ED">
              <w:rPr>
                <w:rFonts w:ascii="Arial" w:hAnsi="Arial" w:cs="Arial"/>
                <w:bCs/>
                <w:sz w:val="24"/>
                <w:szCs w:val="24"/>
              </w:rPr>
              <w:t>SZP-271-16/25</w:t>
            </w:r>
          </w:p>
        </w:tc>
      </w:tr>
    </w:tbl>
    <w:p w14:paraId="5FDEA0F2" w14:textId="77777777" w:rsidR="00890B92" w:rsidRPr="00C902DE" w:rsidRDefault="00A80738" w:rsidP="003E651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A422ED" w:rsidRPr="00A422ED">
        <w:rPr>
          <w:rFonts w:ascii="Arial" w:hAnsi="Arial" w:cs="Arial"/>
          <w:sz w:val="24"/>
          <w:szCs w:val="24"/>
        </w:rPr>
        <w:t>(</w:t>
      </w:r>
      <w:proofErr w:type="spellStart"/>
      <w:r w:rsidR="00A422ED" w:rsidRPr="00A422ED">
        <w:rPr>
          <w:rFonts w:ascii="Arial" w:hAnsi="Arial" w:cs="Arial"/>
          <w:sz w:val="24"/>
          <w:szCs w:val="24"/>
        </w:rPr>
        <w:t>t.j</w:t>
      </w:r>
      <w:proofErr w:type="spellEnd"/>
      <w:r w:rsidR="00A422ED" w:rsidRPr="00A422ED">
        <w:rPr>
          <w:rFonts w:ascii="Arial" w:hAnsi="Arial" w:cs="Arial"/>
          <w:sz w:val="24"/>
          <w:szCs w:val="24"/>
        </w:rPr>
        <w:t>. Dz. U. z 2024 poz. 1320)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A422ED" w:rsidRPr="00C902DE" w14:paraId="4A882C46" w14:textId="77777777" w:rsidTr="00E17C6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AD14D1C" w14:textId="77777777" w:rsidR="00A422ED" w:rsidRPr="00C902DE" w:rsidRDefault="00A422ED" w:rsidP="00E17C69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422ED">
              <w:rPr>
                <w:rFonts w:ascii="Arial" w:hAnsi="Arial" w:cs="Arial"/>
                <w:sz w:val="24"/>
                <w:szCs w:val="24"/>
              </w:rPr>
              <w:t>części 1 zamówienia w wysokości 51 300.00 zł brutto;</w:t>
            </w:r>
          </w:p>
        </w:tc>
      </w:tr>
      <w:tr w:rsidR="00A422ED" w:rsidRPr="00C902DE" w14:paraId="4AB451CF" w14:textId="77777777" w:rsidTr="00E17C6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5175211" w14:textId="77777777" w:rsidR="00A422ED" w:rsidRPr="00C902DE" w:rsidRDefault="00A422ED" w:rsidP="00E17C69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422ED">
              <w:rPr>
                <w:rFonts w:ascii="Arial" w:hAnsi="Arial" w:cs="Arial"/>
                <w:sz w:val="24"/>
                <w:szCs w:val="24"/>
              </w:rPr>
              <w:t>części 2 zamówienia w wysokości 9 072.00 zł brutto;</w:t>
            </w:r>
          </w:p>
        </w:tc>
      </w:tr>
      <w:tr w:rsidR="00A422ED" w:rsidRPr="00C902DE" w14:paraId="31C9C0B4" w14:textId="77777777" w:rsidTr="00E17C6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2B340CE" w14:textId="77777777" w:rsidR="00A422ED" w:rsidRPr="00C902DE" w:rsidRDefault="00A422ED" w:rsidP="00E17C69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422ED">
              <w:rPr>
                <w:rFonts w:ascii="Arial" w:hAnsi="Arial" w:cs="Arial"/>
                <w:sz w:val="24"/>
                <w:szCs w:val="24"/>
              </w:rPr>
              <w:t>części 3 zamówienia w wysokości 10 368.00 zł brutto;</w:t>
            </w:r>
          </w:p>
        </w:tc>
      </w:tr>
      <w:tr w:rsidR="00A422ED" w:rsidRPr="00C902DE" w14:paraId="2C9CA063" w14:textId="77777777" w:rsidTr="00E17C6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3F29721" w14:textId="77777777" w:rsidR="00A422ED" w:rsidRPr="00C902DE" w:rsidRDefault="00A422ED" w:rsidP="00E17C69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422ED">
              <w:rPr>
                <w:rFonts w:ascii="Arial" w:hAnsi="Arial" w:cs="Arial"/>
                <w:sz w:val="24"/>
                <w:szCs w:val="24"/>
              </w:rPr>
              <w:t>części 4 zamówienia w wysokości 4 860.00 zł brutto;</w:t>
            </w:r>
          </w:p>
        </w:tc>
      </w:tr>
      <w:tr w:rsidR="00A422ED" w:rsidRPr="00C902DE" w14:paraId="14827ABC" w14:textId="77777777" w:rsidTr="00E17C6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FC1AFD0" w14:textId="77777777" w:rsidR="00A422ED" w:rsidRPr="00C902DE" w:rsidRDefault="00A422ED" w:rsidP="00E17C69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422ED">
              <w:rPr>
                <w:rFonts w:ascii="Arial" w:hAnsi="Arial" w:cs="Arial"/>
                <w:sz w:val="24"/>
                <w:szCs w:val="24"/>
              </w:rPr>
              <w:t>części 5 zamówienia w wysokości 6 156.00 zł brutto;</w:t>
            </w:r>
          </w:p>
        </w:tc>
      </w:tr>
      <w:tr w:rsidR="00A422ED" w:rsidRPr="00C902DE" w14:paraId="7DCF740A" w14:textId="77777777" w:rsidTr="00E17C6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CAB2C4D" w14:textId="77777777" w:rsidR="00A422ED" w:rsidRPr="00C902DE" w:rsidRDefault="00A422ED" w:rsidP="00E17C69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422ED">
              <w:rPr>
                <w:rFonts w:ascii="Arial" w:hAnsi="Arial" w:cs="Arial"/>
                <w:sz w:val="24"/>
                <w:szCs w:val="24"/>
              </w:rPr>
              <w:t>części 6 zamówienia w wysokości 16 200.00 zł brutto;</w:t>
            </w:r>
          </w:p>
        </w:tc>
      </w:tr>
      <w:tr w:rsidR="00A422ED" w:rsidRPr="00C902DE" w14:paraId="11D9E59D" w14:textId="77777777" w:rsidTr="00E17C6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AA39D65" w14:textId="77777777" w:rsidR="00A422ED" w:rsidRPr="00C902DE" w:rsidRDefault="00A422ED" w:rsidP="00E17C69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422ED">
              <w:rPr>
                <w:rFonts w:ascii="Arial" w:hAnsi="Arial" w:cs="Arial"/>
                <w:sz w:val="24"/>
                <w:szCs w:val="24"/>
              </w:rPr>
              <w:t>części 7 zamówienia w wysokości 3 888.00 zł brutto;</w:t>
            </w:r>
          </w:p>
        </w:tc>
      </w:tr>
      <w:tr w:rsidR="00A422ED" w:rsidRPr="00C902DE" w14:paraId="1764173C" w14:textId="77777777" w:rsidTr="00E17C6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F4A7B2B" w14:textId="77777777" w:rsidR="00A422ED" w:rsidRPr="00C902DE" w:rsidRDefault="00A422ED" w:rsidP="00E17C69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422ED">
              <w:rPr>
                <w:rFonts w:ascii="Arial" w:hAnsi="Arial" w:cs="Arial"/>
                <w:sz w:val="24"/>
                <w:szCs w:val="24"/>
              </w:rPr>
              <w:t>części 8 zamówienia w wysokości 5 832.00 zł brutto;</w:t>
            </w:r>
          </w:p>
        </w:tc>
      </w:tr>
      <w:tr w:rsidR="00A422ED" w:rsidRPr="00C902DE" w14:paraId="18E90769" w14:textId="77777777" w:rsidTr="00E17C6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5DC20F3" w14:textId="77777777" w:rsidR="00A422ED" w:rsidRPr="00C902DE" w:rsidRDefault="00A422ED" w:rsidP="00E17C69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422ED">
              <w:rPr>
                <w:rFonts w:ascii="Arial" w:hAnsi="Arial" w:cs="Arial"/>
                <w:sz w:val="24"/>
                <w:szCs w:val="24"/>
              </w:rPr>
              <w:t>części 9 zamówienia w wysokości 8 100.00 zł brutto;</w:t>
            </w:r>
          </w:p>
        </w:tc>
      </w:tr>
      <w:tr w:rsidR="00A422ED" w:rsidRPr="00C902DE" w14:paraId="010E60AD" w14:textId="77777777" w:rsidTr="00E17C6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ECE07CF" w14:textId="77777777" w:rsidR="00A422ED" w:rsidRPr="00C902DE" w:rsidRDefault="00A422ED" w:rsidP="00E17C69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422ED">
              <w:rPr>
                <w:rFonts w:ascii="Arial" w:hAnsi="Arial" w:cs="Arial"/>
                <w:sz w:val="24"/>
                <w:szCs w:val="24"/>
              </w:rPr>
              <w:t>części 10 zamówienia w wysokości 12 636.00 zł brutto;</w:t>
            </w:r>
          </w:p>
        </w:tc>
      </w:tr>
      <w:tr w:rsidR="00A422ED" w:rsidRPr="00C902DE" w14:paraId="45837C65" w14:textId="77777777" w:rsidTr="00E17C6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F9F8379" w14:textId="77777777" w:rsidR="00A422ED" w:rsidRPr="00C902DE" w:rsidRDefault="00A422ED" w:rsidP="00E17C69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422ED">
              <w:rPr>
                <w:rFonts w:ascii="Arial" w:hAnsi="Arial" w:cs="Arial"/>
                <w:sz w:val="24"/>
                <w:szCs w:val="24"/>
              </w:rPr>
              <w:lastRenderedPageBreak/>
              <w:t>części 11 zamówienia w wysokości 3 240.00 zł brutto;</w:t>
            </w:r>
          </w:p>
        </w:tc>
      </w:tr>
      <w:tr w:rsidR="00A422ED" w:rsidRPr="00C902DE" w14:paraId="4532F9EC" w14:textId="77777777" w:rsidTr="00E17C6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047FFF3" w14:textId="77777777" w:rsidR="00A422ED" w:rsidRPr="00C902DE" w:rsidRDefault="00A422ED" w:rsidP="00E17C69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422ED">
              <w:rPr>
                <w:rFonts w:ascii="Arial" w:hAnsi="Arial" w:cs="Arial"/>
                <w:sz w:val="24"/>
                <w:szCs w:val="24"/>
              </w:rPr>
              <w:t>części 12 zamówienia w wysokości 9 720.00 zł brutto;</w:t>
            </w:r>
          </w:p>
        </w:tc>
      </w:tr>
      <w:tr w:rsidR="00A422ED" w:rsidRPr="00C902DE" w14:paraId="63D8FBFC" w14:textId="77777777" w:rsidTr="00E17C6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FAABB1C" w14:textId="77777777" w:rsidR="00A422ED" w:rsidRPr="00C902DE" w:rsidRDefault="00A422ED" w:rsidP="00E17C69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422ED">
              <w:rPr>
                <w:rFonts w:ascii="Arial" w:hAnsi="Arial" w:cs="Arial"/>
                <w:sz w:val="24"/>
                <w:szCs w:val="24"/>
              </w:rPr>
              <w:t>części 13 zamówienia w wysokości 4 860.00 zł brutto;</w:t>
            </w:r>
          </w:p>
        </w:tc>
      </w:tr>
      <w:tr w:rsidR="00A422ED" w:rsidRPr="00C902DE" w14:paraId="5C5339CE" w14:textId="77777777" w:rsidTr="00E17C6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647D215" w14:textId="77777777" w:rsidR="00A422ED" w:rsidRPr="00C902DE" w:rsidRDefault="00A422ED" w:rsidP="00E17C69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422ED">
              <w:rPr>
                <w:rFonts w:ascii="Arial" w:hAnsi="Arial" w:cs="Arial"/>
                <w:sz w:val="24"/>
                <w:szCs w:val="24"/>
              </w:rPr>
              <w:t>części 14 zamówienia w wysokości 4 860.00 zł brutto;</w:t>
            </w:r>
          </w:p>
        </w:tc>
      </w:tr>
      <w:tr w:rsidR="00A422ED" w:rsidRPr="00C902DE" w14:paraId="718260F1" w14:textId="77777777" w:rsidTr="00E17C6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FDD8D4B" w14:textId="77777777" w:rsidR="00A422ED" w:rsidRPr="00C902DE" w:rsidRDefault="00A422ED" w:rsidP="00E17C69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422ED">
              <w:rPr>
                <w:rFonts w:ascii="Arial" w:hAnsi="Arial" w:cs="Arial"/>
                <w:sz w:val="24"/>
                <w:szCs w:val="24"/>
              </w:rPr>
              <w:t>części 15 zamówienia w wysokości 1 944.00 zł brutto;</w:t>
            </w:r>
          </w:p>
        </w:tc>
      </w:tr>
      <w:tr w:rsidR="00A422ED" w:rsidRPr="00C902DE" w14:paraId="4492BD9F" w14:textId="77777777" w:rsidTr="00E17C6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1CDF091" w14:textId="77777777" w:rsidR="00A422ED" w:rsidRPr="00C902DE" w:rsidRDefault="00A422ED" w:rsidP="00E17C69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422ED">
              <w:rPr>
                <w:rFonts w:ascii="Arial" w:hAnsi="Arial" w:cs="Arial"/>
                <w:sz w:val="24"/>
                <w:szCs w:val="24"/>
              </w:rPr>
              <w:t>części 16 zamówienia w wysokości 4 212.00 zł brutto;</w:t>
            </w:r>
          </w:p>
        </w:tc>
      </w:tr>
      <w:tr w:rsidR="00A422ED" w:rsidRPr="00C902DE" w14:paraId="19543E93" w14:textId="77777777" w:rsidTr="00E17C6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C815986" w14:textId="77777777" w:rsidR="00A422ED" w:rsidRPr="00C902DE" w:rsidRDefault="00A422ED" w:rsidP="00E17C69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422ED">
              <w:rPr>
                <w:rFonts w:ascii="Arial" w:hAnsi="Arial" w:cs="Arial"/>
                <w:sz w:val="24"/>
                <w:szCs w:val="24"/>
              </w:rPr>
              <w:t>części 17 zamówienia w wysokości 6 804.00 zł brutto;</w:t>
            </w:r>
          </w:p>
        </w:tc>
      </w:tr>
      <w:tr w:rsidR="00A422ED" w:rsidRPr="00C902DE" w14:paraId="79EA7483" w14:textId="77777777" w:rsidTr="00E17C6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FF15F86" w14:textId="77777777" w:rsidR="00A422ED" w:rsidRPr="00C902DE" w:rsidRDefault="00A422ED" w:rsidP="00E17C69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422ED">
              <w:rPr>
                <w:rFonts w:ascii="Arial" w:hAnsi="Arial" w:cs="Arial"/>
                <w:sz w:val="24"/>
                <w:szCs w:val="24"/>
              </w:rPr>
              <w:t>części 18 zamówienia w wysokości 2 592.00 zł brutto;</w:t>
            </w:r>
          </w:p>
        </w:tc>
      </w:tr>
      <w:tr w:rsidR="00A422ED" w:rsidRPr="00C902DE" w14:paraId="2AF26B14" w14:textId="77777777" w:rsidTr="00E17C6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284C7D1" w14:textId="77777777" w:rsidR="00A422ED" w:rsidRPr="00C902DE" w:rsidRDefault="00A422ED" w:rsidP="00E17C69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422ED">
              <w:rPr>
                <w:rFonts w:ascii="Arial" w:hAnsi="Arial" w:cs="Arial"/>
                <w:sz w:val="24"/>
                <w:szCs w:val="24"/>
              </w:rPr>
              <w:t>części 19 zamówienia w wysokości 4 212.00 zł brutto;</w:t>
            </w:r>
          </w:p>
        </w:tc>
      </w:tr>
      <w:tr w:rsidR="00A422ED" w:rsidRPr="00C902DE" w14:paraId="4D35F9D2" w14:textId="77777777" w:rsidTr="00E17C6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102A30D" w14:textId="77777777" w:rsidR="00A422ED" w:rsidRPr="00C902DE" w:rsidRDefault="00A422ED" w:rsidP="00E17C69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422ED">
              <w:rPr>
                <w:rFonts w:ascii="Arial" w:hAnsi="Arial" w:cs="Arial"/>
                <w:sz w:val="24"/>
                <w:szCs w:val="24"/>
              </w:rPr>
              <w:t>części 20 zamówienia w wysokości 2 592.00 zł brutto;</w:t>
            </w:r>
          </w:p>
        </w:tc>
      </w:tr>
      <w:tr w:rsidR="00A422ED" w:rsidRPr="00C902DE" w14:paraId="4E8CE326" w14:textId="77777777" w:rsidTr="00E17C6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ABDCDCC" w14:textId="77777777" w:rsidR="00A422ED" w:rsidRPr="00C902DE" w:rsidRDefault="00A422ED" w:rsidP="00E17C69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422ED">
              <w:rPr>
                <w:rFonts w:ascii="Arial" w:hAnsi="Arial" w:cs="Arial"/>
                <w:sz w:val="24"/>
                <w:szCs w:val="24"/>
              </w:rPr>
              <w:t>części 21 zamówienia w wysokości 4 860.00 zł brutto;</w:t>
            </w:r>
          </w:p>
        </w:tc>
      </w:tr>
      <w:tr w:rsidR="00A422ED" w:rsidRPr="00C902DE" w14:paraId="412EC94B" w14:textId="77777777" w:rsidTr="00E17C6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DF3130E" w14:textId="77777777" w:rsidR="00A422ED" w:rsidRPr="00C902DE" w:rsidRDefault="00A422ED" w:rsidP="00E17C69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422ED">
              <w:rPr>
                <w:rFonts w:ascii="Arial" w:hAnsi="Arial" w:cs="Arial"/>
                <w:sz w:val="24"/>
                <w:szCs w:val="24"/>
              </w:rPr>
              <w:t>części 22 zamówienia w wysokości 2 592.00 zł brutto;</w:t>
            </w:r>
          </w:p>
        </w:tc>
      </w:tr>
      <w:tr w:rsidR="00A422ED" w:rsidRPr="00C902DE" w14:paraId="3244CD3B" w14:textId="77777777" w:rsidTr="00E17C6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AED077B" w14:textId="77777777" w:rsidR="00A422ED" w:rsidRPr="00C902DE" w:rsidRDefault="00A422ED" w:rsidP="00E17C69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422ED">
              <w:rPr>
                <w:rFonts w:ascii="Arial" w:hAnsi="Arial" w:cs="Arial"/>
                <w:sz w:val="24"/>
                <w:szCs w:val="24"/>
              </w:rPr>
              <w:t>części 23 zamówienia w wysokości 40 176.00 zł brutto;</w:t>
            </w:r>
          </w:p>
        </w:tc>
      </w:tr>
      <w:tr w:rsidR="00A422ED" w:rsidRPr="00C902DE" w14:paraId="5DE7D044" w14:textId="77777777" w:rsidTr="00E17C6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4821838" w14:textId="77777777" w:rsidR="00A422ED" w:rsidRPr="00C902DE" w:rsidRDefault="00A422ED" w:rsidP="00E17C69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422ED">
              <w:rPr>
                <w:rFonts w:ascii="Arial" w:hAnsi="Arial" w:cs="Arial"/>
                <w:sz w:val="24"/>
                <w:szCs w:val="24"/>
              </w:rPr>
              <w:t>części 24 zamówienia w wysokości 3 888.00 zł brutto;</w:t>
            </w:r>
          </w:p>
        </w:tc>
      </w:tr>
      <w:tr w:rsidR="00A422ED" w:rsidRPr="00C902DE" w14:paraId="72993E19" w14:textId="77777777" w:rsidTr="00E17C6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12DBC30" w14:textId="77777777" w:rsidR="00A422ED" w:rsidRPr="00C902DE" w:rsidRDefault="00A422ED" w:rsidP="00E17C69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422ED">
              <w:rPr>
                <w:rFonts w:ascii="Arial" w:hAnsi="Arial" w:cs="Arial"/>
                <w:sz w:val="24"/>
                <w:szCs w:val="24"/>
              </w:rPr>
              <w:t>części 25 zamówienia w wysokości 6 480.00 zł brutto;</w:t>
            </w:r>
          </w:p>
        </w:tc>
      </w:tr>
      <w:tr w:rsidR="00A422ED" w:rsidRPr="00C902DE" w14:paraId="4A378382" w14:textId="77777777" w:rsidTr="00E17C6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BF03BEA" w14:textId="77777777" w:rsidR="00A422ED" w:rsidRPr="00C902DE" w:rsidRDefault="00A422ED" w:rsidP="00E17C69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422ED">
              <w:rPr>
                <w:rFonts w:ascii="Arial" w:hAnsi="Arial" w:cs="Arial"/>
                <w:sz w:val="24"/>
                <w:szCs w:val="24"/>
              </w:rPr>
              <w:t>części 26 zamówienia w wysokości 3 240.00 zł brutto;</w:t>
            </w:r>
          </w:p>
        </w:tc>
      </w:tr>
      <w:tr w:rsidR="00A422ED" w:rsidRPr="00C902DE" w14:paraId="3F772855" w14:textId="77777777" w:rsidTr="00E17C6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EBCE3AC" w14:textId="77777777" w:rsidR="00A422ED" w:rsidRPr="00C902DE" w:rsidRDefault="00A422ED" w:rsidP="00E17C69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422ED">
              <w:rPr>
                <w:rFonts w:ascii="Arial" w:hAnsi="Arial" w:cs="Arial"/>
                <w:sz w:val="24"/>
                <w:szCs w:val="24"/>
              </w:rPr>
              <w:t>części 27 zamówienia w wysokości 2 203.20 zł brutto;</w:t>
            </w:r>
          </w:p>
        </w:tc>
      </w:tr>
      <w:tr w:rsidR="00A422ED" w:rsidRPr="00C902DE" w14:paraId="64EB0938" w14:textId="77777777" w:rsidTr="00E17C6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9531F77" w14:textId="77777777" w:rsidR="00A422ED" w:rsidRPr="00C902DE" w:rsidRDefault="00A422ED" w:rsidP="00E17C69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422ED">
              <w:rPr>
                <w:rFonts w:ascii="Arial" w:hAnsi="Arial" w:cs="Arial"/>
                <w:sz w:val="24"/>
                <w:szCs w:val="24"/>
              </w:rPr>
              <w:t>części 28 zamówienia w wysokości 53 460.00 zł brutto;</w:t>
            </w:r>
          </w:p>
        </w:tc>
      </w:tr>
      <w:tr w:rsidR="00A422ED" w:rsidRPr="00C902DE" w14:paraId="176FB739" w14:textId="77777777" w:rsidTr="00E17C6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7CDA640" w14:textId="77777777" w:rsidR="00A422ED" w:rsidRPr="00C902DE" w:rsidRDefault="00A422ED" w:rsidP="00E17C69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422ED">
              <w:rPr>
                <w:rFonts w:ascii="Arial" w:hAnsi="Arial" w:cs="Arial"/>
                <w:sz w:val="24"/>
                <w:szCs w:val="24"/>
              </w:rPr>
              <w:t>części 29 zamówienia w wysokości 1 944.00 zł brutto;</w:t>
            </w:r>
          </w:p>
        </w:tc>
      </w:tr>
      <w:tr w:rsidR="00A422ED" w:rsidRPr="00C902DE" w14:paraId="06ED226B" w14:textId="77777777" w:rsidTr="00E17C6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3D4D49C" w14:textId="77777777" w:rsidR="00A422ED" w:rsidRPr="00C902DE" w:rsidRDefault="00A422ED" w:rsidP="00E17C69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422ED">
              <w:rPr>
                <w:rFonts w:ascii="Arial" w:hAnsi="Arial" w:cs="Arial"/>
                <w:sz w:val="24"/>
                <w:szCs w:val="24"/>
              </w:rPr>
              <w:t>części 30 zamówienia w wysokości 9 963.00 zł brutto;</w:t>
            </w:r>
          </w:p>
        </w:tc>
      </w:tr>
      <w:tr w:rsidR="00A422ED" w:rsidRPr="00C902DE" w14:paraId="16D93BBC" w14:textId="77777777" w:rsidTr="00E17C6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24E09C2" w14:textId="77777777" w:rsidR="00A422ED" w:rsidRPr="00C902DE" w:rsidRDefault="00A422ED" w:rsidP="00E17C69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422ED">
              <w:rPr>
                <w:rFonts w:ascii="Arial" w:hAnsi="Arial" w:cs="Arial"/>
                <w:sz w:val="24"/>
                <w:szCs w:val="24"/>
              </w:rPr>
              <w:t>części 31 zamówienia w wysokości 2 592.00 zł brutto;</w:t>
            </w:r>
          </w:p>
        </w:tc>
      </w:tr>
      <w:tr w:rsidR="00A422ED" w:rsidRPr="00C902DE" w14:paraId="606F9146" w14:textId="77777777" w:rsidTr="00E17C6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6D55020" w14:textId="77777777" w:rsidR="00A422ED" w:rsidRPr="00C902DE" w:rsidRDefault="00A422ED" w:rsidP="00E17C69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422ED">
              <w:rPr>
                <w:rFonts w:ascii="Arial" w:hAnsi="Arial" w:cs="Arial"/>
                <w:sz w:val="24"/>
                <w:szCs w:val="24"/>
              </w:rPr>
              <w:t>części 32 zamówienia w wysokości 21 060.00 zł brutto;</w:t>
            </w:r>
          </w:p>
        </w:tc>
      </w:tr>
      <w:tr w:rsidR="00A422ED" w:rsidRPr="00C902DE" w14:paraId="2E72191E" w14:textId="77777777" w:rsidTr="00E17C6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325065E" w14:textId="77777777" w:rsidR="00A422ED" w:rsidRPr="00C902DE" w:rsidRDefault="00A422ED" w:rsidP="00E17C69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422ED">
              <w:rPr>
                <w:rFonts w:ascii="Arial" w:hAnsi="Arial" w:cs="Arial"/>
                <w:sz w:val="24"/>
                <w:szCs w:val="24"/>
              </w:rPr>
              <w:t>części 33 zamówienia w wysokości 2 592.00 zł brutto;</w:t>
            </w:r>
          </w:p>
        </w:tc>
      </w:tr>
      <w:tr w:rsidR="00A422ED" w:rsidRPr="00C902DE" w14:paraId="5E73FEA0" w14:textId="77777777" w:rsidTr="00E17C6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A3A6CFC" w14:textId="77777777" w:rsidR="00A422ED" w:rsidRPr="00C902DE" w:rsidRDefault="00A422ED" w:rsidP="00E17C69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422ED">
              <w:rPr>
                <w:rFonts w:ascii="Arial" w:hAnsi="Arial" w:cs="Arial"/>
                <w:sz w:val="24"/>
                <w:szCs w:val="24"/>
              </w:rPr>
              <w:t>części 34 zamówienia w wysokości 2 592.00 zł brutto;</w:t>
            </w:r>
          </w:p>
        </w:tc>
      </w:tr>
      <w:tr w:rsidR="00A422ED" w:rsidRPr="00C902DE" w14:paraId="3CD8E644" w14:textId="77777777" w:rsidTr="00E17C6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2FC1C5D" w14:textId="77777777" w:rsidR="00A422ED" w:rsidRPr="00C902DE" w:rsidRDefault="00A422ED" w:rsidP="00E17C69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422ED">
              <w:rPr>
                <w:rFonts w:ascii="Arial" w:hAnsi="Arial" w:cs="Arial"/>
                <w:sz w:val="24"/>
                <w:szCs w:val="24"/>
              </w:rPr>
              <w:t>części 35 zamówienia w wysokości 3 240.00 zł brutto;</w:t>
            </w:r>
          </w:p>
        </w:tc>
      </w:tr>
      <w:tr w:rsidR="00A422ED" w:rsidRPr="00C902DE" w14:paraId="5D81BBE9" w14:textId="77777777" w:rsidTr="00E17C6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806874E" w14:textId="77777777" w:rsidR="00A422ED" w:rsidRPr="00C902DE" w:rsidRDefault="00A422ED" w:rsidP="00E17C69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422ED">
              <w:rPr>
                <w:rFonts w:ascii="Arial" w:hAnsi="Arial" w:cs="Arial"/>
                <w:sz w:val="24"/>
                <w:szCs w:val="24"/>
              </w:rPr>
              <w:t>części 36 zamówienia w wysokości 4 212.00 zł brutto;</w:t>
            </w:r>
          </w:p>
        </w:tc>
      </w:tr>
      <w:tr w:rsidR="00A422ED" w:rsidRPr="00C902DE" w14:paraId="4D7BBFAE" w14:textId="77777777" w:rsidTr="00E17C6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512CE28" w14:textId="77777777" w:rsidR="00A422ED" w:rsidRPr="00C902DE" w:rsidRDefault="00A422ED" w:rsidP="00E17C69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422ED">
              <w:rPr>
                <w:rFonts w:ascii="Arial" w:hAnsi="Arial" w:cs="Arial"/>
                <w:sz w:val="24"/>
                <w:szCs w:val="24"/>
              </w:rPr>
              <w:t>części 37 zamówienia w wysokości 4 212.00 zł brutto;</w:t>
            </w:r>
          </w:p>
        </w:tc>
      </w:tr>
      <w:tr w:rsidR="00A422ED" w:rsidRPr="00C902DE" w14:paraId="71172534" w14:textId="77777777" w:rsidTr="00E17C6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F754650" w14:textId="77777777" w:rsidR="00A422ED" w:rsidRPr="00C902DE" w:rsidRDefault="00A422ED" w:rsidP="00E17C69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422ED">
              <w:rPr>
                <w:rFonts w:ascii="Arial" w:hAnsi="Arial" w:cs="Arial"/>
                <w:sz w:val="24"/>
                <w:szCs w:val="24"/>
              </w:rPr>
              <w:t>części 38 zamówienia w wysokości 10 368.00 zł brutto;</w:t>
            </w:r>
          </w:p>
        </w:tc>
      </w:tr>
      <w:tr w:rsidR="00A422ED" w:rsidRPr="00C902DE" w14:paraId="03F83993" w14:textId="77777777" w:rsidTr="00E17C6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FFB3A4C" w14:textId="77777777" w:rsidR="00A422ED" w:rsidRPr="00C902DE" w:rsidRDefault="00A422ED" w:rsidP="00E17C69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422ED">
              <w:rPr>
                <w:rFonts w:ascii="Arial" w:hAnsi="Arial" w:cs="Arial"/>
                <w:sz w:val="24"/>
                <w:szCs w:val="24"/>
              </w:rPr>
              <w:t>części 39 zamówienia w wysokości 12 915.00 zł brutto;</w:t>
            </w:r>
          </w:p>
        </w:tc>
      </w:tr>
      <w:tr w:rsidR="00A422ED" w:rsidRPr="00C902DE" w14:paraId="03EF0D19" w14:textId="77777777" w:rsidTr="00E17C6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4C56636" w14:textId="77777777" w:rsidR="00A422ED" w:rsidRPr="00C902DE" w:rsidRDefault="00A422ED" w:rsidP="00E17C69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422ED">
              <w:rPr>
                <w:rFonts w:ascii="Arial" w:hAnsi="Arial" w:cs="Arial"/>
                <w:sz w:val="24"/>
                <w:szCs w:val="24"/>
              </w:rPr>
              <w:t>części 40 zamówienia w wysokości 8 100.00 zł brutto;</w:t>
            </w:r>
          </w:p>
        </w:tc>
      </w:tr>
      <w:tr w:rsidR="00A422ED" w:rsidRPr="00C902DE" w14:paraId="266EC8D7" w14:textId="77777777" w:rsidTr="00E17C6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4D625A4" w14:textId="77777777" w:rsidR="00A422ED" w:rsidRPr="00C902DE" w:rsidRDefault="00A422ED" w:rsidP="00E17C69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422ED">
              <w:rPr>
                <w:rFonts w:ascii="Arial" w:hAnsi="Arial" w:cs="Arial"/>
                <w:sz w:val="24"/>
                <w:szCs w:val="24"/>
              </w:rPr>
              <w:lastRenderedPageBreak/>
              <w:t>części 41 zamówienia w wysokości 13 608.00 zł brutto;</w:t>
            </w:r>
          </w:p>
        </w:tc>
      </w:tr>
      <w:tr w:rsidR="00A422ED" w:rsidRPr="00C902DE" w14:paraId="56B40D60" w14:textId="77777777" w:rsidTr="00E17C6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31BA5CB" w14:textId="77777777" w:rsidR="00A422ED" w:rsidRPr="00C902DE" w:rsidRDefault="00A422ED" w:rsidP="00E17C69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422ED">
              <w:rPr>
                <w:rFonts w:ascii="Arial" w:hAnsi="Arial" w:cs="Arial"/>
                <w:sz w:val="24"/>
                <w:szCs w:val="24"/>
              </w:rPr>
              <w:t>części 42 zamówienia w wysokości 4 212.00 zł brutto;</w:t>
            </w:r>
          </w:p>
        </w:tc>
      </w:tr>
      <w:tr w:rsidR="00A422ED" w:rsidRPr="00C902DE" w14:paraId="3242BDC9" w14:textId="77777777" w:rsidTr="00E17C6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471F14B" w14:textId="77777777" w:rsidR="00A422ED" w:rsidRPr="00C902DE" w:rsidRDefault="00A422ED" w:rsidP="00E17C69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422ED">
              <w:rPr>
                <w:rFonts w:ascii="Arial" w:hAnsi="Arial" w:cs="Arial"/>
                <w:sz w:val="24"/>
                <w:szCs w:val="24"/>
              </w:rPr>
              <w:t>części 43 zamówienia w wysokości 9 072.00 zł brutto;</w:t>
            </w:r>
          </w:p>
        </w:tc>
      </w:tr>
      <w:tr w:rsidR="00A422ED" w:rsidRPr="00C902DE" w14:paraId="1A0D80A6" w14:textId="77777777" w:rsidTr="00E17C6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577A54E" w14:textId="77777777" w:rsidR="00A422ED" w:rsidRPr="00C902DE" w:rsidRDefault="00A422ED" w:rsidP="00E17C69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422ED">
              <w:rPr>
                <w:rFonts w:ascii="Arial" w:hAnsi="Arial" w:cs="Arial"/>
                <w:sz w:val="24"/>
                <w:szCs w:val="24"/>
              </w:rPr>
              <w:t>części 44 zamówienia w wysokości 7 290.00 zł brutto;</w:t>
            </w:r>
          </w:p>
        </w:tc>
      </w:tr>
      <w:tr w:rsidR="00A422ED" w:rsidRPr="00C902DE" w14:paraId="7801AE39" w14:textId="77777777" w:rsidTr="00E17C6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30D1595" w14:textId="77777777" w:rsidR="00A422ED" w:rsidRPr="00C902DE" w:rsidRDefault="00A422ED" w:rsidP="00E17C69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422ED">
              <w:rPr>
                <w:rFonts w:ascii="Arial" w:hAnsi="Arial" w:cs="Arial"/>
                <w:sz w:val="24"/>
                <w:szCs w:val="24"/>
              </w:rPr>
              <w:t>części 45 zamówienia w wysokości 648.00 zł brutto;</w:t>
            </w:r>
          </w:p>
        </w:tc>
      </w:tr>
      <w:tr w:rsidR="00A422ED" w:rsidRPr="00C902DE" w14:paraId="69E26372" w14:textId="77777777" w:rsidTr="00E17C6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385AA47" w14:textId="77777777" w:rsidR="00A422ED" w:rsidRPr="00C902DE" w:rsidRDefault="00A422ED" w:rsidP="00E17C69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422ED">
              <w:rPr>
                <w:rFonts w:ascii="Arial" w:hAnsi="Arial" w:cs="Arial"/>
                <w:sz w:val="24"/>
                <w:szCs w:val="24"/>
              </w:rPr>
              <w:t>części 46 zamówienia w wysokości 972.00 zł brutto;</w:t>
            </w:r>
          </w:p>
        </w:tc>
      </w:tr>
      <w:tr w:rsidR="00A422ED" w:rsidRPr="00C902DE" w14:paraId="0CCDB4AE" w14:textId="77777777" w:rsidTr="00E17C6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D0DFDC8" w14:textId="77777777" w:rsidR="00A422ED" w:rsidRPr="00C902DE" w:rsidRDefault="00A422ED" w:rsidP="00E17C69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422ED">
              <w:rPr>
                <w:rFonts w:ascii="Arial" w:hAnsi="Arial" w:cs="Arial"/>
                <w:sz w:val="24"/>
                <w:szCs w:val="24"/>
              </w:rPr>
              <w:t>części 47 zamówienia w wysokości 2 916.00 zł brutto;</w:t>
            </w:r>
          </w:p>
        </w:tc>
      </w:tr>
      <w:tr w:rsidR="00A422ED" w:rsidRPr="00C902DE" w14:paraId="7282E289" w14:textId="77777777" w:rsidTr="00E17C6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A993494" w14:textId="77777777" w:rsidR="00A422ED" w:rsidRPr="00C902DE" w:rsidRDefault="00A422ED" w:rsidP="00E17C69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422ED">
              <w:rPr>
                <w:rFonts w:ascii="Arial" w:hAnsi="Arial" w:cs="Arial"/>
                <w:sz w:val="24"/>
                <w:szCs w:val="24"/>
              </w:rPr>
              <w:t>części 48 zamówienia w wysokości 486.00 zł brutto;</w:t>
            </w:r>
          </w:p>
        </w:tc>
      </w:tr>
      <w:tr w:rsidR="00A422ED" w:rsidRPr="00C902DE" w14:paraId="16EDEBE1" w14:textId="77777777" w:rsidTr="00E17C6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2399AA2" w14:textId="77777777" w:rsidR="00A422ED" w:rsidRPr="00C902DE" w:rsidRDefault="00A422ED" w:rsidP="00E17C69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422ED">
              <w:rPr>
                <w:rFonts w:ascii="Arial" w:hAnsi="Arial" w:cs="Arial"/>
                <w:sz w:val="24"/>
                <w:szCs w:val="24"/>
              </w:rPr>
              <w:t>części 49 zamówienia w wysokości 9 072.00 zł brutto;</w:t>
            </w:r>
          </w:p>
        </w:tc>
      </w:tr>
      <w:tr w:rsidR="00A422ED" w:rsidRPr="00C902DE" w14:paraId="5F22A37B" w14:textId="77777777" w:rsidTr="00E17C6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07EE4F7" w14:textId="77777777" w:rsidR="00A422ED" w:rsidRPr="00C902DE" w:rsidRDefault="00A422ED" w:rsidP="00E17C69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422ED">
              <w:rPr>
                <w:rFonts w:ascii="Arial" w:hAnsi="Arial" w:cs="Arial"/>
                <w:sz w:val="24"/>
                <w:szCs w:val="24"/>
              </w:rPr>
              <w:t>części 50 zamówienia w wysokości 324.00 zł brutto;</w:t>
            </w:r>
          </w:p>
        </w:tc>
      </w:tr>
      <w:tr w:rsidR="00A422ED" w:rsidRPr="00C902DE" w14:paraId="7F62FF0F" w14:textId="77777777" w:rsidTr="00E17C6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EE69806" w14:textId="77777777" w:rsidR="00A422ED" w:rsidRPr="00C902DE" w:rsidRDefault="00A422ED" w:rsidP="00E17C69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422ED">
              <w:rPr>
                <w:rFonts w:ascii="Arial" w:hAnsi="Arial" w:cs="Arial"/>
                <w:sz w:val="24"/>
                <w:szCs w:val="24"/>
              </w:rPr>
              <w:t>części 51 zamówienia w wysokości 9 720.00 zł brutto;</w:t>
            </w:r>
          </w:p>
        </w:tc>
      </w:tr>
      <w:tr w:rsidR="00A422ED" w:rsidRPr="00C902DE" w14:paraId="0E3ADB86" w14:textId="77777777" w:rsidTr="00E17C6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3DFDD56" w14:textId="77777777" w:rsidR="00A422ED" w:rsidRPr="00C902DE" w:rsidRDefault="00A422ED" w:rsidP="00E17C69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422ED">
              <w:rPr>
                <w:rFonts w:ascii="Arial" w:hAnsi="Arial" w:cs="Arial"/>
                <w:sz w:val="24"/>
                <w:szCs w:val="24"/>
              </w:rPr>
              <w:t>części 52 zamówienia w wysokości 3 888.00 zł brutto;</w:t>
            </w:r>
          </w:p>
        </w:tc>
      </w:tr>
      <w:tr w:rsidR="00A422ED" w:rsidRPr="00C902DE" w14:paraId="5C19E277" w14:textId="77777777" w:rsidTr="00E17C6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3046EC3" w14:textId="77777777" w:rsidR="00A422ED" w:rsidRPr="00C902DE" w:rsidRDefault="00A422ED" w:rsidP="00E17C69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422ED">
              <w:rPr>
                <w:rFonts w:ascii="Arial" w:hAnsi="Arial" w:cs="Arial"/>
                <w:sz w:val="24"/>
                <w:szCs w:val="24"/>
              </w:rPr>
              <w:t>części 53 zamówienia w wysokości 5 184.00 zł brutto;</w:t>
            </w:r>
          </w:p>
        </w:tc>
      </w:tr>
      <w:tr w:rsidR="00A422ED" w:rsidRPr="00C902DE" w14:paraId="0E38F642" w14:textId="77777777" w:rsidTr="00E17C6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811CED7" w14:textId="77777777" w:rsidR="00A422ED" w:rsidRPr="00C902DE" w:rsidRDefault="00A422ED" w:rsidP="00E17C69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422ED">
              <w:rPr>
                <w:rFonts w:ascii="Arial" w:hAnsi="Arial" w:cs="Arial"/>
                <w:sz w:val="24"/>
                <w:szCs w:val="24"/>
              </w:rPr>
              <w:t>części 54 zamówienia w wysokości 3 240.00 zł brutto;</w:t>
            </w:r>
          </w:p>
        </w:tc>
      </w:tr>
      <w:tr w:rsidR="00A422ED" w:rsidRPr="00C902DE" w14:paraId="11D75500" w14:textId="77777777" w:rsidTr="00E17C6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A4C07E3" w14:textId="77777777" w:rsidR="00A422ED" w:rsidRPr="00C902DE" w:rsidRDefault="00A422ED" w:rsidP="00E17C69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422ED">
              <w:rPr>
                <w:rFonts w:ascii="Arial" w:hAnsi="Arial" w:cs="Arial"/>
                <w:sz w:val="24"/>
                <w:szCs w:val="24"/>
              </w:rPr>
              <w:t>części 55 zamówienia w wysokości 2 592.00 zł brutto;</w:t>
            </w:r>
          </w:p>
        </w:tc>
      </w:tr>
      <w:tr w:rsidR="00A422ED" w:rsidRPr="00C902DE" w14:paraId="3B5CB8BF" w14:textId="77777777" w:rsidTr="00E17C6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CE4AA0F" w14:textId="77777777" w:rsidR="00A422ED" w:rsidRPr="00C902DE" w:rsidRDefault="00A422ED" w:rsidP="00E17C69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422ED">
              <w:rPr>
                <w:rFonts w:ascii="Arial" w:hAnsi="Arial" w:cs="Arial"/>
                <w:sz w:val="24"/>
                <w:szCs w:val="24"/>
              </w:rPr>
              <w:t>części 56 zamówienia w wysokości 2 592.00 zł brutto;</w:t>
            </w:r>
          </w:p>
        </w:tc>
      </w:tr>
      <w:tr w:rsidR="00A422ED" w:rsidRPr="00C902DE" w14:paraId="790BAC60" w14:textId="77777777" w:rsidTr="00E17C6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F28532C" w14:textId="77777777" w:rsidR="00A422ED" w:rsidRPr="00C902DE" w:rsidRDefault="00A422ED" w:rsidP="00E17C69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422ED">
              <w:rPr>
                <w:rFonts w:ascii="Arial" w:hAnsi="Arial" w:cs="Arial"/>
                <w:sz w:val="24"/>
                <w:szCs w:val="24"/>
              </w:rPr>
              <w:t>części 57 zamówienia w wysokości 23 490.00 zł brutto;</w:t>
            </w:r>
          </w:p>
        </w:tc>
      </w:tr>
      <w:tr w:rsidR="00A422ED" w:rsidRPr="00C902DE" w14:paraId="01FA4715" w14:textId="77777777" w:rsidTr="00E17C6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FE0E692" w14:textId="77777777" w:rsidR="00A422ED" w:rsidRPr="00C902DE" w:rsidRDefault="00A422ED" w:rsidP="00E17C69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422ED">
              <w:rPr>
                <w:rFonts w:ascii="Arial" w:hAnsi="Arial" w:cs="Arial"/>
                <w:sz w:val="24"/>
                <w:szCs w:val="24"/>
              </w:rPr>
              <w:t>części 58 zamówienia w wysokości 181 440.00 zł brutto;</w:t>
            </w:r>
          </w:p>
        </w:tc>
      </w:tr>
      <w:tr w:rsidR="00A422ED" w:rsidRPr="00C902DE" w14:paraId="196AF52A" w14:textId="77777777" w:rsidTr="00E17C6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985B483" w14:textId="77777777" w:rsidR="00A422ED" w:rsidRPr="00C902DE" w:rsidRDefault="00A422ED" w:rsidP="00E17C69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422ED">
              <w:rPr>
                <w:rFonts w:ascii="Arial" w:hAnsi="Arial" w:cs="Arial"/>
                <w:sz w:val="24"/>
                <w:szCs w:val="24"/>
              </w:rPr>
              <w:t>części 59 zamówienia w wysokości 19 440.00 zł brutto;</w:t>
            </w:r>
          </w:p>
        </w:tc>
      </w:tr>
      <w:tr w:rsidR="00A422ED" w:rsidRPr="00C902DE" w14:paraId="79FA9CD4" w14:textId="77777777" w:rsidTr="00E17C6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74C0222" w14:textId="77777777" w:rsidR="00A422ED" w:rsidRPr="00C902DE" w:rsidRDefault="00A422ED" w:rsidP="00E17C69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422ED">
              <w:rPr>
                <w:rFonts w:ascii="Arial" w:hAnsi="Arial" w:cs="Arial"/>
                <w:sz w:val="24"/>
                <w:szCs w:val="24"/>
              </w:rPr>
              <w:t>części 60 zamówienia w wysokości 3 240.00 zł brutto;</w:t>
            </w:r>
          </w:p>
        </w:tc>
      </w:tr>
      <w:tr w:rsidR="00A422ED" w:rsidRPr="00C902DE" w14:paraId="4BF220D6" w14:textId="77777777" w:rsidTr="00E17C6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E5F5FFD" w14:textId="77777777" w:rsidR="00A422ED" w:rsidRPr="00C902DE" w:rsidRDefault="00A422ED" w:rsidP="00E17C69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422ED">
              <w:rPr>
                <w:rFonts w:ascii="Arial" w:hAnsi="Arial" w:cs="Arial"/>
                <w:sz w:val="24"/>
                <w:szCs w:val="24"/>
              </w:rPr>
              <w:t>części 61 zamówienia w wysokości 1 620.00 zł brutto;</w:t>
            </w:r>
          </w:p>
        </w:tc>
      </w:tr>
      <w:tr w:rsidR="00A422ED" w:rsidRPr="00C902DE" w14:paraId="675C8CF2" w14:textId="77777777" w:rsidTr="00E17C6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2E286DD" w14:textId="77777777" w:rsidR="00A422ED" w:rsidRPr="00C902DE" w:rsidRDefault="00A422ED" w:rsidP="00E17C69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422ED">
              <w:rPr>
                <w:rFonts w:ascii="Arial" w:hAnsi="Arial" w:cs="Arial"/>
                <w:sz w:val="24"/>
                <w:szCs w:val="24"/>
              </w:rPr>
              <w:t>części 62 zamówienia w wysokości 1 620.00 zł brutto;</w:t>
            </w:r>
          </w:p>
        </w:tc>
      </w:tr>
      <w:tr w:rsidR="00A422ED" w:rsidRPr="00C902DE" w14:paraId="39ADA0BD" w14:textId="77777777" w:rsidTr="00E17C6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49816C0" w14:textId="77777777" w:rsidR="00A422ED" w:rsidRPr="00C902DE" w:rsidRDefault="00A422ED" w:rsidP="00E17C69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422ED">
              <w:rPr>
                <w:rFonts w:ascii="Arial" w:hAnsi="Arial" w:cs="Arial"/>
                <w:sz w:val="24"/>
                <w:szCs w:val="24"/>
              </w:rPr>
              <w:t>części 63 zamówienia w wysokości 19 440.00 zł brutto;</w:t>
            </w:r>
          </w:p>
        </w:tc>
      </w:tr>
      <w:tr w:rsidR="00A422ED" w:rsidRPr="00C902DE" w14:paraId="6AB422D7" w14:textId="77777777" w:rsidTr="00E17C6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4FC3618" w14:textId="77777777" w:rsidR="00A422ED" w:rsidRPr="00C902DE" w:rsidRDefault="00A422ED" w:rsidP="00E17C69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422ED">
              <w:rPr>
                <w:rFonts w:ascii="Arial" w:hAnsi="Arial" w:cs="Arial"/>
                <w:sz w:val="24"/>
                <w:szCs w:val="24"/>
              </w:rPr>
              <w:t>części 64 zamówienia w wysokości 5 184.00 zł brutto;</w:t>
            </w:r>
          </w:p>
        </w:tc>
      </w:tr>
      <w:tr w:rsidR="00A422ED" w:rsidRPr="00C902DE" w14:paraId="4E3D0D79" w14:textId="77777777" w:rsidTr="00E17C6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BA97011" w14:textId="77777777" w:rsidR="00A422ED" w:rsidRPr="00C902DE" w:rsidRDefault="00A422ED" w:rsidP="00E17C69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422ED">
              <w:rPr>
                <w:rFonts w:ascii="Arial" w:hAnsi="Arial" w:cs="Arial"/>
                <w:sz w:val="24"/>
                <w:szCs w:val="24"/>
              </w:rPr>
              <w:t>części 65 zamówienia w wysokości 2 268.00 zł brutto;</w:t>
            </w:r>
          </w:p>
        </w:tc>
      </w:tr>
      <w:tr w:rsidR="00A422ED" w:rsidRPr="00C902DE" w14:paraId="42ACA27B" w14:textId="77777777" w:rsidTr="00E17C6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73AB7DF" w14:textId="77777777" w:rsidR="00A422ED" w:rsidRPr="00C902DE" w:rsidRDefault="00A422ED" w:rsidP="00E17C69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422ED">
              <w:rPr>
                <w:rFonts w:ascii="Arial" w:hAnsi="Arial" w:cs="Arial"/>
                <w:sz w:val="24"/>
                <w:szCs w:val="24"/>
              </w:rPr>
              <w:t>części 66 zamówienia w wysokości 8 748.00 zł brutto;</w:t>
            </w:r>
          </w:p>
        </w:tc>
      </w:tr>
      <w:tr w:rsidR="00A422ED" w:rsidRPr="00C902DE" w14:paraId="42EEFBE6" w14:textId="77777777" w:rsidTr="00E17C6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3E2128F" w14:textId="77777777" w:rsidR="00A422ED" w:rsidRPr="00C902DE" w:rsidRDefault="00A422ED" w:rsidP="00E17C69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422ED">
              <w:rPr>
                <w:rFonts w:ascii="Arial" w:hAnsi="Arial" w:cs="Arial"/>
                <w:sz w:val="24"/>
                <w:szCs w:val="24"/>
              </w:rPr>
              <w:t>części 67 zamówienia w wysokości 6 480.00 zł brutto;</w:t>
            </w:r>
          </w:p>
        </w:tc>
      </w:tr>
      <w:tr w:rsidR="00A422ED" w:rsidRPr="00C902DE" w14:paraId="4286BCE6" w14:textId="77777777" w:rsidTr="00E17C6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5427B72" w14:textId="77777777" w:rsidR="00A422ED" w:rsidRPr="00C902DE" w:rsidRDefault="00A422ED" w:rsidP="00E17C69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422ED">
              <w:rPr>
                <w:rFonts w:ascii="Arial" w:hAnsi="Arial" w:cs="Arial"/>
                <w:sz w:val="24"/>
                <w:szCs w:val="24"/>
              </w:rPr>
              <w:t>części 68 zamówienia w wysokości 1 620.00 zł brutto;</w:t>
            </w:r>
          </w:p>
        </w:tc>
      </w:tr>
      <w:tr w:rsidR="00A422ED" w:rsidRPr="00C902DE" w14:paraId="7A5AF830" w14:textId="77777777" w:rsidTr="00E17C6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609A064" w14:textId="77777777" w:rsidR="00A422ED" w:rsidRPr="00C902DE" w:rsidRDefault="00A422ED" w:rsidP="00E17C69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422ED">
              <w:rPr>
                <w:rFonts w:ascii="Arial" w:hAnsi="Arial" w:cs="Arial"/>
                <w:sz w:val="24"/>
                <w:szCs w:val="24"/>
              </w:rPr>
              <w:t>części 69 zamówienia w wysokości 33 161.40 zł brutto;</w:t>
            </w:r>
          </w:p>
        </w:tc>
      </w:tr>
      <w:tr w:rsidR="00A422ED" w:rsidRPr="00C902DE" w14:paraId="317FBEC2" w14:textId="77777777" w:rsidTr="00E17C6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EF03DCE" w14:textId="77777777" w:rsidR="00A422ED" w:rsidRPr="00C902DE" w:rsidRDefault="00A422ED" w:rsidP="00E17C69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422ED">
              <w:rPr>
                <w:rFonts w:ascii="Arial" w:hAnsi="Arial" w:cs="Arial"/>
                <w:sz w:val="24"/>
                <w:szCs w:val="24"/>
              </w:rPr>
              <w:t>części 70 zamówienia w wysokości 5 535.00 zł brutto;</w:t>
            </w:r>
          </w:p>
        </w:tc>
      </w:tr>
      <w:tr w:rsidR="00A422ED" w:rsidRPr="00C902DE" w14:paraId="21BFB5A9" w14:textId="77777777" w:rsidTr="00E17C6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CC5F7CA" w14:textId="77777777" w:rsidR="00A422ED" w:rsidRPr="00C902DE" w:rsidRDefault="00A422ED" w:rsidP="00E17C69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422ED">
              <w:rPr>
                <w:rFonts w:ascii="Arial" w:hAnsi="Arial" w:cs="Arial"/>
                <w:sz w:val="24"/>
                <w:szCs w:val="24"/>
              </w:rPr>
              <w:lastRenderedPageBreak/>
              <w:t>części 71 zamówienia w wysokości 2 268.00 zł brutto;</w:t>
            </w:r>
          </w:p>
        </w:tc>
      </w:tr>
      <w:tr w:rsidR="00A422ED" w:rsidRPr="00C902DE" w14:paraId="30E01DFC" w14:textId="77777777" w:rsidTr="00E17C6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2A8CD7D" w14:textId="77777777" w:rsidR="00A422ED" w:rsidRPr="00C902DE" w:rsidRDefault="00A422ED" w:rsidP="00E17C69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422ED">
              <w:rPr>
                <w:rFonts w:ascii="Arial" w:hAnsi="Arial" w:cs="Arial"/>
                <w:sz w:val="24"/>
                <w:szCs w:val="24"/>
              </w:rPr>
              <w:t>części 72 zamówienia w wysokości 2 592.00 zł brutto;</w:t>
            </w:r>
          </w:p>
        </w:tc>
      </w:tr>
      <w:tr w:rsidR="00A422ED" w:rsidRPr="00C902DE" w14:paraId="77C7DA29" w14:textId="77777777" w:rsidTr="00E17C6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0EB23C4" w14:textId="77777777" w:rsidR="00A422ED" w:rsidRPr="00C902DE" w:rsidRDefault="00A422ED" w:rsidP="00E17C69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422ED">
              <w:rPr>
                <w:rFonts w:ascii="Arial" w:hAnsi="Arial" w:cs="Arial"/>
                <w:sz w:val="24"/>
                <w:szCs w:val="24"/>
              </w:rPr>
              <w:t>części 73 zamówienia w wysokości 1 620.00 zł brutto;</w:t>
            </w:r>
          </w:p>
        </w:tc>
      </w:tr>
      <w:tr w:rsidR="00A422ED" w:rsidRPr="00C902DE" w14:paraId="04EC5C97" w14:textId="77777777" w:rsidTr="00E17C6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9094D6E" w14:textId="77777777" w:rsidR="00A422ED" w:rsidRPr="00C902DE" w:rsidRDefault="00A422ED" w:rsidP="00E17C69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422ED">
              <w:rPr>
                <w:rFonts w:ascii="Arial" w:hAnsi="Arial" w:cs="Arial"/>
                <w:sz w:val="24"/>
                <w:szCs w:val="24"/>
              </w:rPr>
              <w:t>części 74 zamówienia w wysokości 3 240.00 zł brutto;</w:t>
            </w:r>
          </w:p>
        </w:tc>
      </w:tr>
      <w:tr w:rsidR="00A422ED" w:rsidRPr="00C902DE" w14:paraId="381AE0B7" w14:textId="77777777" w:rsidTr="00E17C6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AA8C858" w14:textId="77777777" w:rsidR="00A422ED" w:rsidRPr="00C902DE" w:rsidRDefault="00A422ED" w:rsidP="00E17C69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422ED">
              <w:rPr>
                <w:rFonts w:ascii="Arial" w:hAnsi="Arial" w:cs="Arial"/>
                <w:sz w:val="24"/>
                <w:szCs w:val="24"/>
              </w:rPr>
              <w:t>części 75 zamówienia w wysokości 4 860.00 zł brutto;</w:t>
            </w:r>
          </w:p>
        </w:tc>
      </w:tr>
      <w:tr w:rsidR="00A422ED" w:rsidRPr="00C902DE" w14:paraId="74B2CAD3" w14:textId="77777777" w:rsidTr="00E17C6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A2B92FC" w14:textId="77777777" w:rsidR="00A422ED" w:rsidRPr="00C902DE" w:rsidRDefault="00A422ED" w:rsidP="00E17C69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422ED">
              <w:rPr>
                <w:rFonts w:ascii="Arial" w:hAnsi="Arial" w:cs="Arial"/>
                <w:sz w:val="24"/>
                <w:szCs w:val="24"/>
              </w:rPr>
              <w:t>części 76 zamówienia w wysokości 3 240.00 zł brutto;</w:t>
            </w:r>
          </w:p>
        </w:tc>
      </w:tr>
      <w:tr w:rsidR="00A422ED" w:rsidRPr="00C902DE" w14:paraId="6DA4B6F6" w14:textId="77777777" w:rsidTr="00E17C6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A1BF578" w14:textId="77777777" w:rsidR="00A422ED" w:rsidRPr="00C902DE" w:rsidRDefault="00A422ED" w:rsidP="00E17C69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422ED">
              <w:rPr>
                <w:rFonts w:ascii="Arial" w:hAnsi="Arial" w:cs="Arial"/>
                <w:sz w:val="24"/>
                <w:szCs w:val="24"/>
              </w:rPr>
              <w:t>części 77 zamówienia w wysokości 8 748.00 zł brutto;</w:t>
            </w:r>
          </w:p>
        </w:tc>
      </w:tr>
      <w:tr w:rsidR="00A422ED" w:rsidRPr="00C902DE" w14:paraId="5ADC2319" w14:textId="77777777" w:rsidTr="00E17C6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30BE850" w14:textId="77777777" w:rsidR="00A422ED" w:rsidRPr="00C902DE" w:rsidRDefault="00A422ED" w:rsidP="00E17C69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422ED">
              <w:rPr>
                <w:rFonts w:ascii="Arial" w:hAnsi="Arial" w:cs="Arial"/>
                <w:sz w:val="24"/>
                <w:szCs w:val="24"/>
              </w:rPr>
              <w:t>części 78 zamówienia w wysokości 3 564.00 zł brutto;</w:t>
            </w:r>
          </w:p>
        </w:tc>
      </w:tr>
    </w:tbl>
    <w:p w14:paraId="4A3B4E59" w14:textId="77777777"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6039851F" w14:textId="77777777"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19B4D978" w14:textId="77777777" w:rsidR="00A80738" w:rsidRPr="003E6519" w:rsidRDefault="00A80738" w:rsidP="003E6519">
      <w:pPr>
        <w:pStyle w:val="Tekstpodstawowy"/>
        <w:spacing w:after="360"/>
        <w:ind w:left="3119" w:firstLine="425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sectPr w:rsidR="00A80738" w:rsidRPr="003E6519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BC2BE8" w14:textId="77777777" w:rsidR="00944E73" w:rsidRDefault="00944E73">
      <w:r>
        <w:separator/>
      </w:r>
    </w:p>
  </w:endnote>
  <w:endnote w:type="continuationSeparator" w:id="0">
    <w:p w14:paraId="28CDC849" w14:textId="77777777" w:rsidR="00944E73" w:rsidRDefault="00944E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ADC1A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EEC1FC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0AFE60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9CD70A8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A8E72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3B95FF8" w14:textId="77777777" w:rsidR="009F189D" w:rsidRDefault="009F189D">
    <w:pPr>
      <w:pStyle w:val="Stopka"/>
      <w:tabs>
        <w:tab w:val="clear" w:pos="4536"/>
      </w:tabs>
      <w:jc w:val="center"/>
    </w:pPr>
  </w:p>
  <w:p w14:paraId="39A396E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BDC982" w14:textId="77777777" w:rsidR="00944E73" w:rsidRDefault="00944E73">
      <w:r>
        <w:separator/>
      </w:r>
    </w:p>
  </w:footnote>
  <w:footnote w:type="continuationSeparator" w:id="0">
    <w:p w14:paraId="52D7C944" w14:textId="77777777" w:rsidR="00944E73" w:rsidRDefault="00944E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1AE5F2" w14:textId="77777777" w:rsidR="00A422ED" w:rsidRDefault="00A422E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50C3E4" w14:textId="77777777" w:rsidR="00A422ED" w:rsidRDefault="00A422E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F099E8" w14:textId="77777777" w:rsidR="00A422ED" w:rsidRDefault="00A422E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44E73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44E73"/>
    <w:rsid w:val="009D19BD"/>
    <w:rsid w:val="009F189D"/>
    <w:rsid w:val="00A422ED"/>
    <w:rsid w:val="00A47FF6"/>
    <w:rsid w:val="00A80738"/>
    <w:rsid w:val="00B260BE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B52D26A"/>
  <w15:chartTrackingRefBased/>
  <w15:docId w15:val="{ADFD4497-9268-43F2-8260-693A21EBE9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4</Pages>
  <Words>787</Words>
  <Characters>4120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4898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Małgorzata Marzec</cp:lastModifiedBy>
  <cp:revision>2</cp:revision>
  <dcterms:created xsi:type="dcterms:W3CDTF">2025-04-02T06:58:00Z</dcterms:created>
  <dcterms:modified xsi:type="dcterms:W3CDTF">2025-04-02T06:58:00Z</dcterms:modified>
</cp:coreProperties>
</file>