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1B19B" w14:textId="75BDF49E" w:rsidR="00D62E6E" w:rsidRPr="00D62E6E" w:rsidRDefault="00D62E6E" w:rsidP="009660CD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9660CD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39A05E1" w14:textId="77777777" w:rsidTr="00D62E6E">
        <w:tc>
          <w:tcPr>
            <w:tcW w:w="2800" w:type="dxa"/>
            <w:shd w:val="clear" w:color="auto" w:fill="auto"/>
          </w:tcPr>
          <w:p w14:paraId="6A176EC8" w14:textId="77777777" w:rsidR="00D62E6E" w:rsidRPr="00D62E6E" w:rsidRDefault="00D62E6E" w:rsidP="009660C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001E8F1" w14:textId="77777777" w:rsidR="00D62E6E" w:rsidRPr="00D62E6E" w:rsidRDefault="00D62E6E" w:rsidP="009660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45229D0" w14:textId="77777777" w:rsidR="00D62E6E" w:rsidRPr="00D62E6E" w:rsidRDefault="00D62E6E" w:rsidP="009660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1AD63F" w14:textId="77777777" w:rsidR="00D62E6E" w:rsidRPr="00D62E6E" w:rsidRDefault="00D62E6E" w:rsidP="009660C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5A9CB2C1" w14:textId="77777777" w:rsidTr="00D62E6E">
        <w:tc>
          <w:tcPr>
            <w:tcW w:w="2800" w:type="dxa"/>
            <w:shd w:val="clear" w:color="auto" w:fill="auto"/>
          </w:tcPr>
          <w:p w14:paraId="66E05E28" w14:textId="77777777" w:rsidR="00D62E6E" w:rsidRPr="00D62E6E" w:rsidRDefault="00D62E6E" w:rsidP="009660CD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8890111" w14:textId="77777777" w:rsidR="00D62E6E" w:rsidRPr="00D62E6E" w:rsidRDefault="00D62E6E" w:rsidP="009660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AFACF87" w14:textId="77777777" w:rsidR="00D62E6E" w:rsidRPr="00D62E6E" w:rsidRDefault="00D62E6E" w:rsidP="009660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F84C88" w14:textId="77777777" w:rsidR="00D62E6E" w:rsidRPr="00D62E6E" w:rsidRDefault="00D62E6E" w:rsidP="009660CD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827C8A" w14:textId="77777777" w:rsidR="00BC121E" w:rsidRDefault="00BC121E" w:rsidP="009660C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02889BF2" w14:textId="77777777" w:rsidR="009660CD" w:rsidRPr="00D62E6E" w:rsidRDefault="009660CD" w:rsidP="009660C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65676" w:rsidRPr="00C14101" w14:paraId="53665638" w14:textId="77777777" w:rsidTr="005541B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A37A0F" w14:textId="77777777" w:rsidR="00665676" w:rsidRPr="00C14101" w:rsidRDefault="00665676" w:rsidP="009660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28E5A5A" w14:textId="63D2DE68" w:rsidR="00665676" w:rsidRPr="00C14101" w:rsidRDefault="00665676" w:rsidP="009660CD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65676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665676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665676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5A2D24C8" w14:textId="77777777" w:rsidR="00665676" w:rsidRPr="00C14101" w:rsidRDefault="00665676" w:rsidP="009660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0E8F0B0" w14:textId="77777777" w:rsidR="00665676" w:rsidRPr="00C14101" w:rsidRDefault="00665676" w:rsidP="009660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B5D51BB" w14:textId="77777777" w:rsidR="009660CD" w:rsidRDefault="00665676" w:rsidP="009660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1AE8512D" w14:textId="4DD339CD" w:rsidR="00BC121E" w:rsidRPr="00C14101" w:rsidRDefault="00C93F0A" w:rsidP="009660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19AAF18" w14:textId="77777777" w:rsidTr="00D62E6E">
        <w:tc>
          <w:tcPr>
            <w:tcW w:w="2269" w:type="dxa"/>
            <w:shd w:val="clear" w:color="auto" w:fill="auto"/>
          </w:tcPr>
          <w:p w14:paraId="5D7EE33E" w14:textId="77777777" w:rsidR="00D62E6E" w:rsidRPr="00D62E6E" w:rsidRDefault="00D62E6E" w:rsidP="009660C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E0AEB1" w14:textId="0F042DFC" w:rsidR="00D62E6E" w:rsidRPr="00D62E6E" w:rsidRDefault="00665676" w:rsidP="009660C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656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Odczynniki i akcesoria do badania ogólnego moczu wraz z oceną elementów upostaciowanych oraz dzierżawa analizatorów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65676" w:rsidRPr="00D62E6E" w14:paraId="78213C7B" w14:textId="77777777" w:rsidTr="005541BE">
        <w:tc>
          <w:tcPr>
            <w:tcW w:w="2269" w:type="dxa"/>
            <w:shd w:val="clear" w:color="auto" w:fill="auto"/>
          </w:tcPr>
          <w:p w14:paraId="4A25D8ED" w14:textId="77777777" w:rsidR="00665676" w:rsidRPr="00D62E6E" w:rsidRDefault="00665676" w:rsidP="009660C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1591C8" w14:textId="77777777" w:rsidR="00665676" w:rsidRDefault="00665676" w:rsidP="009660C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656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SZW/SZP/22/2025</w:t>
            </w:r>
          </w:p>
          <w:p w14:paraId="6461E857" w14:textId="77777777" w:rsidR="009660CD" w:rsidRDefault="009660CD" w:rsidP="009660C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8FFCB26" w14:textId="683E8838" w:rsidR="009660CD" w:rsidRPr="00D62E6E" w:rsidRDefault="009660CD" w:rsidP="009660C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27A983F7" w14:textId="6DCF395D" w:rsidR="00BC121E" w:rsidRDefault="00665676" w:rsidP="009660CD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65676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2D386C2E" w14:textId="77777777" w:rsidR="00BC121E" w:rsidRPr="00C14101" w:rsidRDefault="008E296F" w:rsidP="009660C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32BEA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89AE531" w14:textId="3A0046E6" w:rsidR="00BC121E" w:rsidRDefault="00BC121E" w:rsidP="009660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6D073EA">
          <v:shape id="_x0000_i1030" type="#_x0000_t75" style="width:452.95pt;height:17.2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2007r.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95789C1" w14:textId="77777777" w:rsidR="00BF69A4" w:rsidRPr="00C14101" w:rsidRDefault="00BF69A4" w:rsidP="009660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03D2F93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C7BBE" w14:textId="77777777" w:rsidR="00BC121E" w:rsidRPr="00C14101" w:rsidRDefault="00BC121E" w:rsidP="009660CD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3FE90" w14:textId="77777777" w:rsidR="00BC121E" w:rsidRPr="00C14101" w:rsidRDefault="00BC121E" w:rsidP="009660CD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9D2A6" w14:textId="77777777" w:rsidR="00BC121E" w:rsidRPr="00C14101" w:rsidRDefault="00BC121E" w:rsidP="009660CD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DAAC00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F23FF" w14:textId="77777777" w:rsidR="00BC121E" w:rsidRPr="00C14101" w:rsidRDefault="00BC121E" w:rsidP="009660CD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BAE4" w14:textId="77777777" w:rsidR="00BC121E" w:rsidRPr="00C14101" w:rsidRDefault="00BC121E" w:rsidP="009660CD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7AB9" w14:textId="77777777" w:rsidR="00BC121E" w:rsidRPr="00C14101" w:rsidRDefault="00BC121E" w:rsidP="009660CD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821895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5CEEB" w14:textId="77777777" w:rsidR="00BC121E" w:rsidRPr="00C14101" w:rsidRDefault="00BC121E" w:rsidP="009660CD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E94E" w14:textId="77777777" w:rsidR="00BC121E" w:rsidRPr="00C14101" w:rsidRDefault="00BC121E" w:rsidP="009660CD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50AA" w14:textId="77777777" w:rsidR="00BC121E" w:rsidRPr="00C14101" w:rsidRDefault="00BC121E" w:rsidP="009660CD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99F7525" w14:textId="77777777" w:rsidR="00BC121E" w:rsidRPr="00C14101" w:rsidRDefault="00BC121E" w:rsidP="009660CD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55E0DC5" w14:textId="77777777" w:rsidR="00BC121E" w:rsidRDefault="00BC121E" w:rsidP="009660CD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44305AD" w14:textId="77777777" w:rsidR="00067B62" w:rsidRDefault="00067B62" w:rsidP="009660CD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47D1DAE" w14:textId="77777777" w:rsidR="009660CD" w:rsidRPr="00067B62" w:rsidRDefault="009660CD" w:rsidP="009660CD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</w:p>
    <w:p w14:paraId="3A3D7FC9" w14:textId="77777777" w:rsidR="00067B62" w:rsidRPr="00C14101" w:rsidRDefault="00067B62" w:rsidP="009660CD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24482BE" w14:textId="77777777" w:rsidTr="00620E37">
        <w:tc>
          <w:tcPr>
            <w:tcW w:w="2660" w:type="dxa"/>
            <w:shd w:val="clear" w:color="auto" w:fill="auto"/>
          </w:tcPr>
          <w:p w14:paraId="645C15DD" w14:textId="77777777" w:rsidR="00BC121E" w:rsidRPr="00D62E6E" w:rsidRDefault="00BC121E" w:rsidP="009660CD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BBFA2F1" w14:textId="77777777" w:rsidR="00BC121E" w:rsidRPr="002D1740" w:rsidRDefault="00D62E6E" w:rsidP="009660CD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1DAC15B" w14:textId="77777777" w:rsidR="00BC121E" w:rsidRPr="00844A96" w:rsidRDefault="00844A96" w:rsidP="009660CD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03896AE" w14:textId="77777777" w:rsidR="00BC121E" w:rsidRPr="00D62E6E" w:rsidRDefault="00BC121E" w:rsidP="009660CD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5F943CA" w14:textId="77777777" w:rsidR="00BC121E" w:rsidRPr="00C14101" w:rsidRDefault="00BC121E" w:rsidP="009660CD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6AA672A" w14:textId="1D32F274" w:rsidR="00BC121E" w:rsidRPr="00844A96" w:rsidRDefault="00844A96" w:rsidP="009660CD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65676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9587FCF" w14:textId="77777777" w:rsidR="00106AC7" w:rsidRPr="00BC121E" w:rsidRDefault="00106AC7" w:rsidP="009660CD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8A032" w14:textId="77777777" w:rsidR="004D7D72" w:rsidRDefault="004D7D72">
      <w:r>
        <w:separator/>
      </w:r>
    </w:p>
  </w:endnote>
  <w:endnote w:type="continuationSeparator" w:id="0">
    <w:p w14:paraId="46947302" w14:textId="77777777" w:rsidR="004D7D72" w:rsidRDefault="004D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626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31550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D4C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F37CB68" w14:textId="23870FCC" w:rsidR="009A4CD3" w:rsidRDefault="009660CD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C7DCEF0" wp14:editId="48F614C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56070101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A22B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A832F7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BAD02" w14:textId="77777777" w:rsidR="00665676" w:rsidRDefault="006656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BD500" w14:textId="77777777" w:rsidR="004D7D72" w:rsidRDefault="004D7D72">
      <w:r>
        <w:separator/>
      </w:r>
    </w:p>
  </w:footnote>
  <w:footnote w:type="continuationSeparator" w:id="0">
    <w:p w14:paraId="5C85AAB9" w14:textId="77777777" w:rsidR="004D7D72" w:rsidRDefault="004D7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F1281" w14:textId="77777777" w:rsidR="00665676" w:rsidRDefault="006656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CA1F8" w14:textId="77777777" w:rsidR="00665676" w:rsidRDefault="006656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396A8" w14:textId="77777777" w:rsidR="00665676" w:rsidRDefault="006656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18007622">
    <w:abstractNumId w:val="13"/>
  </w:num>
  <w:num w:numId="2" w16cid:durableId="181286999">
    <w:abstractNumId w:val="0"/>
  </w:num>
  <w:num w:numId="3" w16cid:durableId="431710791">
    <w:abstractNumId w:val="11"/>
  </w:num>
  <w:num w:numId="4" w16cid:durableId="412550285">
    <w:abstractNumId w:val="8"/>
  </w:num>
  <w:num w:numId="5" w16cid:durableId="1274096992">
    <w:abstractNumId w:val="7"/>
  </w:num>
  <w:num w:numId="6" w16cid:durableId="14700509">
    <w:abstractNumId w:val="1"/>
  </w:num>
  <w:num w:numId="7" w16cid:durableId="590164873">
    <w:abstractNumId w:val="6"/>
  </w:num>
  <w:num w:numId="8" w16cid:durableId="993489733">
    <w:abstractNumId w:val="3"/>
  </w:num>
  <w:num w:numId="9" w16cid:durableId="1962373848">
    <w:abstractNumId w:val="2"/>
  </w:num>
  <w:num w:numId="10" w16cid:durableId="150602924">
    <w:abstractNumId w:val="5"/>
  </w:num>
  <w:num w:numId="11" w16cid:durableId="1472404083">
    <w:abstractNumId w:val="10"/>
  </w:num>
  <w:num w:numId="12" w16cid:durableId="1518346669">
    <w:abstractNumId w:val="4"/>
  </w:num>
  <w:num w:numId="13" w16cid:durableId="641888117">
    <w:abstractNumId w:val="9"/>
  </w:num>
  <w:num w:numId="14" w16cid:durableId="60654625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D7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2E2B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D7D72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65676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60CD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74A2A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3078D"/>
  <w15:chartTrackingRefBased/>
  <w15:docId w15:val="{6DF69044-5723-4CFB-ACA0-45C05840A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222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2010-01-07T09:39:00Z</cp:lastPrinted>
  <dcterms:created xsi:type="dcterms:W3CDTF">2025-03-28T08:14:00Z</dcterms:created>
  <dcterms:modified xsi:type="dcterms:W3CDTF">2025-03-28T08:14:00Z</dcterms:modified>
</cp:coreProperties>
</file>