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432B3" w:rsidRPr="004432B3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432B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432B3">
        <w:rPr>
          <w:rFonts w:ascii="Arial" w:hAnsi="Arial" w:cs="Arial"/>
        </w:rPr>
        <w:t>Politechnika Częstochowska</w:t>
      </w:r>
    </w:p>
    <w:p w:rsidR="006676AE" w:rsidRPr="0012157F" w:rsidRDefault="004432B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432B3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4432B3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432B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432B3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4432B3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432B3" w:rsidRPr="0012157F" w:rsidTr="003D4FCC">
        <w:tc>
          <w:tcPr>
            <w:tcW w:w="9104" w:type="dxa"/>
            <w:shd w:val="clear" w:color="auto" w:fill="D9D9D9"/>
          </w:tcPr>
          <w:p w:rsidR="004432B3" w:rsidRPr="0012157F" w:rsidRDefault="004432B3" w:rsidP="003D4FCC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432B3" w:rsidRPr="0012157F" w:rsidRDefault="004432B3" w:rsidP="003D4FC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432B3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4432B3" w:rsidRPr="00612283" w:rsidRDefault="004432B3" w:rsidP="003D4FC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432B3" w:rsidRPr="0012157F" w:rsidRDefault="004432B3" w:rsidP="003D4FCC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4432B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432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Dostawa dwóch robotycznych platform mobilnych oraz robota humanoidalnego dla Wydziału Informatyki i Sztucznej Inteligencji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432B3" w:rsidRPr="00A2540E" w:rsidTr="003D4FCC">
        <w:tc>
          <w:tcPr>
            <w:tcW w:w="2269" w:type="dxa"/>
            <w:shd w:val="clear" w:color="auto" w:fill="auto"/>
          </w:tcPr>
          <w:p w:rsidR="004432B3" w:rsidRPr="00A2540E" w:rsidRDefault="004432B3" w:rsidP="003D4FC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432B3" w:rsidRPr="00A2540E" w:rsidRDefault="004432B3" w:rsidP="003D4FC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432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RK-NZ.261.8.2025.AR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432B3" w:rsidRPr="004432B3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BF3" w:rsidRDefault="00ED0BF3" w:rsidP="0038231F">
      <w:pPr>
        <w:spacing w:after="0" w:line="240" w:lineRule="auto"/>
      </w:pPr>
      <w:r>
        <w:separator/>
      </w:r>
    </w:p>
  </w:endnote>
  <w:endnote w:type="continuationSeparator" w:id="0">
    <w:p w:rsidR="00ED0BF3" w:rsidRDefault="00ED0B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2B3" w:rsidRDefault="004432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8036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8036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2B3" w:rsidRDefault="004432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BF3" w:rsidRDefault="00ED0BF3" w:rsidP="0038231F">
      <w:pPr>
        <w:spacing w:after="0" w:line="240" w:lineRule="auto"/>
      </w:pPr>
      <w:r>
        <w:separator/>
      </w:r>
    </w:p>
  </w:footnote>
  <w:footnote w:type="continuationSeparator" w:id="0">
    <w:p w:rsidR="00ED0BF3" w:rsidRDefault="00ED0BF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2B3" w:rsidRDefault="004432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2B3" w:rsidRDefault="004432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2B3" w:rsidRDefault="004432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0BF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432B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8036A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0BF3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CEBA694-AE27-4FF1-B824-BD9D3004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03A40-FD08-4759-BD20-A811D9365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2025-03-24T08:52:00Z</dcterms:created>
  <dcterms:modified xsi:type="dcterms:W3CDTF">2025-03-24T08:52:00Z</dcterms:modified>
</cp:coreProperties>
</file>