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77681" w14:textId="66193385" w:rsidR="00B36EDA" w:rsidRPr="00576291" w:rsidRDefault="00822328" w:rsidP="00576291">
      <w:pPr>
        <w:spacing w:after="600" w:line="276" w:lineRule="auto"/>
        <w:jc w:val="right"/>
      </w:pPr>
      <w:bookmarkStart w:id="0" w:name="_Hlk53520193"/>
      <w:r w:rsidRPr="00576291">
        <w:t>Kraków</w:t>
      </w:r>
      <w:r w:rsidR="00B36EDA" w:rsidRPr="00576291">
        <w:t xml:space="preserve"> dnia: </w:t>
      </w:r>
      <w:r w:rsidR="00330944">
        <w:t>01/04/2025r.</w:t>
      </w:r>
    </w:p>
    <w:p w14:paraId="340A2B93" w14:textId="77777777" w:rsidR="00822328" w:rsidRPr="00576291" w:rsidRDefault="00822328" w:rsidP="00576291">
      <w:pPr>
        <w:spacing w:line="276" w:lineRule="auto"/>
        <w:ind w:right="3969"/>
        <w:rPr>
          <w:b/>
          <w:bCs/>
        </w:rPr>
      </w:pPr>
      <w:r w:rsidRPr="00576291">
        <w:rPr>
          <w:b/>
          <w:bCs/>
        </w:rPr>
        <w:t>Szpital Miejski Specjalistyczny</w:t>
      </w:r>
    </w:p>
    <w:p w14:paraId="053671C9" w14:textId="77777777" w:rsidR="00822328" w:rsidRPr="00576291" w:rsidRDefault="00822328" w:rsidP="00576291">
      <w:pPr>
        <w:spacing w:line="276" w:lineRule="auto"/>
        <w:ind w:right="3969"/>
        <w:rPr>
          <w:b/>
          <w:bCs/>
        </w:rPr>
      </w:pPr>
      <w:r w:rsidRPr="00576291">
        <w:rPr>
          <w:b/>
          <w:bCs/>
        </w:rPr>
        <w:t>im. Gabriela Narutowicza w Krakowie</w:t>
      </w:r>
    </w:p>
    <w:p w14:paraId="6B792EA7" w14:textId="77777777" w:rsidR="00B36EDA" w:rsidRPr="00576291" w:rsidRDefault="00822328" w:rsidP="00576291">
      <w:pPr>
        <w:spacing w:line="276" w:lineRule="auto"/>
        <w:ind w:right="3969"/>
      </w:pPr>
      <w:r w:rsidRPr="00576291">
        <w:t>ul. Prądnicka</w:t>
      </w:r>
      <w:r w:rsidR="00B36EDA" w:rsidRPr="00576291">
        <w:t xml:space="preserve"> </w:t>
      </w:r>
      <w:r w:rsidRPr="00576291">
        <w:t>35-37</w:t>
      </w:r>
    </w:p>
    <w:p w14:paraId="22FFB5AE" w14:textId="77777777" w:rsidR="00B36EDA" w:rsidRPr="00576291" w:rsidRDefault="00822328" w:rsidP="00B36EDA">
      <w:pPr>
        <w:ind w:right="3969"/>
      </w:pPr>
      <w:r w:rsidRPr="00576291">
        <w:t>31-202</w:t>
      </w:r>
      <w:r w:rsidR="00B36EDA" w:rsidRPr="00576291">
        <w:t xml:space="preserve"> </w:t>
      </w:r>
      <w:r w:rsidRPr="00576291">
        <w:t>Kraków</w:t>
      </w:r>
    </w:p>
    <w:p w14:paraId="222F7A62" w14:textId="77777777" w:rsidR="00B36EDA" w:rsidRPr="00576291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576291" w14:paraId="54BADE1A" w14:textId="77777777" w:rsidTr="00B36EDA">
        <w:tc>
          <w:tcPr>
            <w:tcW w:w="9923" w:type="dxa"/>
            <w:shd w:val="clear" w:color="auto" w:fill="F2F2F2"/>
            <w:hideMark/>
          </w:tcPr>
          <w:p w14:paraId="1276C68A" w14:textId="4A353AD9" w:rsidR="00B36EDA" w:rsidRPr="00576291" w:rsidRDefault="00576291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1AB53CD" w14:textId="77777777" w:rsidR="00B36EDA" w:rsidRPr="00576291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76291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FE76463" w14:textId="77777777" w:rsidR="00B36EDA" w:rsidRPr="00576291" w:rsidRDefault="00B36EDA" w:rsidP="00B36EDA">
      <w:pPr>
        <w:keepNext/>
        <w:spacing w:after="240"/>
        <w:outlineLvl w:val="0"/>
        <w:rPr>
          <w:b/>
        </w:rPr>
      </w:pPr>
    </w:p>
    <w:p w14:paraId="0B02F4BF" w14:textId="77777777" w:rsidR="00B36EDA" w:rsidRPr="00576291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576291">
        <w:rPr>
          <w:rFonts w:eastAsia="Calibri"/>
          <w:lang w:eastAsia="en-US"/>
        </w:rPr>
        <w:t xml:space="preserve">Dotyczy </w:t>
      </w:r>
      <w:r w:rsidRPr="00576291">
        <w:t>postępowania o udzielenie zamówienia publicznego</w:t>
      </w:r>
      <w:r w:rsidRPr="00576291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576291" w14:paraId="1C1445DF" w14:textId="77777777" w:rsidTr="00B36EDA">
        <w:tc>
          <w:tcPr>
            <w:tcW w:w="2269" w:type="dxa"/>
            <w:shd w:val="clear" w:color="auto" w:fill="auto"/>
          </w:tcPr>
          <w:p w14:paraId="0B740181" w14:textId="77777777" w:rsidR="00B36EDA" w:rsidRPr="0057629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76291"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C6A7B97" w14:textId="77777777" w:rsidR="00B36EDA" w:rsidRPr="00576291" w:rsidRDefault="0082232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</w:rPr>
            </w:pPr>
            <w:r w:rsidRPr="00576291">
              <w:rPr>
                <w:bCs/>
                <w:i/>
                <w:iCs/>
              </w:rPr>
              <w:t>Zakup i dostawa leków do programu lekowego - leczenie pacjentów chorych na raka dróg żółciowych oraz leki do chemioterapii</w:t>
            </w:r>
          </w:p>
        </w:tc>
      </w:tr>
      <w:tr w:rsidR="00822328" w:rsidRPr="00576291" w14:paraId="1F375236" w14:textId="77777777" w:rsidTr="00E05A6A">
        <w:tc>
          <w:tcPr>
            <w:tcW w:w="2269" w:type="dxa"/>
            <w:shd w:val="clear" w:color="auto" w:fill="auto"/>
          </w:tcPr>
          <w:p w14:paraId="50C932C9" w14:textId="77777777" w:rsidR="00822328" w:rsidRPr="00576291" w:rsidRDefault="00822328" w:rsidP="00E05A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76291"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1AE1A64" w14:textId="77777777" w:rsidR="00822328" w:rsidRPr="00576291" w:rsidRDefault="00822328" w:rsidP="00E05A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576291">
              <w:rPr>
                <w:b/>
              </w:rPr>
              <w:t>ZP/16/2025</w:t>
            </w:r>
          </w:p>
        </w:tc>
      </w:tr>
    </w:tbl>
    <w:p w14:paraId="285999F7" w14:textId="77777777" w:rsidR="00B36EDA" w:rsidRPr="00576291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7590423F" w14:textId="48D3BFC0" w:rsidR="00B36EDA" w:rsidRPr="00576291" w:rsidRDefault="00B36EDA" w:rsidP="00576291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576291">
        <w:rPr>
          <w:sz w:val="22"/>
          <w:szCs w:val="22"/>
        </w:rPr>
        <w:t>Zamawiający, działając na podstawie art. 253 ust. 1 pkt. 1 i ust. 2 ustawy z dnia 11 września 2019r. Prawo zamówień publicznych</w:t>
      </w:r>
      <w:r w:rsidR="00576291" w:rsidRPr="00576291">
        <w:rPr>
          <w:sz w:val="22"/>
          <w:szCs w:val="22"/>
        </w:rPr>
        <w:t xml:space="preserve">, </w:t>
      </w:r>
      <w:r w:rsidRPr="00576291">
        <w:rPr>
          <w:sz w:val="22"/>
          <w:szCs w:val="22"/>
        </w:rPr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22328" w:rsidRPr="00576291" w14:paraId="301E8D71" w14:textId="77777777" w:rsidTr="0082232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A5E47" w14:textId="7E700249" w:rsidR="00822328" w:rsidRPr="00576291" w:rsidRDefault="00822328" w:rsidP="00576291">
            <w:pPr>
              <w:spacing w:before="120" w:after="240" w:line="276" w:lineRule="auto"/>
              <w:jc w:val="both"/>
              <w:rPr>
                <w:sz w:val="22"/>
                <w:szCs w:val="22"/>
              </w:rPr>
            </w:pPr>
            <w:r w:rsidRPr="00576291">
              <w:rPr>
                <w:sz w:val="22"/>
                <w:szCs w:val="22"/>
              </w:rPr>
              <w:t>Pakiet 1 - Durvalumabum</w:t>
            </w:r>
          </w:p>
          <w:p w14:paraId="520F9924" w14:textId="77777777" w:rsidR="00822328" w:rsidRPr="00576291" w:rsidRDefault="00822328" w:rsidP="00576291">
            <w:pPr>
              <w:spacing w:before="60" w:line="276" w:lineRule="auto"/>
              <w:jc w:val="both"/>
              <w:rPr>
                <w:b/>
                <w:sz w:val="22"/>
                <w:szCs w:val="22"/>
              </w:rPr>
            </w:pPr>
            <w:r w:rsidRPr="00576291">
              <w:rPr>
                <w:b/>
                <w:sz w:val="22"/>
                <w:szCs w:val="22"/>
              </w:rPr>
              <w:t>AstraZeneca Kft.</w:t>
            </w:r>
          </w:p>
          <w:p w14:paraId="3B72E1A1" w14:textId="77777777" w:rsidR="00822328" w:rsidRPr="00576291" w:rsidRDefault="00822328" w:rsidP="0057629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576291">
              <w:rPr>
                <w:bCs/>
                <w:sz w:val="22"/>
                <w:szCs w:val="22"/>
              </w:rPr>
              <w:t xml:space="preserve">1117 Budapest, Alíz utca 4. B. ép. 0 </w:t>
            </w:r>
          </w:p>
          <w:p w14:paraId="4146B860" w14:textId="77777777" w:rsidR="00822328" w:rsidRPr="00576291" w:rsidRDefault="00822328" w:rsidP="00576291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576291">
              <w:rPr>
                <w:bCs/>
                <w:sz w:val="22"/>
                <w:szCs w:val="22"/>
              </w:rPr>
              <w:t>0 0</w:t>
            </w:r>
          </w:p>
          <w:p w14:paraId="1430D315" w14:textId="232422B0" w:rsidR="00822328" w:rsidRPr="00576291" w:rsidRDefault="00822328" w:rsidP="0057629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76291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576291">
              <w:rPr>
                <w:color w:val="000000"/>
                <w:sz w:val="22"/>
                <w:szCs w:val="22"/>
              </w:rPr>
              <w:t>:</w:t>
            </w:r>
            <w:r w:rsidR="00576291">
              <w:rPr>
                <w:color w:val="000000"/>
                <w:sz w:val="22"/>
                <w:szCs w:val="22"/>
              </w:rPr>
              <w:t xml:space="preserve"> </w:t>
            </w:r>
            <w:r w:rsidRPr="00576291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822328" w:rsidRPr="00576291" w14:paraId="2C4AE56B" w14:textId="77777777" w:rsidTr="0082232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50676" w14:textId="2A14AD0C" w:rsidR="00822328" w:rsidRPr="00576291" w:rsidRDefault="00822328" w:rsidP="00576291">
            <w:pPr>
              <w:spacing w:before="120" w:after="240" w:line="276" w:lineRule="auto"/>
              <w:jc w:val="both"/>
              <w:rPr>
                <w:sz w:val="22"/>
                <w:szCs w:val="22"/>
              </w:rPr>
            </w:pPr>
            <w:r w:rsidRPr="00576291">
              <w:rPr>
                <w:sz w:val="22"/>
                <w:szCs w:val="22"/>
              </w:rPr>
              <w:t>Pakiet 2 - Imatinibum</w:t>
            </w:r>
          </w:p>
          <w:p w14:paraId="6A75B19C" w14:textId="77777777" w:rsidR="00822328" w:rsidRPr="00576291" w:rsidRDefault="00822328" w:rsidP="00576291">
            <w:pPr>
              <w:spacing w:before="60" w:line="276" w:lineRule="auto"/>
              <w:jc w:val="both"/>
              <w:rPr>
                <w:b/>
                <w:sz w:val="22"/>
                <w:szCs w:val="22"/>
              </w:rPr>
            </w:pPr>
            <w:r w:rsidRPr="00576291">
              <w:rPr>
                <w:b/>
                <w:sz w:val="22"/>
                <w:szCs w:val="22"/>
              </w:rPr>
              <w:t>Salus International Sp. z o.o.</w:t>
            </w:r>
          </w:p>
          <w:p w14:paraId="402B9838" w14:textId="77777777" w:rsidR="00822328" w:rsidRPr="00576291" w:rsidRDefault="00822328" w:rsidP="0057629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576291">
              <w:rPr>
                <w:bCs/>
                <w:sz w:val="22"/>
                <w:szCs w:val="22"/>
              </w:rPr>
              <w:t xml:space="preserve">Pułaskiego 9 </w:t>
            </w:r>
          </w:p>
          <w:p w14:paraId="637B816C" w14:textId="77777777" w:rsidR="00822328" w:rsidRPr="00576291" w:rsidRDefault="00822328" w:rsidP="00576291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576291">
              <w:rPr>
                <w:bCs/>
                <w:sz w:val="22"/>
                <w:szCs w:val="22"/>
              </w:rPr>
              <w:t>40-273 Katowice</w:t>
            </w:r>
          </w:p>
          <w:p w14:paraId="475F40EF" w14:textId="67C74B1C" w:rsidR="00822328" w:rsidRPr="00576291" w:rsidRDefault="00822328" w:rsidP="0057629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76291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576291">
              <w:rPr>
                <w:color w:val="000000"/>
                <w:sz w:val="22"/>
                <w:szCs w:val="22"/>
              </w:rPr>
              <w:t>:</w:t>
            </w:r>
            <w:r w:rsidR="00576291">
              <w:rPr>
                <w:color w:val="000000"/>
                <w:sz w:val="22"/>
                <w:szCs w:val="22"/>
              </w:rPr>
              <w:t xml:space="preserve"> </w:t>
            </w:r>
            <w:r w:rsidRPr="00576291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822328" w:rsidRPr="00576291" w14:paraId="00DAF37F" w14:textId="77777777" w:rsidTr="0082232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0167B" w14:textId="6B0E8401" w:rsidR="00822328" w:rsidRPr="00576291" w:rsidRDefault="00822328" w:rsidP="00576291">
            <w:pPr>
              <w:spacing w:before="120" w:after="240" w:line="276" w:lineRule="auto"/>
              <w:jc w:val="both"/>
              <w:rPr>
                <w:sz w:val="22"/>
                <w:szCs w:val="22"/>
              </w:rPr>
            </w:pPr>
            <w:r w:rsidRPr="00576291">
              <w:rPr>
                <w:sz w:val="22"/>
                <w:szCs w:val="22"/>
              </w:rPr>
              <w:t>Pakiet 3 - Dexamathazonum</w:t>
            </w:r>
          </w:p>
          <w:p w14:paraId="2B7B5A01" w14:textId="77777777" w:rsidR="00822328" w:rsidRPr="00576291" w:rsidRDefault="00822328" w:rsidP="00576291">
            <w:pPr>
              <w:spacing w:before="60" w:line="276" w:lineRule="auto"/>
              <w:jc w:val="both"/>
              <w:rPr>
                <w:b/>
                <w:sz w:val="22"/>
                <w:szCs w:val="22"/>
              </w:rPr>
            </w:pPr>
            <w:r w:rsidRPr="00576291">
              <w:rPr>
                <w:b/>
                <w:sz w:val="22"/>
                <w:szCs w:val="22"/>
              </w:rPr>
              <w:t>Salus International Sp. z o.o.</w:t>
            </w:r>
          </w:p>
          <w:p w14:paraId="3638B2BA" w14:textId="77777777" w:rsidR="00822328" w:rsidRPr="00576291" w:rsidRDefault="00822328" w:rsidP="0057629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576291">
              <w:rPr>
                <w:bCs/>
                <w:sz w:val="22"/>
                <w:szCs w:val="22"/>
              </w:rPr>
              <w:t xml:space="preserve">Pułaskiego 9 </w:t>
            </w:r>
          </w:p>
          <w:p w14:paraId="382D65A8" w14:textId="77777777" w:rsidR="00822328" w:rsidRPr="00576291" w:rsidRDefault="00822328" w:rsidP="00576291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576291">
              <w:rPr>
                <w:bCs/>
                <w:sz w:val="22"/>
                <w:szCs w:val="22"/>
              </w:rPr>
              <w:t>40-273 Katowice</w:t>
            </w:r>
          </w:p>
          <w:p w14:paraId="23369ABC" w14:textId="0C6C31EB" w:rsidR="00822328" w:rsidRPr="00576291" w:rsidRDefault="00822328" w:rsidP="0057629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76291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576291">
              <w:rPr>
                <w:color w:val="000000"/>
                <w:sz w:val="22"/>
                <w:szCs w:val="22"/>
              </w:rPr>
              <w:t>:</w:t>
            </w:r>
            <w:r w:rsidR="00576291">
              <w:rPr>
                <w:color w:val="000000"/>
                <w:sz w:val="22"/>
                <w:szCs w:val="22"/>
              </w:rPr>
              <w:t xml:space="preserve"> </w:t>
            </w:r>
            <w:r w:rsidRPr="00576291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822328" w:rsidRPr="00576291" w14:paraId="18E7AFA9" w14:textId="77777777" w:rsidTr="0082232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F067" w14:textId="26EB092F" w:rsidR="00822328" w:rsidRPr="00576291" w:rsidRDefault="00822328" w:rsidP="00576291">
            <w:pPr>
              <w:spacing w:before="120" w:after="240" w:line="276" w:lineRule="auto"/>
              <w:jc w:val="both"/>
              <w:rPr>
                <w:sz w:val="22"/>
                <w:szCs w:val="22"/>
              </w:rPr>
            </w:pPr>
            <w:r w:rsidRPr="00576291">
              <w:rPr>
                <w:sz w:val="22"/>
                <w:szCs w:val="22"/>
              </w:rPr>
              <w:lastRenderedPageBreak/>
              <w:t>Pakiet 4 - Mepolizumabum</w:t>
            </w:r>
          </w:p>
          <w:p w14:paraId="47029222" w14:textId="77777777" w:rsidR="00822328" w:rsidRPr="00576291" w:rsidRDefault="00822328" w:rsidP="00576291">
            <w:pPr>
              <w:spacing w:before="60" w:line="276" w:lineRule="auto"/>
              <w:jc w:val="both"/>
              <w:rPr>
                <w:b/>
                <w:sz w:val="22"/>
                <w:szCs w:val="22"/>
              </w:rPr>
            </w:pPr>
            <w:r w:rsidRPr="00576291">
              <w:rPr>
                <w:b/>
                <w:sz w:val="22"/>
                <w:szCs w:val="22"/>
              </w:rPr>
              <w:t>GSK Services Sp. z o.o.</w:t>
            </w:r>
          </w:p>
          <w:p w14:paraId="48AD0B2D" w14:textId="77777777" w:rsidR="00822328" w:rsidRPr="00576291" w:rsidRDefault="00822328" w:rsidP="0057629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576291">
              <w:rPr>
                <w:bCs/>
                <w:sz w:val="22"/>
                <w:szCs w:val="22"/>
              </w:rPr>
              <w:t xml:space="preserve">Grunwaldzka 189 </w:t>
            </w:r>
          </w:p>
          <w:p w14:paraId="6068767A" w14:textId="56083E51" w:rsidR="00822328" w:rsidRPr="00576291" w:rsidRDefault="00822328" w:rsidP="00576291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576291">
              <w:rPr>
                <w:bCs/>
                <w:sz w:val="22"/>
                <w:szCs w:val="22"/>
              </w:rPr>
              <w:t>60-322 Poznań</w:t>
            </w:r>
          </w:p>
          <w:p w14:paraId="734E2B80" w14:textId="469C791D" w:rsidR="00822328" w:rsidRPr="00576291" w:rsidRDefault="00822328" w:rsidP="0057629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76291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576291">
              <w:rPr>
                <w:color w:val="000000"/>
                <w:sz w:val="22"/>
                <w:szCs w:val="22"/>
              </w:rPr>
              <w:t>:</w:t>
            </w:r>
            <w:r w:rsidR="00576291">
              <w:rPr>
                <w:color w:val="000000"/>
                <w:sz w:val="22"/>
                <w:szCs w:val="22"/>
              </w:rPr>
              <w:t xml:space="preserve"> </w:t>
            </w:r>
            <w:r w:rsidRPr="00576291">
              <w:rPr>
                <w:sz w:val="22"/>
                <w:szCs w:val="22"/>
              </w:rPr>
              <w:t>Jedyna złożona oferta. Spełnia wymagania Zamawiającego.</w:t>
            </w:r>
          </w:p>
        </w:tc>
      </w:tr>
    </w:tbl>
    <w:p w14:paraId="0B4A9813" w14:textId="77777777" w:rsidR="00B36EDA" w:rsidRPr="00576291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576291">
        <w:rPr>
          <w:b/>
          <w:bCs/>
          <w:color w:val="000000"/>
        </w:rPr>
        <w:t>Punktacja przyznana ofertom w każdym kryterium oceny ofert wraz z łączną punktacją</w:t>
      </w:r>
      <w:r w:rsidRPr="00576291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576291" w14:paraId="0567E6B4" w14:textId="77777777" w:rsidTr="008223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B8D4CA" w14:textId="77777777" w:rsidR="00B36EDA" w:rsidRPr="00576291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576291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C81297" w14:textId="77777777" w:rsidR="00B36EDA" w:rsidRPr="00576291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576291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7DF017" w14:textId="77777777" w:rsidR="00B36EDA" w:rsidRPr="00576291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576291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075E6" w14:textId="77777777" w:rsidR="00B36EDA" w:rsidRPr="00576291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576291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822328" w:rsidRPr="00576291" w14:paraId="2A79A8DB" w14:textId="77777777" w:rsidTr="008223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A3B50" w14:textId="77777777" w:rsidR="00822328" w:rsidRPr="00576291" w:rsidRDefault="00822328" w:rsidP="00E05A6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76291">
              <w:rPr>
                <w:sz w:val="20"/>
                <w:szCs w:val="20"/>
              </w:rPr>
              <w:t>1 - Pakiet 1 - Durvalumabum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2678B" w14:textId="77777777" w:rsidR="00822328" w:rsidRPr="00576291" w:rsidRDefault="00822328" w:rsidP="00E05A6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576291">
              <w:rPr>
                <w:b/>
                <w:bCs/>
                <w:sz w:val="20"/>
                <w:szCs w:val="20"/>
              </w:rPr>
              <w:t>AstraZeneca Kft.</w:t>
            </w:r>
          </w:p>
          <w:p w14:paraId="4B21B327" w14:textId="23E0B16F" w:rsidR="00822328" w:rsidRPr="00576291" w:rsidRDefault="00822328" w:rsidP="00576291">
            <w:pPr>
              <w:spacing w:line="276" w:lineRule="auto"/>
              <w:rPr>
                <w:sz w:val="20"/>
                <w:szCs w:val="20"/>
              </w:rPr>
            </w:pPr>
            <w:r w:rsidRPr="00576291">
              <w:rPr>
                <w:sz w:val="20"/>
                <w:szCs w:val="20"/>
              </w:rPr>
              <w:t>1117 Budapest, Alíz utca 4. B. ép. 0</w:t>
            </w:r>
            <w:r w:rsidR="00576291">
              <w:rPr>
                <w:sz w:val="20"/>
                <w:szCs w:val="20"/>
              </w:rPr>
              <w:t xml:space="preserve"> </w:t>
            </w:r>
            <w:r w:rsidRPr="00576291">
              <w:rPr>
                <w:sz w:val="20"/>
                <w:szCs w:val="20"/>
              </w:rPr>
              <w:t>0 0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2BC27" w14:textId="77777777" w:rsidR="00822328" w:rsidRPr="00576291" w:rsidRDefault="00822328" w:rsidP="00E05A6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7629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90DF8" w14:textId="77777777" w:rsidR="00822328" w:rsidRPr="00576291" w:rsidRDefault="00822328" w:rsidP="00E05A6A">
            <w:pPr>
              <w:jc w:val="center"/>
              <w:rPr>
                <w:color w:val="000000"/>
                <w:sz w:val="20"/>
                <w:szCs w:val="20"/>
              </w:rPr>
            </w:pPr>
            <w:r w:rsidRPr="00576291">
              <w:rPr>
                <w:sz w:val="20"/>
                <w:szCs w:val="20"/>
              </w:rPr>
              <w:t xml:space="preserve">  500,00</w:t>
            </w:r>
          </w:p>
        </w:tc>
      </w:tr>
      <w:tr w:rsidR="00822328" w:rsidRPr="00576291" w14:paraId="1151669F" w14:textId="77777777" w:rsidTr="008223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F9128" w14:textId="77777777" w:rsidR="00822328" w:rsidRPr="00576291" w:rsidRDefault="00822328" w:rsidP="00E05A6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76291">
              <w:rPr>
                <w:sz w:val="20"/>
                <w:szCs w:val="20"/>
              </w:rPr>
              <w:t>2 - Pakiet 2 - Imatinibum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7CD4" w14:textId="77777777" w:rsidR="00822328" w:rsidRPr="00576291" w:rsidRDefault="00822328" w:rsidP="00E05A6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57629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F41ADED" w14:textId="4A21FF52" w:rsidR="00822328" w:rsidRPr="00576291" w:rsidRDefault="00576291" w:rsidP="00E05A6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22328" w:rsidRPr="00576291">
              <w:rPr>
                <w:sz w:val="20"/>
                <w:szCs w:val="20"/>
              </w:rPr>
              <w:t>Pułaskiego 9</w:t>
            </w:r>
          </w:p>
          <w:p w14:paraId="55BA3FED" w14:textId="77777777" w:rsidR="00822328" w:rsidRPr="00576291" w:rsidRDefault="00822328" w:rsidP="00E05A6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76291">
              <w:rPr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35757" w14:textId="77777777" w:rsidR="00822328" w:rsidRPr="00576291" w:rsidRDefault="00822328" w:rsidP="00E05A6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7629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A8230" w14:textId="77777777" w:rsidR="00822328" w:rsidRPr="00576291" w:rsidRDefault="00822328" w:rsidP="00E05A6A">
            <w:pPr>
              <w:jc w:val="center"/>
              <w:rPr>
                <w:color w:val="000000"/>
                <w:sz w:val="20"/>
                <w:szCs w:val="20"/>
              </w:rPr>
            </w:pPr>
            <w:r w:rsidRPr="00576291">
              <w:rPr>
                <w:sz w:val="20"/>
                <w:szCs w:val="20"/>
              </w:rPr>
              <w:t xml:space="preserve">  500,00</w:t>
            </w:r>
          </w:p>
        </w:tc>
      </w:tr>
      <w:tr w:rsidR="00822328" w:rsidRPr="00576291" w14:paraId="63FFEA9E" w14:textId="77777777" w:rsidTr="008223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AACE9" w14:textId="77777777" w:rsidR="00822328" w:rsidRPr="00576291" w:rsidRDefault="00822328" w:rsidP="00E05A6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76291">
              <w:rPr>
                <w:sz w:val="20"/>
                <w:szCs w:val="20"/>
              </w:rPr>
              <w:t>3 - Pakiet 3 - Dexamathazonum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86DF7" w14:textId="77777777" w:rsidR="00822328" w:rsidRPr="00576291" w:rsidRDefault="00822328" w:rsidP="00E05A6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57629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40F785E" w14:textId="20547759" w:rsidR="00822328" w:rsidRPr="00576291" w:rsidRDefault="00576291" w:rsidP="00E05A6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22328" w:rsidRPr="00576291">
              <w:rPr>
                <w:sz w:val="20"/>
                <w:szCs w:val="20"/>
              </w:rPr>
              <w:t>Pułaskiego 9</w:t>
            </w:r>
          </w:p>
          <w:p w14:paraId="70898D9B" w14:textId="77777777" w:rsidR="00822328" w:rsidRPr="00576291" w:rsidRDefault="00822328" w:rsidP="00E05A6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76291">
              <w:rPr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A5CE1" w14:textId="77777777" w:rsidR="00822328" w:rsidRPr="00576291" w:rsidRDefault="00822328" w:rsidP="00E05A6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7629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A2164" w14:textId="77777777" w:rsidR="00822328" w:rsidRPr="00576291" w:rsidRDefault="00822328" w:rsidP="00E05A6A">
            <w:pPr>
              <w:jc w:val="center"/>
              <w:rPr>
                <w:color w:val="000000"/>
                <w:sz w:val="20"/>
                <w:szCs w:val="20"/>
              </w:rPr>
            </w:pPr>
            <w:r w:rsidRPr="00576291">
              <w:rPr>
                <w:sz w:val="20"/>
                <w:szCs w:val="20"/>
              </w:rPr>
              <w:t xml:space="preserve">  500,00</w:t>
            </w:r>
          </w:p>
        </w:tc>
      </w:tr>
      <w:tr w:rsidR="00822328" w:rsidRPr="00576291" w14:paraId="4F4F30CE" w14:textId="77777777" w:rsidTr="008223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8A1D0" w14:textId="77777777" w:rsidR="00822328" w:rsidRPr="00576291" w:rsidRDefault="00822328" w:rsidP="00E05A6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76291">
              <w:rPr>
                <w:sz w:val="20"/>
                <w:szCs w:val="20"/>
              </w:rPr>
              <w:t>4 - Pakiet 4 - Mepolizumabum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49069" w14:textId="77777777" w:rsidR="00822328" w:rsidRPr="00576291" w:rsidRDefault="00822328" w:rsidP="00E05A6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576291">
              <w:rPr>
                <w:b/>
                <w:bCs/>
                <w:sz w:val="20"/>
                <w:szCs w:val="20"/>
              </w:rPr>
              <w:t>GSK Services Sp. z o.o.</w:t>
            </w:r>
          </w:p>
          <w:p w14:paraId="3FE5030E" w14:textId="602735C3" w:rsidR="00822328" w:rsidRPr="00576291" w:rsidRDefault="00576291" w:rsidP="00E05A6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22328" w:rsidRPr="00576291">
              <w:rPr>
                <w:sz w:val="20"/>
                <w:szCs w:val="20"/>
              </w:rPr>
              <w:t>Grunwaldzka 189</w:t>
            </w:r>
          </w:p>
          <w:p w14:paraId="4FB3141D" w14:textId="77777777" w:rsidR="00822328" w:rsidRPr="00576291" w:rsidRDefault="00822328" w:rsidP="00E05A6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76291">
              <w:rPr>
                <w:sz w:val="20"/>
                <w:szCs w:val="20"/>
              </w:rPr>
              <w:t>60-322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7892F" w14:textId="77777777" w:rsidR="00822328" w:rsidRPr="00576291" w:rsidRDefault="00822328" w:rsidP="00E05A6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7629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69216" w14:textId="77777777" w:rsidR="00822328" w:rsidRPr="00576291" w:rsidRDefault="00822328" w:rsidP="00E05A6A">
            <w:pPr>
              <w:jc w:val="center"/>
              <w:rPr>
                <w:color w:val="000000"/>
                <w:sz w:val="20"/>
                <w:szCs w:val="20"/>
              </w:rPr>
            </w:pPr>
            <w:r w:rsidRPr="00576291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03CFBCB2" w14:textId="7263532E" w:rsidR="008642B3" w:rsidRPr="00576291" w:rsidRDefault="008642B3" w:rsidP="00B36EDA">
      <w:pPr>
        <w:ind w:right="-425"/>
        <w:jc w:val="right"/>
        <w:rPr>
          <w:vertAlign w:val="superscript"/>
        </w:rPr>
      </w:pPr>
    </w:p>
    <w:sectPr w:rsidR="008642B3" w:rsidRPr="0057629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C5860" w14:textId="77777777" w:rsidR="00DD6065" w:rsidRDefault="00DD6065">
      <w:r>
        <w:separator/>
      </w:r>
    </w:p>
  </w:endnote>
  <w:endnote w:type="continuationSeparator" w:id="0">
    <w:p w14:paraId="2BDA38F9" w14:textId="77777777" w:rsidR="00DD6065" w:rsidRDefault="00DD6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13F2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8B2B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3EC0E7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1F49154" w14:textId="5B465EFE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AA82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84EC6" w14:textId="77777777" w:rsidR="00DD6065" w:rsidRDefault="00DD6065">
      <w:r>
        <w:separator/>
      </w:r>
    </w:p>
  </w:footnote>
  <w:footnote w:type="continuationSeparator" w:id="0">
    <w:p w14:paraId="694C11E1" w14:textId="77777777" w:rsidR="00DD6065" w:rsidRDefault="00DD6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F799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F94A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223F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606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30944"/>
    <w:rsid w:val="003445A0"/>
    <w:rsid w:val="003A0AFC"/>
    <w:rsid w:val="003D611C"/>
    <w:rsid w:val="003F5FF0"/>
    <w:rsid w:val="00431C0B"/>
    <w:rsid w:val="00437CAD"/>
    <w:rsid w:val="004657DA"/>
    <w:rsid w:val="004B2665"/>
    <w:rsid w:val="004C3459"/>
    <w:rsid w:val="004E324A"/>
    <w:rsid w:val="004E7234"/>
    <w:rsid w:val="0054734E"/>
    <w:rsid w:val="00576291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2328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D606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065697"/>
  <w15:chartTrackingRefBased/>
  <w15:docId w15:val="{41463BEA-F08B-43DF-82B4-4676CA795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291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2025-03-31T07:52:00Z</dcterms:created>
  <dcterms:modified xsi:type="dcterms:W3CDTF">2025-04-01T12:43:00Z</dcterms:modified>
</cp:coreProperties>
</file>