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004C3" w14:textId="77777777" w:rsidR="006676AE" w:rsidRPr="007D36BE" w:rsidRDefault="006676AE" w:rsidP="006676AE">
      <w:pPr>
        <w:pStyle w:val="Nagwek4"/>
        <w:rPr>
          <w:bCs/>
          <w:i w:val="0"/>
          <w:sz w:val="20"/>
        </w:rPr>
      </w:pPr>
      <w:r w:rsidRPr="007D36BE">
        <w:rPr>
          <w:bCs/>
          <w:i w:val="0"/>
          <w:sz w:val="20"/>
        </w:rPr>
        <w:t xml:space="preserve">Załącznik </w:t>
      </w:r>
      <w:r w:rsidRPr="00DC1DB6">
        <w:rPr>
          <w:bCs/>
          <w:i w:val="0"/>
          <w:sz w:val="20"/>
        </w:rPr>
        <w:t xml:space="preserve">nr </w:t>
      </w:r>
      <w:r w:rsidR="007D36BE" w:rsidRPr="00DC1DB6">
        <w:rPr>
          <w:bCs/>
          <w:i w:val="0"/>
          <w:sz w:val="20"/>
        </w:rPr>
        <w:t>5</w:t>
      </w:r>
      <w:r w:rsidR="00B36ABD" w:rsidRPr="00DC1DB6">
        <w:rPr>
          <w:bCs/>
          <w:i w:val="0"/>
          <w:sz w:val="20"/>
        </w:rPr>
        <w:t xml:space="preserve"> do</w:t>
      </w:r>
      <w:r w:rsidR="00B36ABD" w:rsidRPr="007D36BE">
        <w:rPr>
          <w:bCs/>
          <w:i w:val="0"/>
          <w:sz w:val="20"/>
        </w:rPr>
        <w:t xml:space="preserve"> SWZ</w:t>
      </w:r>
    </w:p>
    <w:p w14:paraId="03E398BE" w14:textId="77777777" w:rsidR="005103B9" w:rsidRPr="007D36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D6753B7" w14:textId="77777777" w:rsidR="00C4103F" w:rsidRPr="007D36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7D36BE">
        <w:rPr>
          <w:rFonts w:ascii="Times New Roman" w:hAnsi="Times New Roman"/>
          <w:b/>
          <w:sz w:val="20"/>
          <w:szCs w:val="20"/>
        </w:rPr>
        <w:t>Zamawiający</w:t>
      </w:r>
      <w:r w:rsidR="007936D6" w:rsidRPr="007D36BE">
        <w:rPr>
          <w:rFonts w:ascii="Times New Roman" w:hAnsi="Times New Roman"/>
          <w:b/>
          <w:sz w:val="20"/>
          <w:szCs w:val="20"/>
        </w:rPr>
        <w:t>:</w:t>
      </w:r>
    </w:p>
    <w:p w14:paraId="10037125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GMINA NIEPOŁOMICE</w:t>
      </w:r>
    </w:p>
    <w:p w14:paraId="6F184DDD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Pl. Zwycięstwa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13</w:t>
      </w:r>
      <w:r w:rsidR="006676AE" w:rsidRPr="007D36BE">
        <w:rPr>
          <w:sz w:val="20"/>
          <w:szCs w:val="20"/>
        </w:rPr>
        <w:t xml:space="preserve"> </w:t>
      </w:r>
    </w:p>
    <w:p w14:paraId="127004AF" w14:textId="77777777" w:rsidR="00F90CD1" w:rsidRPr="007D36BE" w:rsidRDefault="000E5B0F" w:rsidP="006C4CCD">
      <w:pPr>
        <w:pStyle w:val="Tekstpodstawowy"/>
        <w:spacing w:after="0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32-005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Niepołomice</w:t>
      </w:r>
    </w:p>
    <w:p w14:paraId="6E70688A" w14:textId="77777777" w:rsidR="00C4103F" w:rsidRPr="007D36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D36BE" w14:paraId="350C1D17" w14:textId="77777777" w:rsidTr="00252642">
        <w:tc>
          <w:tcPr>
            <w:tcW w:w="2800" w:type="dxa"/>
            <w:shd w:val="clear" w:color="auto" w:fill="auto"/>
          </w:tcPr>
          <w:p w14:paraId="69677476" w14:textId="77777777" w:rsidR="006F0A84" w:rsidRPr="007D36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D36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EBB64C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DBD5CE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A0B9FE" w14:textId="77777777" w:rsidR="006F0A84" w:rsidRPr="007D36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D36BE" w14:paraId="405B0061" w14:textId="77777777" w:rsidTr="00252642">
        <w:tc>
          <w:tcPr>
            <w:tcW w:w="2800" w:type="dxa"/>
            <w:shd w:val="clear" w:color="auto" w:fill="auto"/>
          </w:tcPr>
          <w:p w14:paraId="2CC4D0B3" w14:textId="77777777" w:rsidR="006F0A84" w:rsidRPr="007D36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873899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9309B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E7A969" w14:textId="77777777" w:rsidR="006F0A84" w:rsidRPr="007D36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D36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E2A5DE7" w14:textId="77777777" w:rsidR="006F0A84" w:rsidRPr="007D36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B0F" w:rsidRPr="007D36BE" w14:paraId="20389B75" w14:textId="77777777" w:rsidTr="00763C01">
        <w:tc>
          <w:tcPr>
            <w:tcW w:w="9104" w:type="dxa"/>
            <w:shd w:val="clear" w:color="auto" w:fill="D9D9D9"/>
          </w:tcPr>
          <w:p w14:paraId="3A6170DD" w14:textId="77777777" w:rsidR="000E5B0F" w:rsidRPr="007D36BE" w:rsidRDefault="000E5B0F" w:rsidP="00763C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7339132" w14:textId="05A5448C" w:rsidR="000E5B0F" w:rsidRPr="007D36BE" w:rsidRDefault="000E5B0F" w:rsidP="00763C0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D02B9">
              <w:rPr>
                <w:rFonts w:ascii="Times New Roman" w:hAnsi="Times New Roman"/>
                <w:sz w:val="20"/>
                <w:szCs w:val="20"/>
              </w:rPr>
              <w:t>4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D02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560CDF" w14:textId="77777777" w:rsidR="000E5B0F" w:rsidRPr="007D36BE" w:rsidRDefault="000E5B0F" w:rsidP="00763C0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D36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D36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6B0A62E" w14:textId="77777777" w:rsidR="00766D1F" w:rsidRPr="007D36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Na potrzeby postę</w:t>
      </w:r>
      <w:r w:rsidR="008D0487" w:rsidRPr="007D36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D36BE">
        <w:rPr>
          <w:rFonts w:ascii="Times New Roman" w:hAnsi="Times New Roman"/>
          <w:sz w:val="20"/>
          <w:szCs w:val="20"/>
        </w:rPr>
        <w:t>zamówienia publiczn</w:t>
      </w:r>
      <w:r w:rsidR="00FB403C" w:rsidRPr="007D36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D36BE" w14:paraId="524AC41B" w14:textId="77777777" w:rsidTr="00252642">
        <w:tc>
          <w:tcPr>
            <w:tcW w:w="2269" w:type="dxa"/>
            <w:shd w:val="clear" w:color="auto" w:fill="auto"/>
          </w:tcPr>
          <w:p w14:paraId="31E401E9" w14:textId="77777777" w:rsidR="00FB403C" w:rsidRPr="007D36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A2143" w14:textId="175D7CFA" w:rsidR="00FB403C" w:rsidRPr="007D36BE" w:rsidRDefault="00EE6A6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E6A68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Budowa garażu jednostanowiskowego dla potrzeb Jednostki Ochotniczej Straży Pożarnej przy ul. Sportowej w Niepołomicach</w:t>
            </w:r>
            <w:r w:rsidR="00FB403C"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E5B0F" w:rsidRPr="007D36BE" w14:paraId="32D002D4" w14:textId="77777777" w:rsidTr="00763C01">
        <w:tc>
          <w:tcPr>
            <w:tcW w:w="2269" w:type="dxa"/>
            <w:shd w:val="clear" w:color="auto" w:fill="auto"/>
          </w:tcPr>
          <w:p w14:paraId="19522590" w14:textId="77777777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77D269" w14:textId="1B3FF8E4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EE6A6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D02B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1093C14" w14:textId="77777777" w:rsidR="00FB403C" w:rsidRPr="007D36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2CCE5" w14:textId="77777777" w:rsidR="00F90CD1" w:rsidRPr="007D36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 xml:space="preserve">prowadzonego przez </w:t>
      </w:r>
      <w:r w:rsidR="000E5B0F" w:rsidRPr="007D36BE">
        <w:rPr>
          <w:rFonts w:ascii="Times New Roman" w:hAnsi="Times New Roman"/>
          <w:b/>
          <w:sz w:val="20"/>
          <w:szCs w:val="20"/>
        </w:rPr>
        <w:t>GMINA NIEPOŁOMICE</w:t>
      </w:r>
      <w:r w:rsidRPr="007D36BE">
        <w:rPr>
          <w:rFonts w:ascii="Times New Roman" w:hAnsi="Times New Roman"/>
          <w:b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</w:t>
      </w:r>
      <w:r w:rsidR="00E65685" w:rsidRPr="007D36BE">
        <w:rPr>
          <w:rFonts w:ascii="Times New Roman" w:hAnsi="Times New Roman"/>
          <w:sz w:val="20"/>
          <w:szCs w:val="20"/>
        </w:rPr>
        <w:t>oświa</w:t>
      </w:r>
      <w:r w:rsidR="00825A09" w:rsidRPr="007D36BE">
        <w:rPr>
          <w:rFonts w:ascii="Times New Roman" w:hAnsi="Times New Roman"/>
          <w:sz w:val="20"/>
          <w:szCs w:val="20"/>
        </w:rPr>
        <w:t>dczam</w:t>
      </w:r>
      <w:r w:rsidR="00E65685" w:rsidRPr="007D36BE">
        <w:rPr>
          <w:rFonts w:ascii="Times New Roman" w:hAnsi="Times New Roman"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D36BE" w14:paraId="66D581C1" w14:textId="77777777" w:rsidTr="00650D6C">
        <w:tc>
          <w:tcPr>
            <w:tcW w:w="9104" w:type="dxa"/>
            <w:shd w:val="clear" w:color="auto" w:fill="D9D9D9"/>
          </w:tcPr>
          <w:p w14:paraId="258B29F6" w14:textId="77777777" w:rsidR="00E50194" w:rsidRPr="007D36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7DFBC94" w14:textId="77777777" w:rsidR="00C113BF" w:rsidRPr="007D36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D36BE">
        <w:rPr>
          <w:rFonts w:ascii="Times New Roman" w:hAnsi="Times New Roman"/>
          <w:sz w:val="20"/>
          <w:szCs w:val="20"/>
        </w:rPr>
        <w:t xml:space="preserve">dstawie </w:t>
      </w:r>
      <w:r w:rsidR="002C4137" w:rsidRPr="007D36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D36BE">
        <w:rPr>
          <w:rFonts w:ascii="Times New Roman" w:hAnsi="Times New Roman"/>
          <w:sz w:val="20"/>
          <w:szCs w:val="20"/>
        </w:rPr>
        <w:t>108</w:t>
      </w:r>
      <w:r w:rsidR="002C4137" w:rsidRPr="007D36BE">
        <w:rPr>
          <w:rFonts w:ascii="Times New Roman" w:hAnsi="Times New Roman"/>
          <w:sz w:val="20"/>
          <w:szCs w:val="20"/>
        </w:rPr>
        <w:t xml:space="preserve"> ust 1 </w:t>
      </w:r>
      <w:r w:rsidRPr="007D36BE">
        <w:rPr>
          <w:rFonts w:ascii="Times New Roman" w:hAnsi="Times New Roman"/>
          <w:sz w:val="20"/>
          <w:szCs w:val="20"/>
        </w:rPr>
        <w:t>ustawy Pzp</w:t>
      </w:r>
      <w:r w:rsidR="00641874" w:rsidRPr="007D36BE">
        <w:rPr>
          <w:rFonts w:ascii="Times New Roman" w:hAnsi="Times New Roman"/>
          <w:sz w:val="20"/>
          <w:szCs w:val="20"/>
        </w:rPr>
        <w:t>.</w:t>
      </w:r>
    </w:p>
    <w:p w14:paraId="4D525015" w14:textId="77777777" w:rsidR="002426FF" w:rsidRPr="007D36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69D7190E" w14:textId="77777777" w:rsidR="00023477" w:rsidRPr="007D36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BE92FB5" w14:textId="77777777" w:rsidR="0011306C" w:rsidRPr="007D36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7D36BE">
        <w:rPr>
          <w:rFonts w:ascii="Times New Roman" w:hAnsi="Times New Roman"/>
          <w:sz w:val="20"/>
          <w:szCs w:val="20"/>
        </w:rPr>
        <w:t>t.j. Dz. U. z 2023r. poz. 1</w:t>
      </w:r>
      <w:r w:rsidR="000221FF" w:rsidRPr="007D36BE">
        <w:rPr>
          <w:rFonts w:ascii="Times New Roman" w:hAnsi="Times New Roman"/>
          <w:sz w:val="20"/>
          <w:szCs w:val="20"/>
        </w:rPr>
        <w:t>497</w:t>
      </w:r>
      <w:r w:rsidRPr="007D36BE">
        <w:rPr>
          <w:rFonts w:ascii="Times New Roman" w:hAnsi="Times New Roman"/>
          <w:sz w:val="20"/>
          <w:szCs w:val="20"/>
        </w:rPr>
        <w:t>)</w:t>
      </w:r>
      <w:r w:rsidR="0011306C" w:rsidRPr="007D36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D36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D36BE" w14:paraId="718662F8" w14:textId="77777777" w:rsidTr="00CD4DD1">
        <w:tc>
          <w:tcPr>
            <w:tcW w:w="9104" w:type="dxa"/>
            <w:shd w:val="clear" w:color="auto" w:fill="D9D9D9"/>
          </w:tcPr>
          <w:p w14:paraId="3BD83C19" w14:textId="77777777" w:rsidR="0011306C" w:rsidRPr="007D36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7D36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8FC6C5" w14:textId="77777777" w:rsidR="00D2702A" w:rsidRPr="007D36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</w:t>
      </w:r>
      <w:r w:rsidR="00313417" w:rsidRPr="007D36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D36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D36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D36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6BE" w14:paraId="68D1C7C6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503" w14:textId="77777777" w:rsidR="00D2702A" w:rsidRPr="007D36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EEF" w14:textId="77777777" w:rsidR="00D2702A" w:rsidRPr="007D36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86723" w:rsidRPr="007D36BE" w14:paraId="063429E2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E7FF" w14:textId="739E2979" w:rsidR="00486723" w:rsidRPr="00486723" w:rsidRDefault="00486723" w:rsidP="0048672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043B" w14:textId="77777777" w:rsidR="00486723" w:rsidRPr="00486723" w:rsidRDefault="00486723" w:rsidP="00486723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67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6B70B1F" w14:textId="77777777" w:rsidR="00486723" w:rsidRPr="00486723" w:rsidRDefault="00486723" w:rsidP="00486723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O udzielenie zamówienia  publicznego mogą ubiega ć się wykonawcy, którzy spełniają warunki dotyczące zdolności technicznej lub zawodowej.</w:t>
            </w:r>
          </w:p>
          <w:p w14:paraId="17328D3D" w14:textId="77777777" w:rsidR="00486723" w:rsidRPr="00486723" w:rsidRDefault="00486723" w:rsidP="00486723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096122FF" w14:textId="30CF718B" w:rsidR="00486723" w:rsidRPr="00486723" w:rsidRDefault="00486723" w:rsidP="00486723">
            <w:pPr>
              <w:pStyle w:val="Akapitzlist"/>
              <w:numPr>
                <w:ilvl w:val="0"/>
                <w:numId w:val="17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w okresie ostatnich pięciu lat przed upływem terminu składania ofert, a jeżeli okres prowadzenia działalności jest krótszy, w tym okresie wykonał, co najmniej jedno zamówienie polegające na budowie/rozbudowie/modernizacji/przebudowie w branży budowlanej, w zakres którego wchodziła budowa/rozbudowie/modernizacji/przebudowa budynku o wartości zamówienia minimum 500 000 zł brutto. W przypadku wykazania kilku robót o mniejszej wartości, wartość robót nie będzie sumowana.</w:t>
            </w:r>
          </w:p>
          <w:p w14:paraId="6E884F33" w14:textId="13E38443" w:rsidR="00486723" w:rsidRPr="00486723" w:rsidRDefault="00486723" w:rsidP="00486723">
            <w:pPr>
              <w:pStyle w:val="Akapitzlist"/>
              <w:numPr>
                <w:ilvl w:val="0"/>
                <w:numId w:val="17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dysponuje następującymi osobami skierowanymi przez wykonawcę do realizacji zamówienia publicznego, to jest co najmniej: </w:t>
            </w:r>
          </w:p>
          <w:p w14:paraId="7E534B10" w14:textId="2143A36F" w:rsidR="00486723" w:rsidRPr="00486723" w:rsidRDefault="00486723" w:rsidP="00486723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jedną osobą posiadającą uprawnienia do kierowania robotami (kierownik budowy)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86723">
              <w:rPr>
                <w:rFonts w:ascii="Times New Roman" w:hAnsi="Times New Roman"/>
                <w:sz w:val="20"/>
                <w:szCs w:val="20"/>
              </w:rPr>
              <w:t>w specjalności konstrukcyjno-budowlanej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C73A89C" w14:textId="3AE1AD2B" w:rsidR="00486723" w:rsidRDefault="00486723" w:rsidP="00486723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 xml:space="preserve">jedną osobą posiadającą uprawnienia do kierowania robotami instalacyjnymi (kierownik robót) w specjalności instalacyjnej w zakresie sieci, instalacji i urządzeń: elektrycznych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86723">
              <w:rPr>
                <w:rFonts w:ascii="Times New Roman" w:hAnsi="Times New Roman"/>
                <w:sz w:val="20"/>
                <w:szCs w:val="20"/>
              </w:rPr>
              <w:t>i elektroenergetycznych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C1855FE" w14:textId="4B9884D0" w:rsidR="00486723" w:rsidRPr="00486723" w:rsidRDefault="00486723" w:rsidP="00486723">
            <w:pPr>
              <w:pStyle w:val="Akapitzlist"/>
              <w:numPr>
                <w:ilvl w:val="0"/>
                <w:numId w:val="18"/>
              </w:num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jedną osobą posiadającą uprawnienia do kierowania robotami instalacyjnymi (kierownik robót) w specjalności instalacyjnej w zakresie sieci, instalacji i urządzeń: cieplnych, wentylacyjnych gazowych, wodociągowych i kanalizacyjnych.</w:t>
            </w:r>
          </w:p>
          <w:p w14:paraId="3F143B4F" w14:textId="2CA7CBA3" w:rsidR="00486723" w:rsidRPr="00486723" w:rsidRDefault="00486723" w:rsidP="0048672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Zamawiający dopuszcza możliwość łączenia funkcji.</w:t>
            </w:r>
          </w:p>
        </w:tc>
      </w:tr>
    </w:tbl>
    <w:p w14:paraId="63B290ED" w14:textId="77777777" w:rsidR="00C62F57" w:rsidRPr="007D36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D36BE" w14:paraId="35ABFB02" w14:textId="77777777" w:rsidTr="00CD4DD1">
        <w:tc>
          <w:tcPr>
            <w:tcW w:w="9104" w:type="dxa"/>
            <w:shd w:val="clear" w:color="auto" w:fill="D9D9D9"/>
          </w:tcPr>
          <w:p w14:paraId="546EB1E8" w14:textId="77777777" w:rsidR="00BE6F04" w:rsidRPr="007D36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C93A85" w14:textId="77777777" w:rsidR="00FE4E2B" w:rsidRPr="007D36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6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D36BE" w14:paraId="2BF87632" w14:textId="77777777" w:rsidTr="00847232">
        <w:tc>
          <w:tcPr>
            <w:tcW w:w="9104" w:type="dxa"/>
            <w:shd w:val="clear" w:color="auto" w:fill="D9D9D9"/>
          </w:tcPr>
          <w:p w14:paraId="3FD6BC09" w14:textId="77777777" w:rsidR="00E426EB" w:rsidRPr="007D36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75DB163B" w14:textId="77777777" w:rsidR="00E426EB" w:rsidRPr="007D36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0CCDE" w14:textId="77777777" w:rsidR="00E426EB" w:rsidRPr="007D36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0F04F2A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19FB76" w14:textId="77777777" w:rsidR="00E426EB" w:rsidRPr="007D36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D0CBB6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23EA0B" w14:textId="77777777" w:rsidR="00E426EB" w:rsidRPr="007D36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D69B89" w14:textId="77777777" w:rsidR="00FE4E2B" w:rsidRPr="007D36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9B434" w14:textId="77777777" w:rsidR="0012157F" w:rsidRPr="007D36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31C23" w14:textId="77777777" w:rsidR="007D36BE" w:rsidRPr="0011572F" w:rsidRDefault="007D36BE" w:rsidP="007D36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4FB3E44" w14:textId="77777777" w:rsidR="00524951" w:rsidRPr="007D36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</w:p>
    <w:p w14:paraId="3590581F" w14:textId="77777777" w:rsidR="00484F88" w:rsidRPr="007D36B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7D36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184" w14:textId="77777777" w:rsidR="00D84BF0" w:rsidRDefault="00D84BF0" w:rsidP="0038231F">
      <w:pPr>
        <w:spacing w:after="0" w:line="240" w:lineRule="auto"/>
      </w:pPr>
      <w:r>
        <w:separator/>
      </w:r>
    </w:p>
  </w:endnote>
  <w:endnote w:type="continuationSeparator" w:id="0">
    <w:p w14:paraId="03FE0615" w14:textId="77777777" w:rsidR="00D84BF0" w:rsidRDefault="00D84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FB8F" w14:textId="77777777" w:rsidR="000E5B0F" w:rsidRDefault="000E5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ED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934F2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3BD7" w14:textId="77777777" w:rsidR="000E5B0F" w:rsidRDefault="000E5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3157" w14:textId="77777777" w:rsidR="00D84BF0" w:rsidRDefault="00D84BF0" w:rsidP="0038231F">
      <w:pPr>
        <w:spacing w:after="0" w:line="240" w:lineRule="auto"/>
      </w:pPr>
      <w:r>
        <w:separator/>
      </w:r>
    </w:p>
  </w:footnote>
  <w:footnote w:type="continuationSeparator" w:id="0">
    <w:p w14:paraId="6548C053" w14:textId="77777777" w:rsidR="00D84BF0" w:rsidRDefault="00D84BF0" w:rsidP="0038231F">
      <w:pPr>
        <w:spacing w:after="0" w:line="240" w:lineRule="auto"/>
      </w:pPr>
      <w:r>
        <w:continuationSeparator/>
      </w:r>
    </w:p>
  </w:footnote>
  <w:footnote w:id="1">
    <w:p w14:paraId="35FF636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963F5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07BD6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FABE8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B739" w14:textId="77777777" w:rsidR="000E5B0F" w:rsidRDefault="000E5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C017" w14:textId="77777777" w:rsidR="000E5B0F" w:rsidRDefault="000E5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4A07" w14:textId="77777777" w:rsidR="000E5B0F" w:rsidRDefault="000E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88">
    <w:abstractNumId w:val="12"/>
  </w:num>
  <w:num w:numId="2" w16cid:durableId="1092623008">
    <w:abstractNumId w:val="1"/>
  </w:num>
  <w:num w:numId="3" w16cid:durableId="702754633">
    <w:abstractNumId w:val="11"/>
  </w:num>
  <w:num w:numId="4" w16cid:durableId="320083255">
    <w:abstractNumId w:val="15"/>
  </w:num>
  <w:num w:numId="5" w16cid:durableId="1433278672">
    <w:abstractNumId w:val="13"/>
  </w:num>
  <w:num w:numId="6" w16cid:durableId="1555772066">
    <w:abstractNumId w:val="10"/>
  </w:num>
  <w:num w:numId="7" w16cid:durableId="1229070364">
    <w:abstractNumId w:val="2"/>
  </w:num>
  <w:num w:numId="8" w16cid:durableId="2088576526">
    <w:abstractNumId w:val="7"/>
  </w:num>
  <w:num w:numId="9" w16cid:durableId="669023464">
    <w:abstractNumId w:val="5"/>
  </w:num>
  <w:num w:numId="10" w16cid:durableId="318466975">
    <w:abstractNumId w:val="8"/>
  </w:num>
  <w:num w:numId="11" w16cid:durableId="1933317935">
    <w:abstractNumId w:val="6"/>
  </w:num>
  <w:num w:numId="12" w16cid:durableId="1098793547">
    <w:abstractNumId w:val="9"/>
  </w:num>
  <w:num w:numId="13" w16cid:durableId="1895040524">
    <w:abstractNumId w:val="4"/>
  </w:num>
  <w:num w:numId="14" w16cid:durableId="1643002692">
    <w:abstractNumId w:val="3"/>
  </w:num>
  <w:num w:numId="15" w16cid:durableId="347029161">
    <w:abstractNumId w:val="0"/>
  </w:num>
  <w:num w:numId="16" w16cid:durableId="379717759">
    <w:abstractNumId w:val="14"/>
  </w:num>
  <w:num w:numId="17" w16cid:durableId="2097708422">
    <w:abstractNumId w:val="16"/>
  </w:num>
  <w:num w:numId="18" w16cid:durableId="1825511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B0F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2014C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723"/>
    <w:rsid w:val="004C4854"/>
    <w:rsid w:val="004C7B25"/>
    <w:rsid w:val="004D7E48"/>
    <w:rsid w:val="004E0EEE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21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1B2A"/>
    <w:rsid w:val="00766D1F"/>
    <w:rsid w:val="007840F2"/>
    <w:rsid w:val="00790DE2"/>
    <w:rsid w:val="007936D6"/>
    <w:rsid w:val="00794B1B"/>
    <w:rsid w:val="007961C8"/>
    <w:rsid w:val="007A2BCB"/>
    <w:rsid w:val="007B01C8"/>
    <w:rsid w:val="007C3B14"/>
    <w:rsid w:val="007D36BE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C56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F6D8D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0A61"/>
    <w:rsid w:val="00B15219"/>
    <w:rsid w:val="00B15FD3"/>
    <w:rsid w:val="00B34079"/>
    <w:rsid w:val="00B36ABD"/>
    <w:rsid w:val="00B8005E"/>
    <w:rsid w:val="00B90E42"/>
    <w:rsid w:val="00BB0C3C"/>
    <w:rsid w:val="00BD02B9"/>
    <w:rsid w:val="00BE3E65"/>
    <w:rsid w:val="00BE6F04"/>
    <w:rsid w:val="00BE7B7B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C4777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4BF0"/>
    <w:rsid w:val="00DA6EC7"/>
    <w:rsid w:val="00DC1DB6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6A68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68FA2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D38C-6F3D-4E8F-9BCC-169FD614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630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2025-04-01T09:51:00Z</cp:lastPrinted>
  <dcterms:created xsi:type="dcterms:W3CDTF">2025-04-01T09:53:00Z</dcterms:created>
  <dcterms:modified xsi:type="dcterms:W3CDTF">2025-04-01T09:53:00Z</dcterms:modified>
</cp:coreProperties>
</file>