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E1469" w14:textId="77777777" w:rsidR="005103B9" w:rsidRPr="008C51E3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8C51E3">
        <w:rPr>
          <w:bCs/>
          <w:i w:val="0"/>
          <w:sz w:val="20"/>
        </w:rPr>
        <w:t xml:space="preserve">Załącznik nr </w:t>
      </w:r>
      <w:r w:rsidR="008C51E3" w:rsidRPr="00F82A84">
        <w:rPr>
          <w:bCs/>
          <w:i w:val="0"/>
          <w:sz w:val="20"/>
        </w:rPr>
        <w:t>2</w:t>
      </w:r>
      <w:r w:rsidR="00B36ABD" w:rsidRPr="00F82A84">
        <w:rPr>
          <w:bCs/>
          <w:i w:val="0"/>
          <w:sz w:val="20"/>
        </w:rPr>
        <w:t xml:space="preserve"> d</w:t>
      </w:r>
      <w:r w:rsidR="00B36ABD" w:rsidRPr="008C51E3">
        <w:rPr>
          <w:bCs/>
          <w:i w:val="0"/>
          <w:sz w:val="20"/>
        </w:rPr>
        <w:t>o SWZ</w:t>
      </w:r>
    </w:p>
    <w:p w14:paraId="7131A588" w14:textId="77777777" w:rsidR="00C4103F" w:rsidRPr="008C51E3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8C51E3">
        <w:rPr>
          <w:rFonts w:ascii="Times New Roman" w:hAnsi="Times New Roman"/>
          <w:b/>
          <w:sz w:val="20"/>
          <w:szCs w:val="20"/>
        </w:rPr>
        <w:t>Zamawiający</w:t>
      </w:r>
      <w:r w:rsidR="007936D6" w:rsidRPr="008C51E3">
        <w:rPr>
          <w:rFonts w:ascii="Times New Roman" w:hAnsi="Times New Roman"/>
          <w:b/>
          <w:sz w:val="20"/>
          <w:szCs w:val="20"/>
        </w:rPr>
        <w:t>:</w:t>
      </w:r>
    </w:p>
    <w:p w14:paraId="18A844C0" w14:textId="77777777" w:rsidR="006676AE" w:rsidRPr="008C51E3" w:rsidRDefault="00136914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C51E3">
        <w:rPr>
          <w:sz w:val="20"/>
          <w:szCs w:val="20"/>
        </w:rPr>
        <w:t>GMINA NIEPOŁOMICE</w:t>
      </w:r>
    </w:p>
    <w:p w14:paraId="0A624B5A" w14:textId="77777777" w:rsidR="006676AE" w:rsidRPr="008C51E3" w:rsidRDefault="00136914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C51E3">
        <w:rPr>
          <w:sz w:val="20"/>
          <w:szCs w:val="20"/>
        </w:rPr>
        <w:t>Pl. Zwycięstwa</w:t>
      </w:r>
      <w:r w:rsidR="006676AE" w:rsidRPr="008C51E3">
        <w:rPr>
          <w:sz w:val="20"/>
          <w:szCs w:val="20"/>
        </w:rPr>
        <w:t xml:space="preserve"> </w:t>
      </w:r>
      <w:r w:rsidRPr="008C51E3">
        <w:rPr>
          <w:sz w:val="20"/>
          <w:szCs w:val="20"/>
        </w:rPr>
        <w:t>13</w:t>
      </w:r>
      <w:r w:rsidR="006676AE" w:rsidRPr="008C51E3">
        <w:rPr>
          <w:sz w:val="20"/>
          <w:szCs w:val="20"/>
        </w:rPr>
        <w:t xml:space="preserve"> </w:t>
      </w:r>
    </w:p>
    <w:p w14:paraId="77F167C0" w14:textId="77777777" w:rsidR="00F90CD1" w:rsidRPr="008C51E3" w:rsidRDefault="00136914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C51E3">
        <w:rPr>
          <w:sz w:val="20"/>
          <w:szCs w:val="20"/>
        </w:rPr>
        <w:t>32-005</w:t>
      </w:r>
      <w:r w:rsidR="006676AE" w:rsidRPr="008C51E3">
        <w:rPr>
          <w:sz w:val="20"/>
          <w:szCs w:val="20"/>
        </w:rPr>
        <w:t xml:space="preserve"> </w:t>
      </w:r>
      <w:r w:rsidRPr="008C51E3">
        <w:rPr>
          <w:sz w:val="20"/>
          <w:szCs w:val="20"/>
        </w:rPr>
        <w:t>Niepołomice</w:t>
      </w:r>
    </w:p>
    <w:p w14:paraId="03262977" w14:textId="77777777" w:rsidR="002578E4" w:rsidRPr="008C51E3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C51E3" w14:paraId="0AA2280F" w14:textId="77777777" w:rsidTr="0018769E">
        <w:tc>
          <w:tcPr>
            <w:tcW w:w="2800" w:type="dxa"/>
            <w:shd w:val="clear" w:color="auto" w:fill="auto"/>
          </w:tcPr>
          <w:p w14:paraId="6A115F51" w14:textId="77777777" w:rsidR="002578E4" w:rsidRPr="008C51E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8C51E3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782A342" w14:textId="77777777" w:rsidR="002578E4" w:rsidRPr="008C51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9BDFCFC" w14:textId="77777777" w:rsidR="002578E4" w:rsidRPr="008C51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9F197F" w14:textId="77777777" w:rsidR="002578E4" w:rsidRPr="008C51E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C51E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2578E4" w:rsidRPr="008C51E3" w14:paraId="498010E8" w14:textId="77777777" w:rsidTr="0018769E">
        <w:tc>
          <w:tcPr>
            <w:tcW w:w="2800" w:type="dxa"/>
            <w:shd w:val="clear" w:color="auto" w:fill="auto"/>
          </w:tcPr>
          <w:p w14:paraId="09E771F0" w14:textId="77777777" w:rsidR="002578E4" w:rsidRPr="008C51E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C51E3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F0AB74B" w14:textId="77777777" w:rsidR="002578E4" w:rsidRPr="008C51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9266714" w14:textId="77777777" w:rsidR="002578E4" w:rsidRPr="008C51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4D31E6" w14:textId="77777777" w:rsidR="002578E4" w:rsidRPr="008C51E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C51E3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511571A4" w14:textId="77777777" w:rsidR="002578E4" w:rsidRPr="008C51E3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36914" w:rsidRPr="008C51E3" w14:paraId="03540047" w14:textId="77777777" w:rsidTr="00A132F0">
        <w:tc>
          <w:tcPr>
            <w:tcW w:w="9104" w:type="dxa"/>
            <w:shd w:val="clear" w:color="auto" w:fill="D9D9D9"/>
          </w:tcPr>
          <w:p w14:paraId="3EB586DB" w14:textId="77777777" w:rsidR="00136914" w:rsidRPr="008C51E3" w:rsidRDefault="00136914" w:rsidP="00A132F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55035713" w14:textId="479C40CB" w:rsidR="00136914" w:rsidRPr="008C51E3" w:rsidRDefault="00136914" w:rsidP="00A132F0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8C51E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C51E3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1D13B9">
              <w:rPr>
                <w:rFonts w:ascii="Times New Roman" w:hAnsi="Times New Roman"/>
                <w:sz w:val="20"/>
                <w:szCs w:val="20"/>
              </w:rPr>
              <w:t>4</w:t>
            </w:r>
            <w:r w:rsidRPr="008C51E3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1D13B9">
              <w:rPr>
                <w:rFonts w:ascii="Times New Roman" w:hAnsi="Times New Roman"/>
                <w:sz w:val="20"/>
                <w:szCs w:val="20"/>
              </w:rPr>
              <w:t>320</w:t>
            </w:r>
            <w:r w:rsidRPr="008C51E3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8C51E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C51E3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7C3053BB" w14:textId="77777777" w:rsidR="00136914" w:rsidRPr="008C51E3" w:rsidRDefault="00136914" w:rsidP="00A132F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65093959" w14:textId="77777777" w:rsidR="00136914" w:rsidRPr="008C51E3" w:rsidRDefault="00136914" w:rsidP="00A132F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2DE9F475" w14:textId="77777777" w:rsidR="00136914" w:rsidRPr="008C51E3" w:rsidRDefault="00136914" w:rsidP="00A132F0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489B5A1E" w14:textId="77777777" w:rsidR="00E50194" w:rsidRPr="008C51E3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Na potrzeby postę</w:t>
      </w:r>
      <w:r w:rsidR="008D0487" w:rsidRPr="008C51E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C51E3">
        <w:rPr>
          <w:rFonts w:ascii="Times New Roman" w:hAnsi="Times New Roman"/>
          <w:sz w:val="20"/>
          <w:szCs w:val="20"/>
        </w:rPr>
        <w:t>zamówienia publicznego</w:t>
      </w:r>
      <w:r w:rsidR="00E50194" w:rsidRPr="008C51E3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C51E3" w14:paraId="480937F3" w14:textId="77777777" w:rsidTr="0018769E">
        <w:tc>
          <w:tcPr>
            <w:tcW w:w="2269" w:type="dxa"/>
            <w:shd w:val="clear" w:color="auto" w:fill="auto"/>
          </w:tcPr>
          <w:p w14:paraId="0ADCFED4" w14:textId="77777777" w:rsidR="002578E4" w:rsidRPr="008C51E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28D1E5" w14:textId="7A32FF49" w:rsidR="002578E4" w:rsidRPr="008C51E3" w:rsidRDefault="0014304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43044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>Budowa garażu jednostanowiskowego dla potrzeb Jednostki Ochotniczej Straży Pożarnej przy ul. Sportowej w Niepołomicach</w:t>
            </w:r>
            <w:r w:rsidR="002578E4"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36914" w:rsidRPr="008C51E3" w14:paraId="04B66A24" w14:textId="77777777" w:rsidTr="00A132F0">
        <w:tc>
          <w:tcPr>
            <w:tcW w:w="2269" w:type="dxa"/>
            <w:shd w:val="clear" w:color="auto" w:fill="auto"/>
          </w:tcPr>
          <w:p w14:paraId="24B4457D" w14:textId="77777777" w:rsidR="00136914" w:rsidRPr="008C51E3" w:rsidRDefault="00136914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DA8894" w14:textId="493B0C32" w:rsidR="00136914" w:rsidRPr="008C51E3" w:rsidRDefault="00136914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14304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6</w:t>
            </w: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14304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6512886B" w14:textId="77777777" w:rsidR="002578E4" w:rsidRPr="008C51E3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3086A8F" w14:textId="77777777" w:rsidR="00F90CD1" w:rsidRPr="008C51E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 xml:space="preserve">prowadzonego przez </w:t>
      </w:r>
      <w:r w:rsidR="00136914" w:rsidRPr="008C51E3">
        <w:rPr>
          <w:rFonts w:ascii="Times New Roman" w:hAnsi="Times New Roman"/>
          <w:b/>
          <w:sz w:val="20"/>
          <w:szCs w:val="20"/>
        </w:rPr>
        <w:t>GMINA NIEPOŁOMICE</w:t>
      </w:r>
      <w:r w:rsidRPr="008C51E3">
        <w:rPr>
          <w:rFonts w:ascii="Times New Roman" w:hAnsi="Times New Roman"/>
          <w:b/>
          <w:sz w:val="20"/>
          <w:szCs w:val="20"/>
        </w:rPr>
        <w:t>,</w:t>
      </w:r>
      <w:r w:rsidR="002B2AD9" w:rsidRPr="008C51E3">
        <w:rPr>
          <w:rFonts w:ascii="Times New Roman" w:hAnsi="Times New Roman"/>
          <w:sz w:val="20"/>
          <w:szCs w:val="20"/>
        </w:rPr>
        <w:t xml:space="preserve"> </w:t>
      </w:r>
      <w:r w:rsidR="00E65685" w:rsidRPr="008C51E3">
        <w:rPr>
          <w:rFonts w:ascii="Times New Roman" w:hAnsi="Times New Roman"/>
          <w:sz w:val="20"/>
          <w:szCs w:val="20"/>
        </w:rPr>
        <w:t>oświa</w:t>
      </w:r>
      <w:r w:rsidR="00825A09" w:rsidRPr="008C51E3">
        <w:rPr>
          <w:rFonts w:ascii="Times New Roman" w:hAnsi="Times New Roman"/>
          <w:sz w:val="20"/>
          <w:szCs w:val="20"/>
        </w:rPr>
        <w:t>dczam</w:t>
      </w:r>
      <w:r w:rsidR="00E65685" w:rsidRPr="008C51E3">
        <w:rPr>
          <w:rFonts w:ascii="Times New Roman" w:hAnsi="Times New Roman"/>
          <w:sz w:val="20"/>
          <w:szCs w:val="20"/>
        </w:rPr>
        <w:t>,</w:t>
      </w:r>
      <w:r w:rsidR="002B2AD9" w:rsidRPr="008C51E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8C51E3" w14:paraId="452F5F4E" w14:textId="77777777" w:rsidTr="00650D6C">
        <w:tc>
          <w:tcPr>
            <w:tcW w:w="9104" w:type="dxa"/>
            <w:shd w:val="clear" w:color="auto" w:fill="D9D9D9"/>
          </w:tcPr>
          <w:p w14:paraId="44ECA2D3" w14:textId="77777777" w:rsidR="00E50194" w:rsidRPr="008C51E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45680755" w14:textId="77777777" w:rsidR="00C113BF" w:rsidRPr="008C51E3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8C51E3">
        <w:rPr>
          <w:rFonts w:ascii="Times New Roman" w:hAnsi="Times New Roman"/>
          <w:sz w:val="20"/>
          <w:szCs w:val="20"/>
        </w:rPr>
        <w:t xml:space="preserve">dstawie </w:t>
      </w:r>
      <w:r w:rsidR="002C4137" w:rsidRPr="008C51E3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8C51E3">
        <w:rPr>
          <w:rFonts w:ascii="Times New Roman" w:hAnsi="Times New Roman"/>
          <w:sz w:val="20"/>
          <w:szCs w:val="20"/>
        </w:rPr>
        <w:t>108</w:t>
      </w:r>
      <w:r w:rsidR="002C4137" w:rsidRPr="008C51E3">
        <w:rPr>
          <w:rFonts w:ascii="Times New Roman" w:hAnsi="Times New Roman"/>
          <w:sz w:val="20"/>
          <w:szCs w:val="20"/>
        </w:rPr>
        <w:t xml:space="preserve"> ust 1 </w:t>
      </w:r>
      <w:r w:rsidRPr="008C51E3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8C51E3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8C51E3">
        <w:rPr>
          <w:rFonts w:ascii="Times New Roman" w:hAnsi="Times New Roman"/>
          <w:sz w:val="20"/>
          <w:szCs w:val="20"/>
        </w:rPr>
        <w:t>.</w:t>
      </w:r>
    </w:p>
    <w:p w14:paraId="42EE131B" w14:textId="77777777" w:rsidR="002426FF" w:rsidRPr="008C51E3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14:paraId="425FDABC" w14:textId="77777777" w:rsidR="00023477" w:rsidRPr="008C51E3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725735A9" w14:textId="77777777" w:rsidR="00023477" w:rsidRPr="008C51E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6B28CA8" w14:textId="77777777" w:rsidR="00992BD8" w:rsidRPr="008C51E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C51E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8C51E3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8C51E3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lub ustawy </w:t>
      </w:r>
      <w:proofErr w:type="spellStart"/>
      <w:r w:rsidRPr="008C51E3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8C51E3">
        <w:rPr>
          <w:rFonts w:ascii="Times New Roman" w:hAnsi="Times New Roman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8C51E3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8C51E3">
        <w:rPr>
          <w:rFonts w:ascii="Times New Roman" w:hAnsi="Times New Roman"/>
          <w:color w:val="0070C0"/>
          <w:sz w:val="20"/>
          <w:szCs w:val="20"/>
        </w:rPr>
        <w:t>]</w:t>
      </w:r>
    </w:p>
    <w:p w14:paraId="5ACAD109" w14:textId="77777777" w:rsidR="00023477" w:rsidRPr="008C51E3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8C51E3">
        <w:rPr>
          <w:rFonts w:ascii="Times New Roman" w:hAnsi="Times New Roman"/>
          <w:sz w:val="20"/>
          <w:szCs w:val="20"/>
        </w:rPr>
        <w:t>Pzp</w:t>
      </w:r>
      <w:proofErr w:type="spellEnd"/>
      <w:r w:rsidRPr="008C51E3">
        <w:rPr>
          <w:rFonts w:ascii="Times New Roman" w:hAnsi="Times New Roman"/>
          <w:sz w:val="20"/>
          <w:szCs w:val="20"/>
        </w:rPr>
        <w:t xml:space="preserve"> </w:t>
      </w:r>
      <w:r w:rsidR="00E426EB" w:rsidRPr="008C51E3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8C51E3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8C51E3">
        <w:rPr>
          <w:rFonts w:ascii="Times New Roman" w:hAnsi="Times New Roman"/>
          <w:i/>
          <w:sz w:val="20"/>
          <w:szCs w:val="20"/>
        </w:rPr>
        <w:t>)</w:t>
      </w:r>
      <w:r w:rsidRPr="008C51E3">
        <w:rPr>
          <w:rFonts w:ascii="Times New Roman" w:hAnsi="Times New Roman"/>
          <w:i/>
          <w:sz w:val="20"/>
          <w:szCs w:val="20"/>
        </w:rPr>
        <w:t>.</w:t>
      </w:r>
      <w:r w:rsidRPr="008C51E3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8C51E3">
        <w:rPr>
          <w:rFonts w:ascii="Times New Roman" w:hAnsi="Times New Roman"/>
          <w:sz w:val="20"/>
          <w:szCs w:val="20"/>
        </w:rPr>
        <w:t>110</w:t>
      </w:r>
      <w:r w:rsidRPr="008C51E3">
        <w:rPr>
          <w:rFonts w:ascii="Times New Roman" w:hAnsi="Times New Roman"/>
          <w:sz w:val="20"/>
          <w:szCs w:val="20"/>
        </w:rPr>
        <w:t xml:space="preserve"> ust. </w:t>
      </w:r>
      <w:r w:rsidR="00710937" w:rsidRPr="008C51E3">
        <w:rPr>
          <w:rFonts w:ascii="Times New Roman" w:hAnsi="Times New Roman"/>
          <w:sz w:val="20"/>
          <w:szCs w:val="20"/>
        </w:rPr>
        <w:t>2</w:t>
      </w:r>
      <w:r w:rsidRPr="008C51E3">
        <w:rPr>
          <w:rFonts w:ascii="Times New Roman" w:hAnsi="Times New Roman"/>
          <w:sz w:val="20"/>
          <w:szCs w:val="20"/>
        </w:rPr>
        <w:t xml:space="preserve"> ustawy </w:t>
      </w:r>
      <w:proofErr w:type="spellStart"/>
      <w:r w:rsidRPr="008C51E3">
        <w:rPr>
          <w:rFonts w:ascii="Times New Roman" w:hAnsi="Times New Roman"/>
          <w:sz w:val="20"/>
          <w:szCs w:val="20"/>
        </w:rPr>
        <w:lastRenderedPageBreak/>
        <w:t>Pzp</w:t>
      </w:r>
      <w:proofErr w:type="spellEnd"/>
      <w:r w:rsidRPr="008C51E3">
        <w:rPr>
          <w:rFonts w:ascii="Times New Roman" w:hAnsi="Times New Roman"/>
          <w:sz w:val="20"/>
          <w:szCs w:val="20"/>
        </w:rPr>
        <w:t xml:space="preserve"> podjąłem następujące środki naprawcze</w:t>
      </w:r>
      <w:r w:rsidR="007A2BCB" w:rsidRPr="008C51E3">
        <w:rPr>
          <w:rFonts w:ascii="Times New Roman" w:hAnsi="Times New Roman"/>
          <w:sz w:val="20"/>
          <w:szCs w:val="20"/>
        </w:rPr>
        <w:t xml:space="preserve"> i zapobiegawcze</w:t>
      </w:r>
      <w:r w:rsidRPr="008C51E3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8C51E3">
        <w:rPr>
          <w:rFonts w:ascii="Times New Roman" w:hAnsi="Times New Roman"/>
          <w:sz w:val="20"/>
          <w:szCs w:val="20"/>
        </w:rPr>
        <w:t>..</w:t>
      </w:r>
      <w:r w:rsidRPr="008C51E3">
        <w:rPr>
          <w:rFonts w:ascii="Times New Roman" w:hAnsi="Times New Roman"/>
          <w:sz w:val="20"/>
          <w:szCs w:val="20"/>
        </w:rPr>
        <w:t>……………</w:t>
      </w:r>
      <w:r w:rsidR="00023477" w:rsidRPr="008C51E3">
        <w:rPr>
          <w:rFonts w:ascii="Times New Roman" w:hAnsi="Times New Roman"/>
          <w:sz w:val="20"/>
          <w:szCs w:val="20"/>
        </w:rPr>
        <w:t>…</w:t>
      </w:r>
      <w:r w:rsidRPr="008C51E3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8C51E3">
        <w:rPr>
          <w:rFonts w:ascii="Times New Roman" w:hAnsi="Times New Roman"/>
          <w:sz w:val="20"/>
          <w:szCs w:val="20"/>
        </w:rPr>
        <w:t>.</w:t>
      </w:r>
      <w:r w:rsidRPr="008C51E3">
        <w:rPr>
          <w:rFonts w:ascii="Times New Roman" w:hAnsi="Times New Roman"/>
          <w:sz w:val="20"/>
          <w:szCs w:val="20"/>
        </w:rPr>
        <w:t>…</w:t>
      </w:r>
      <w:r w:rsidR="007A2BCB" w:rsidRPr="008C51E3">
        <w:rPr>
          <w:rFonts w:ascii="Times New Roman" w:hAnsi="Times New Roman"/>
          <w:sz w:val="20"/>
          <w:szCs w:val="20"/>
        </w:rPr>
        <w:t>.</w:t>
      </w:r>
    </w:p>
    <w:p w14:paraId="31C23577" w14:textId="77777777" w:rsidR="007A2BCB" w:rsidRPr="008C51E3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0289DEFD" w14:textId="77777777" w:rsidR="0011306C" w:rsidRPr="008C51E3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8C51E3">
        <w:rPr>
          <w:rFonts w:ascii="Times New Roman" w:hAnsi="Times New Roman"/>
          <w:sz w:val="20"/>
          <w:szCs w:val="20"/>
        </w:rPr>
        <w:t>t.j</w:t>
      </w:r>
      <w:proofErr w:type="spellEnd"/>
      <w:r w:rsidR="000C2F90" w:rsidRPr="008C51E3">
        <w:rPr>
          <w:rFonts w:ascii="Times New Roman" w:hAnsi="Times New Roman"/>
          <w:sz w:val="20"/>
          <w:szCs w:val="20"/>
        </w:rPr>
        <w:t xml:space="preserve">. </w:t>
      </w:r>
      <w:r w:rsidRPr="008C51E3">
        <w:rPr>
          <w:rFonts w:ascii="Times New Roman" w:hAnsi="Times New Roman"/>
          <w:sz w:val="20"/>
          <w:szCs w:val="20"/>
        </w:rPr>
        <w:t xml:space="preserve">Dz. U. </w:t>
      </w:r>
      <w:r w:rsidR="000C2F90" w:rsidRPr="008C51E3">
        <w:rPr>
          <w:rFonts w:ascii="Times New Roman" w:hAnsi="Times New Roman"/>
          <w:sz w:val="20"/>
          <w:szCs w:val="20"/>
        </w:rPr>
        <w:t xml:space="preserve">z 2023r. </w:t>
      </w:r>
      <w:r w:rsidRPr="008C51E3">
        <w:rPr>
          <w:rFonts w:ascii="Times New Roman" w:hAnsi="Times New Roman"/>
          <w:sz w:val="20"/>
          <w:szCs w:val="20"/>
        </w:rPr>
        <w:t xml:space="preserve">poz. </w:t>
      </w:r>
      <w:r w:rsidR="007020E3" w:rsidRPr="008C51E3">
        <w:rPr>
          <w:rFonts w:ascii="Times New Roman" w:hAnsi="Times New Roman"/>
          <w:sz w:val="20"/>
          <w:szCs w:val="20"/>
        </w:rPr>
        <w:t>1497</w:t>
      </w:r>
      <w:r w:rsidRPr="008C51E3">
        <w:rPr>
          <w:rFonts w:ascii="Times New Roman" w:hAnsi="Times New Roman"/>
          <w:sz w:val="20"/>
          <w:szCs w:val="20"/>
        </w:rPr>
        <w:t>)</w:t>
      </w:r>
      <w:r w:rsidR="0011306C" w:rsidRPr="008C51E3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8C51E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8C51E3" w14:paraId="6B1705EF" w14:textId="77777777" w:rsidTr="00CD4DD1">
        <w:tc>
          <w:tcPr>
            <w:tcW w:w="9104" w:type="dxa"/>
            <w:shd w:val="clear" w:color="auto" w:fill="D9D9D9"/>
          </w:tcPr>
          <w:p w14:paraId="7E3C51B2" w14:textId="77777777" w:rsidR="0011306C" w:rsidRPr="008C51E3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8C51E3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6D4BA4B9" w14:textId="77777777" w:rsidR="00D2702A" w:rsidRPr="008C51E3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</w:t>
      </w:r>
      <w:r w:rsidR="00313417" w:rsidRPr="008C51E3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8C51E3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8C51E3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8C51E3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C51E3" w14:paraId="54066ECC" w14:textId="77777777" w:rsidTr="001430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B33A3" w14:textId="77777777" w:rsidR="00D2702A" w:rsidRPr="008C51E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8B362" w14:textId="77777777" w:rsidR="00D2702A" w:rsidRPr="008C51E3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7628AE" w:rsidRPr="008C51E3" w14:paraId="7B64E856" w14:textId="77777777" w:rsidTr="001430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56ACB" w14:textId="6C6920F0" w:rsidR="007628AE" w:rsidRPr="00106949" w:rsidRDefault="007628AE" w:rsidP="007628A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5391C" w14:textId="77777777" w:rsidR="007628AE" w:rsidRPr="00486723" w:rsidRDefault="007628AE" w:rsidP="007628AE">
            <w:pPr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672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127CD3D2" w14:textId="77777777" w:rsidR="007628AE" w:rsidRPr="00486723" w:rsidRDefault="007628AE" w:rsidP="007628AE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>O udzielenie zamówienia  publicznego mogą ubiega ć się wykonawcy, którzy spełniają warunki dotyczące zdolności technicznej lub zawodowej.</w:t>
            </w:r>
          </w:p>
          <w:p w14:paraId="59D6E14D" w14:textId="77777777" w:rsidR="007628AE" w:rsidRPr="00486723" w:rsidRDefault="007628AE" w:rsidP="007628AE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14:paraId="238E21CA" w14:textId="77777777" w:rsidR="007628AE" w:rsidRPr="00486723" w:rsidRDefault="007628AE" w:rsidP="007628AE">
            <w:pPr>
              <w:pStyle w:val="Akapitzlist"/>
              <w:numPr>
                <w:ilvl w:val="0"/>
                <w:numId w:val="17"/>
              </w:num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>w okresie ostatnich pięciu lat przed upływem terminu składania ofert, a jeżeli okres prowadzenia działalności jest krótszy, w tym okresie wykonał, co najmniej jedno zamówienie polegające na budowie/rozbudowie/modernizacji/przebudowie w branży budowlanej, w zakres którego wchodziła budowa/rozbudowie/modernizacji/przebudowa budynku o wartości zamówienia minimum 500 000 zł brutto. W przypadku wykazania kilku robót o mniejszej wartości, wartość robót nie będzie sumowana.</w:t>
            </w:r>
          </w:p>
          <w:p w14:paraId="1EB2FB8E" w14:textId="77777777" w:rsidR="007628AE" w:rsidRPr="00486723" w:rsidRDefault="007628AE" w:rsidP="007628AE">
            <w:pPr>
              <w:pStyle w:val="Akapitzlist"/>
              <w:numPr>
                <w:ilvl w:val="0"/>
                <w:numId w:val="17"/>
              </w:num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 xml:space="preserve">dysponuje następującymi osobami skierowanymi przez wykonawcę do realizacji zamówienia publicznego, to jest co najmniej: </w:t>
            </w:r>
          </w:p>
          <w:p w14:paraId="536940C4" w14:textId="77777777" w:rsidR="007628AE" w:rsidRPr="00486723" w:rsidRDefault="007628AE" w:rsidP="007628AE">
            <w:pPr>
              <w:pStyle w:val="Akapitzlist"/>
              <w:numPr>
                <w:ilvl w:val="0"/>
                <w:numId w:val="18"/>
              </w:num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 xml:space="preserve">jedną osobą posiadającą uprawnienia do kierowania robotami (kierownik budowy)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Pr="00486723">
              <w:rPr>
                <w:rFonts w:ascii="Times New Roman" w:hAnsi="Times New Roman"/>
                <w:sz w:val="20"/>
                <w:szCs w:val="20"/>
              </w:rPr>
              <w:t>w specjalności konstrukcyjno-budowlanej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07E6724D" w14:textId="77777777" w:rsidR="007628AE" w:rsidRDefault="007628AE" w:rsidP="007628AE">
            <w:pPr>
              <w:pStyle w:val="Akapitzlist"/>
              <w:numPr>
                <w:ilvl w:val="0"/>
                <w:numId w:val="18"/>
              </w:num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 xml:space="preserve">jedną osobą posiadającą uprawnienia do kierowania robotami instalacyjnymi (kierownik robót) w specjalności instalacyjnej w zakresie sieci, instalacji i urządzeń: elektrycznych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Pr="00486723">
              <w:rPr>
                <w:rFonts w:ascii="Times New Roman" w:hAnsi="Times New Roman"/>
                <w:sz w:val="20"/>
                <w:szCs w:val="20"/>
              </w:rPr>
              <w:t>i elektroenergetycznych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2EBBB84F" w14:textId="77777777" w:rsidR="007628AE" w:rsidRPr="00486723" w:rsidRDefault="007628AE" w:rsidP="007628AE">
            <w:pPr>
              <w:pStyle w:val="Akapitzlist"/>
              <w:numPr>
                <w:ilvl w:val="0"/>
                <w:numId w:val="18"/>
              </w:num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lastRenderedPageBreak/>
              <w:t>jedną osobą posiadającą uprawnienia do kierowania robotami instalacyjnymi (kierownik robót) w specjalności instalacyjnej w zakresie sieci, instalacji i urządzeń: cieplnych, wentylacyjnych gazowych, wodociągowych i kanalizacyjnych.</w:t>
            </w:r>
          </w:p>
          <w:p w14:paraId="700E9B33" w14:textId="729A7B59" w:rsidR="007628AE" w:rsidRPr="00106949" w:rsidRDefault="007628AE" w:rsidP="007628AE">
            <w:pPr>
              <w:spacing w:before="60" w:after="120" w:line="360" w:lineRule="auto"/>
              <w:ind w:left="35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>Zamawiający dopuszcza możliwość łączenia funkcji.</w:t>
            </w:r>
          </w:p>
        </w:tc>
      </w:tr>
    </w:tbl>
    <w:p w14:paraId="4B00CE60" w14:textId="77777777" w:rsidR="00A6277F" w:rsidRPr="004A3E53" w:rsidRDefault="00A6277F" w:rsidP="00A6277F">
      <w:pPr>
        <w:spacing w:before="240" w:after="240" w:line="276" w:lineRule="auto"/>
        <w:rPr>
          <w:rFonts w:ascii="Times New Roman" w:hAnsi="Times New Roman"/>
          <w:b/>
          <w:sz w:val="20"/>
          <w:szCs w:val="20"/>
        </w:rPr>
      </w:pPr>
      <w:r w:rsidRPr="004A3E53"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14:paraId="78FA2824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4A3E53">
        <w:rPr>
          <w:rFonts w:ascii="Times New Roman" w:hAnsi="Times New Roman"/>
          <w:bCs/>
          <w:sz w:val="20"/>
          <w:szCs w:val="20"/>
        </w:rPr>
        <w:t xml:space="preserve">□ </w:t>
      </w:r>
      <w:r w:rsidRPr="004A3E53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2FE2E32B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4A3E53">
        <w:rPr>
          <w:rFonts w:ascii="Times New Roman" w:hAnsi="Times New Roman"/>
          <w:bCs/>
          <w:sz w:val="20"/>
          <w:szCs w:val="20"/>
        </w:rPr>
        <w:t xml:space="preserve">□ </w:t>
      </w:r>
      <w:r w:rsidRPr="004A3E53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2E31A64A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A6277F" w:rsidRPr="004A3E53" w14:paraId="39B5384B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52B2A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5D2A2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E6BAB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A6277F" w:rsidRPr="004A3E53" w14:paraId="1400FC86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D5F6C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ABB1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9012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277F" w:rsidRPr="004A3E53" w14:paraId="3DDC2A30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46F6F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A521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B87C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24B55AB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14:paraId="5F225FFB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b) sytuacji ekonomicznej lub finansowej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A6277F" w:rsidRPr="004A3E53" w14:paraId="43D1E955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8F860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D4CB2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42FFD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A6277F" w:rsidRPr="004A3E53" w14:paraId="0FDC84F6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13559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7E82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1FA3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277F" w:rsidRPr="004A3E53" w14:paraId="24F3710A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5958E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274E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9017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E1E5AEA" w14:textId="603F2DE1" w:rsidR="00E21BB4" w:rsidRPr="008C51E3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_____________________________________________________________________________</w:t>
      </w:r>
    </w:p>
    <w:p w14:paraId="1D92C84F" w14:textId="77777777" w:rsidR="00E21BB4" w:rsidRPr="008C51E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C51E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8C51E3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8C51E3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8C51E3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8C51E3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31B3792" w14:textId="77777777" w:rsidR="00C62F57" w:rsidRPr="008C51E3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662FB0B5" w14:textId="77777777" w:rsidR="00C62F57" w:rsidRPr="008C51E3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4E9AF355" w14:textId="77777777" w:rsidR="00721D87" w:rsidRPr="008C51E3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8C51E3">
        <w:rPr>
          <w:rFonts w:ascii="Times New Roman" w:hAnsi="Times New Roman"/>
          <w:sz w:val="20"/>
          <w:szCs w:val="20"/>
        </w:rPr>
        <w:t>ych</w:t>
      </w:r>
      <w:proofErr w:type="spellEnd"/>
      <w:r w:rsidRPr="008C51E3">
        <w:rPr>
          <w:rFonts w:ascii="Times New Roman" w:hAnsi="Times New Roman"/>
          <w:sz w:val="20"/>
          <w:szCs w:val="20"/>
        </w:rPr>
        <w:t xml:space="preserve"> podmiotu/ów udostępniając</w:t>
      </w:r>
      <w:r w:rsidR="00721D87" w:rsidRPr="008C51E3">
        <w:rPr>
          <w:rFonts w:ascii="Times New Roman" w:hAnsi="Times New Roman"/>
          <w:sz w:val="20"/>
          <w:szCs w:val="20"/>
        </w:rPr>
        <w:t>ego/</w:t>
      </w:r>
      <w:proofErr w:type="spellStart"/>
      <w:r w:rsidRPr="008C51E3">
        <w:rPr>
          <w:rFonts w:ascii="Times New Roman" w:hAnsi="Times New Roman"/>
          <w:sz w:val="20"/>
          <w:szCs w:val="20"/>
        </w:rPr>
        <w:t>ych</w:t>
      </w:r>
      <w:proofErr w:type="spellEnd"/>
      <w:r w:rsidRPr="008C51E3">
        <w:rPr>
          <w:rFonts w:ascii="Times New Roman" w:hAnsi="Times New Roman"/>
          <w:sz w:val="20"/>
          <w:szCs w:val="20"/>
        </w:rPr>
        <w:t xml:space="preserve"> zasoby: </w:t>
      </w:r>
    </w:p>
    <w:p w14:paraId="2975ED14" w14:textId="77777777" w:rsidR="00721D87" w:rsidRPr="008C51E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……………</w:t>
      </w:r>
      <w:r w:rsidR="00721D87" w:rsidRPr="008C51E3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2C14F301" w14:textId="77777777" w:rsidR="00721D87" w:rsidRPr="008C51E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C51E3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3ABB45EE" w14:textId="77777777" w:rsidR="00721D87" w:rsidRPr="008C51E3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lastRenderedPageBreak/>
        <w:t xml:space="preserve">w następującym zakresie: </w:t>
      </w:r>
    </w:p>
    <w:p w14:paraId="3D7689C3" w14:textId="77777777" w:rsidR="00E21BB4" w:rsidRPr="008C51E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……………</w:t>
      </w:r>
      <w:r w:rsidR="00721D87" w:rsidRPr="008C51E3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8C51E3">
        <w:rPr>
          <w:rFonts w:ascii="Times New Roman" w:hAnsi="Times New Roman"/>
          <w:sz w:val="20"/>
          <w:szCs w:val="20"/>
        </w:rPr>
        <w:t>………………………….</w:t>
      </w:r>
    </w:p>
    <w:p w14:paraId="078FD090" w14:textId="77777777" w:rsidR="00E21BB4" w:rsidRPr="008C51E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C51E3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3340EC2B" w14:textId="77777777" w:rsidR="00C62F57" w:rsidRPr="008C51E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8C51E3" w14:paraId="0F949EBD" w14:textId="77777777" w:rsidTr="00CD4DD1">
        <w:tc>
          <w:tcPr>
            <w:tcW w:w="9104" w:type="dxa"/>
            <w:shd w:val="clear" w:color="auto" w:fill="D9D9D9"/>
          </w:tcPr>
          <w:p w14:paraId="5CB10EE0" w14:textId="77777777" w:rsidR="00BE6F04" w:rsidRPr="008C51E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39A79B2" w14:textId="77777777" w:rsidR="00FE4E2B" w:rsidRPr="008C51E3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C51E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8C51E3" w14:paraId="50CF2990" w14:textId="77777777" w:rsidTr="00847232">
        <w:tc>
          <w:tcPr>
            <w:tcW w:w="9104" w:type="dxa"/>
            <w:shd w:val="clear" w:color="auto" w:fill="D9D9D9"/>
          </w:tcPr>
          <w:p w14:paraId="683B94FA" w14:textId="77777777" w:rsidR="00E426EB" w:rsidRPr="008C51E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367A64FC" w14:textId="77777777" w:rsidR="00E426EB" w:rsidRPr="008C51E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080F210" w14:textId="77777777" w:rsidR="00E426EB" w:rsidRPr="008C51E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DD31379" w14:textId="77777777" w:rsidR="00E426EB" w:rsidRPr="008C51E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59EE39E" w14:textId="77777777" w:rsidR="00E426EB" w:rsidRPr="008C51E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C51E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B8F1C5C" w14:textId="77777777" w:rsidR="00E426EB" w:rsidRPr="008C51E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C3FC7D7" w14:textId="77777777"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C51E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CB4CC4E" w14:textId="77777777" w:rsidR="00074916" w:rsidRDefault="00074916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86AC7A8" w14:textId="38BBF0FB" w:rsidR="00484F88" w:rsidRPr="008C51E3" w:rsidRDefault="00074916" w:rsidP="00F64991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5076D7"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sectPr w:rsidR="00484F88" w:rsidRPr="008C51E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67607" w14:textId="77777777" w:rsidR="0071303D" w:rsidRDefault="0071303D" w:rsidP="0038231F">
      <w:pPr>
        <w:spacing w:after="0" w:line="240" w:lineRule="auto"/>
      </w:pPr>
      <w:r>
        <w:separator/>
      </w:r>
    </w:p>
  </w:endnote>
  <w:endnote w:type="continuationSeparator" w:id="0">
    <w:p w14:paraId="3A615D0D" w14:textId="77777777" w:rsidR="0071303D" w:rsidRDefault="007130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0A320" w14:textId="77777777" w:rsidR="00136914" w:rsidRDefault="001369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C1CA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749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749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6BD4E69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237DE" w14:textId="77777777" w:rsidR="00136914" w:rsidRDefault="001369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1C478" w14:textId="77777777" w:rsidR="0071303D" w:rsidRDefault="0071303D" w:rsidP="0038231F">
      <w:pPr>
        <w:spacing w:after="0" w:line="240" w:lineRule="auto"/>
      </w:pPr>
      <w:r>
        <w:separator/>
      </w:r>
    </w:p>
  </w:footnote>
  <w:footnote w:type="continuationSeparator" w:id="0">
    <w:p w14:paraId="5B101EB0" w14:textId="77777777" w:rsidR="0071303D" w:rsidRDefault="0071303D" w:rsidP="0038231F">
      <w:pPr>
        <w:spacing w:after="0" w:line="240" w:lineRule="auto"/>
      </w:pPr>
      <w:r>
        <w:continuationSeparator/>
      </w:r>
    </w:p>
  </w:footnote>
  <w:footnote w:id="1">
    <w:p w14:paraId="0849606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2051C4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919973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CC171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3C0FB" w14:textId="77777777" w:rsidR="00136914" w:rsidRDefault="001369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4AEA9" w14:textId="77777777" w:rsidR="00136914" w:rsidRDefault="001369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A70BD" w14:textId="77777777" w:rsidR="00136914" w:rsidRDefault="001369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FFFFFFFF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ascii="Times New Roman" w:eastAsia="Times New Roman" w:hAnsi="Times New Roman" w:cs="Calibri"/>
        <w:bCs/>
        <w:iCs/>
        <w:sz w:val="20"/>
        <w:szCs w:val="20"/>
      </w:r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E94C9E"/>
    <w:multiLevelType w:val="hybridMultilevel"/>
    <w:tmpl w:val="FFFFFFFF"/>
    <w:lvl w:ilvl="0" w:tplc="2D40482E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D87EDF"/>
    <w:multiLevelType w:val="hybridMultilevel"/>
    <w:tmpl w:val="C1405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9D5B89"/>
    <w:multiLevelType w:val="hybridMultilevel"/>
    <w:tmpl w:val="083C4C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1491666">
    <w:abstractNumId w:val="12"/>
  </w:num>
  <w:num w:numId="2" w16cid:durableId="386220269">
    <w:abstractNumId w:val="1"/>
  </w:num>
  <w:num w:numId="3" w16cid:durableId="849367158">
    <w:abstractNumId w:val="11"/>
  </w:num>
  <w:num w:numId="4" w16cid:durableId="830145031">
    <w:abstractNumId w:val="15"/>
  </w:num>
  <w:num w:numId="5" w16cid:durableId="1981809167">
    <w:abstractNumId w:val="13"/>
  </w:num>
  <w:num w:numId="6" w16cid:durableId="40906215">
    <w:abstractNumId w:val="10"/>
  </w:num>
  <w:num w:numId="7" w16cid:durableId="1470705528">
    <w:abstractNumId w:val="2"/>
  </w:num>
  <w:num w:numId="8" w16cid:durableId="2100059358">
    <w:abstractNumId w:val="7"/>
  </w:num>
  <w:num w:numId="9" w16cid:durableId="745301896">
    <w:abstractNumId w:val="5"/>
  </w:num>
  <w:num w:numId="10" w16cid:durableId="843399305">
    <w:abstractNumId w:val="8"/>
  </w:num>
  <w:num w:numId="11" w16cid:durableId="1051198197">
    <w:abstractNumId w:val="6"/>
  </w:num>
  <w:num w:numId="12" w16cid:durableId="377323274">
    <w:abstractNumId w:val="9"/>
  </w:num>
  <w:num w:numId="13" w16cid:durableId="1755861624">
    <w:abstractNumId w:val="4"/>
  </w:num>
  <w:num w:numId="14" w16cid:durableId="1438674457">
    <w:abstractNumId w:val="3"/>
  </w:num>
  <w:num w:numId="15" w16cid:durableId="347029161">
    <w:abstractNumId w:val="0"/>
  </w:num>
  <w:num w:numId="16" w16cid:durableId="379717759">
    <w:abstractNumId w:val="14"/>
  </w:num>
  <w:num w:numId="17" w16cid:durableId="2097708422">
    <w:abstractNumId w:val="16"/>
  </w:num>
  <w:num w:numId="18" w16cid:durableId="182551126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914"/>
    <w:rsid w:val="00023477"/>
    <w:rsid w:val="0002463D"/>
    <w:rsid w:val="000247FF"/>
    <w:rsid w:val="00025C8D"/>
    <w:rsid w:val="000303EE"/>
    <w:rsid w:val="0005473D"/>
    <w:rsid w:val="00057FC1"/>
    <w:rsid w:val="000642B4"/>
    <w:rsid w:val="00073C3D"/>
    <w:rsid w:val="00074916"/>
    <w:rsid w:val="000809B6"/>
    <w:rsid w:val="000857C0"/>
    <w:rsid w:val="000B1025"/>
    <w:rsid w:val="000B54D1"/>
    <w:rsid w:val="000C021E"/>
    <w:rsid w:val="000C18AF"/>
    <w:rsid w:val="000C2F90"/>
    <w:rsid w:val="000C47EF"/>
    <w:rsid w:val="000D6F17"/>
    <w:rsid w:val="000D73C4"/>
    <w:rsid w:val="000E4C8B"/>
    <w:rsid w:val="000E4D37"/>
    <w:rsid w:val="00106949"/>
    <w:rsid w:val="00110593"/>
    <w:rsid w:val="0011306C"/>
    <w:rsid w:val="0012157F"/>
    <w:rsid w:val="00136914"/>
    <w:rsid w:val="00143044"/>
    <w:rsid w:val="00160A7A"/>
    <w:rsid w:val="0018769E"/>
    <w:rsid w:val="001902D2"/>
    <w:rsid w:val="001C6945"/>
    <w:rsid w:val="001D13B9"/>
    <w:rsid w:val="001F027E"/>
    <w:rsid w:val="00201C57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B5B5F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054"/>
    <w:rsid w:val="00434CC2"/>
    <w:rsid w:val="004541F9"/>
    <w:rsid w:val="004609F1"/>
    <w:rsid w:val="004651B5"/>
    <w:rsid w:val="00465CDC"/>
    <w:rsid w:val="0047317B"/>
    <w:rsid w:val="004761C6"/>
    <w:rsid w:val="0047664E"/>
    <w:rsid w:val="00476E7D"/>
    <w:rsid w:val="00482F6E"/>
    <w:rsid w:val="00484F88"/>
    <w:rsid w:val="004C4854"/>
    <w:rsid w:val="004D7E48"/>
    <w:rsid w:val="004E0EEE"/>
    <w:rsid w:val="004F23F7"/>
    <w:rsid w:val="004F40EF"/>
    <w:rsid w:val="005103B9"/>
    <w:rsid w:val="00512A1E"/>
    <w:rsid w:val="00520174"/>
    <w:rsid w:val="00522F07"/>
    <w:rsid w:val="00524951"/>
    <w:rsid w:val="005434B3"/>
    <w:rsid w:val="00561084"/>
    <w:rsid w:val="005641F0"/>
    <w:rsid w:val="00595EEC"/>
    <w:rsid w:val="005B11F3"/>
    <w:rsid w:val="005C39CA"/>
    <w:rsid w:val="005D7F98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1303D"/>
    <w:rsid w:val="00721D87"/>
    <w:rsid w:val="00722AB5"/>
    <w:rsid w:val="0072560B"/>
    <w:rsid w:val="00746532"/>
    <w:rsid w:val="00751725"/>
    <w:rsid w:val="00756C8F"/>
    <w:rsid w:val="00757EFB"/>
    <w:rsid w:val="007628AE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1E3"/>
    <w:rsid w:val="008C5709"/>
    <w:rsid w:val="008C6DF8"/>
    <w:rsid w:val="008D0487"/>
    <w:rsid w:val="008D33C8"/>
    <w:rsid w:val="008F3B4E"/>
    <w:rsid w:val="008F5F77"/>
    <w:rsid w:val="008F644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41B1"/>
    <w:rsid w:val="009C7756"/>
    <w:rsid w:val="009F6C84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277F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65B68"/>
    <w:rsid w:val="00B8005E"/>
    <w:rsid w:val="00B90E42"/>
    <w:rsid w:val="00BB0C3C"/>
    <w:rsid w:val="00BE6F04"/>
    <w:rsid w:val="00BE7B7B"/>
    <w:rsid w:val="00BF0707"/>
    <w:rsid w:val="00C014B5"/>
    <w:rsid w:val="00C113BF"/>
    <w:rsid w:val="00C4103F"/>
    <w:rsid w:val="00C510AE"/>
    <w:rsid w:val="00C57DEB"/>
    <w:rsid w:val="00C62F57"/>
    <w:rsid w:val="00C737A7"/>
    <w:rsid w:val="00C81012"/>
    <w:rsid w:val="00C85828"/>
    <w:rsid w:val="00C909B9"/>
    <w:rsid w:val="00CD0851"/>
    <w:rsid w:val="00CD4DD1"/>
    <w:rsid w:val="00D23F3D"/>
    <w:rsid w:val="00D2702A"/>
    <w:rsid w:val="00D27F63"/>
    <w:rsid w:val="00D31E14"/>
    <w:rsid w:val="00D34D9A"/>
    <w:rsid w:val="00D409DE"/>
    <w:rsid w:val="00D42C9B"/>
    <w:rsid w:val="00D531D5"/>
    <w:rsid w:val="00D7532C"/>
    <w:rsid w:val="00DA6EC7"/>
    <w:rsid w:val="00DD146A"/>
    <w:rsid w:val="00DD3E9D"/>
    <w:rsid w:val="00DE609A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4991"/>
    <w:rsid w:val="00F66810"/>
    <w:rsid w:val="00F8042D"/>
    <w:rsid w:val="00F82A84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412D20"/>
  <w15:docId w15:val="{0D66E1E2-7977-48F4-B385-62329805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6D038-C0AF-496E-95B5-7B6E56ADF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921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2025-04-01T09:48:00Z</cp:lastPrinted>
  <dcterms:created xsi:type="dcterms:W3CDTF">2025-04-01T09:53:00Z</dcterms:created>
  <dcterms:modified xsi:type="dcterms:W3CDTF">2025-04-01T09:53:00Z</dcterms:modified>
</cp:coreProperties>
</file>