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2BD6" w14:textId="77777777" w:rsidR="00025386" w:rsidRPr="0049621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63485">
        <w:rPr>
          <w:bCs/>
          <w:i w:val="0"/>
          <w:sz w:val="20"/>
        </w:rPr>
        <w:t xml:space="preserve">Załącznik nr </w:t>
      </w:r>
      <w:r w:rsidR="00496216" w:rsidRPr="00963485">
        <w:rPr>
          <w:bCs/>
          <w:i w:val="0"/>
          <w:sz w:val="20"/>
        </w:rPr>
        <w:t>3</w:t>
      </w:r>
      <w:r w:rsidR="00496216" w:rsidRPr="00496216">
        <w:rPr>
          <w:bCs/>
          <w:i w:val="0"/>
          <w:sz w:val="20"/>
        </w:rPr>
        <w:t xml:space="preserve"> </w:t>
      </w:r>
      <w:r w:rsidR="007666D6" w:rsidRPr="0049621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496216" w14:paraId="0CA7E2E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2B5934" w14:textId="77777777" w:rsidR="008D442B" w:rsidRPr="0049621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409FD07" w14:textId="77777777" w:rsidR="00053927" w:rsidRPr="0049621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E3CC6EA" w14:textId="77777777" w:rsidR="00053927" w:rsidRPr="0049621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9621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9621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FB7FD2D" w14:textId="77777777" w:rsidR="00A137C9" w:rsidRPr="00496216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9621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96216" w14:paraId="556C6274" w14:textId="77777777" w:rsidTr="004F10A0">
        <w:tc>
          <w:tcPr>
            <w:tcW w:w="2269" w:type="dxa"/>
            <w:shd w:val="clear" w:color="auto" w:fill="auto"/>
          </w:tcPr>
          <w:p w14:paraId="70787199" w14:textId="77777777" w:rsidR="00A137C9" w:rsidRPr="0049621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AFB02" w14:textId="1C85E0D3" w:rsidR="00A137C9" w:rsidRPr="00496216" w:rsidRDefault="000641F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641F6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Budowa garażu jednostanowiskowego dla potrzeb Jednostki Ochotniczej Straży Pożarnej przy ul. Sportowej w Niepołomicach</w:t>
            </w:r>
          </w:p>
        </w:tc>
      </w:tr>
      <w:tr w:rsidR="00320FAA" w:rsidRPr="00496216" w14:paraId="2DED124F" w14:textId="77777777" w:rsidTr="00A132F0">
        <w:tc>
          <w:tcPr>
            <w:tcW w:w="2269" w:type="dxa"/>
            <w:shd w:val="clear" w:color="auto" w:fill="auto"/>
          </w:tcPr>
          <w:p w14:paraId="3A09D71B" w14:textId="77777777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8DEDEB" w14:textId="37891427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0641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BE04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AE4348A" w14:textId="77777777" w:rsidR="00A137C9" w:rsidRPr="0049621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C09C27" w14:textId="77777777" w:rsidR="003A486D" w:rsidRPr="0049621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6216">
        <w:rPr>
          <w:rFonts w:ascii="Times New Roman" w:hAnsi="Times New Roman"/>
          <w:sz w:val="20"/>
          <w:szCs w:val="20"/>
        </w:rPr>
        <w:t xml:space="preserve">prowadzonego przez </w:t>
      </w:r>
      <w:r w:rsidR="00320FAA" w:rsidRPr="00496216">
        <w:rPr>
          <w:rFonts w:ascii="Times New Roman" w:hAnsi="Times New Roman"/>
          <w:b/>
          <w:sz w:val="20"/>
          <w:szCs w:val="20"/>
        </w:rPr>
        <w:t>GMINA NIEPOŁOMICE</w:t>
      </w:r>
      <w:r w:rsidRPr="00496216">
        <w:rPr>
          <w:rFonts w:ascii="Times New Roman" w:hAnsi="Times New Roman"/>
          <w:b/>
          <w:sz w:val="20"/>
          <w:szCs w:val="20"/>
        </w:rPr>
        <w:t>,</w:t>
      </w:r>
      <w:r w:rsidRPr="00496216">
        <w:rPr>
          <w:rFonts w:ascii="Times New Roman" w:hAnsi="Times New Roman"/>
          <w:sz w:val="20"/>
          <w:szCs w:val="20"/>
        </w:rPr>
        <w:t xml:space="preserve"> d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B334E1F" w14:textId="77777777" w:rsidR="00A137C9" w:rsidRPr="0049621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9621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496216" w14:paraId="1424821B" w14:textId="77777777" w:rsidTr="00A137C9">
        <w:tc>
          <w:tcPr>
            <w:tcW w:w="617" w:type="dxa"/>
            <w:shd w:val="clear" w:color="auto" w:fill="auto"/>
            <w:vAlign w:val="center"/>
          </w:tcPr>
          <w:p w14:paraId="3A48DFD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8BF25A0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81336A6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96216" w14:paraId="43BA96BF" w14:textId="77777777" w:rsidTr="00A137C9">
        <w:tc>
          <w:tcPr>
            <w:tcW w:w="617" w:type="dxa"/>
            <w:shd w:val="clear" w:color="auto" w:fill="auto"/>
            <w:vAlign w:val="center"/>
          </w:tcPr>
          <w:p w14:paraId="57A00C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216959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774B7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96216" w14:paraId="7968C779" w14:textId="77777777" w:rsidTr="00A137C9">
        <w:tc>
          <w:tcPr>
            <w:tcW w:w="617" w:type="dxa"/>
            <w:shd w:val="clear" w:color="auto" w:fill="auto"/>
            <w:vAlign w:val="center"/>
          </w:tcPr>
          <w:p w14:paraId="6835EE3B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8014D42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4FDD888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3B966A4" w14:textId="7EBEC819" w:rsidR="00DC652A" w:rsidRPr="0049621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9621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20FAA" w:rsidRPr="00496216">
        <w:rPr>
          <w:rFonts w:ascii="Times New Roman" w:hAnsi="Times New Roman"/>
          <w:sz w:val="20"/>
          <w:szCs w:val="20"/>
        </w:rPr>
        <w:t>(</w:t>
      </w:r>
      <w:proofErr w:type="spellStart"/>
      <w:r w:rsidR="00320FAA" w:rsidRPr="00496216">
        <w:rPr>
          <w:rFonts w:ascii="Times New Roman" w:hAnsi="Times New Roman"/>
          <w:sz w:val="20"/>
          <w:szCs w:val="20"/>
        </w:rPr>
        <w:t>t.j</w:t>
      </w:r>
      <w:proofErr w:type="spellEnd"/>
      <w:r w:rsidR="00320FAA" w:rsidRPr="00496216">
        <w:rPr>
          <w:rFonts w:ascii="Times New Roman" w:hAnsi="Times New Roman"/>
          <w:sz w:val="20"/>
          <w:szCs w:val="20"/>
        </w:rPr>
        <w:t>. Dz. U. z 202</w:t>
      </w:r>
      <w:r w:rsidR="00BE04BF">
        <w:rPr>
          <w:rFonts w:ascii="Times New Roman" w:hAnsi="Times New Roman"/>
          <w:sz w:val="20"/>
          <w:szCs w:val="20"/>
        </w:rPr>
        <w:t>4</w:t>
      </w:r>
      <w:r w:rsidR="00320FAA" w:rsidRPr="00496216">
        <w:rPr>
          <w:rFonts w:ascii="Times New Roman" w:hAnsi="Times New Roman"/>
          <w:sz w:val="20"/>
          <w:szCs w:val="20"/>
        </w:rPr>
        <w:t>r. poz. 1</w:t>
      </w:r>
      <w:r w:rsidR="00BE04BF">
        <w:rPr>
          <w:rFonts w:ascii="Times New Roman" w:hAnsi="Times New Roman"/>
          <w:sz w:val="20"/>
          <w:szCs w:val="20"/>
        </w:rPr>
        <w:t>320)</w:t>
      </w:r>
      <w:r w:rsidRPr="00496216">
        <w:rPr>
          <w:rFonts w:ascii="Times New Roman" w:hAnsi="Times New Roman"/>
          <w:sz w:val="20"/>
          <w:szCs w:val="20"/>
        </w:rPr>
        <w:t>, że w ramach zamówienia</w:t>
      </w:r>
      <w:r w:rsidR="00A137C9" w:rsidRPr="00496216">
        <w:rPr>
          <w:rFonts w:ascii="Times New Roman" w:hAnsi="Times New Roman"/>
          <w:sz w:val="20"/>
          <w:szCs w:val="20"/>
        </w:rPr>
        <w:t>,</w:t>
      </w:r>
      <w:r w:rsidR="00A137C9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9621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496216" w14:paraId="5698BB11" w14:textId="77777777" w:rsidTr="00A137C9">
        <w:tc>
          <w:tcPr>
            <w:tcW w:w="617" w:type="dxa"/>
            <w:shd w:val="clear" w:color="auto" w:fill="auto"/>
            <w:vAlign w:val="center"/>
          </w:tcPr>
          <w:p w14:paraId="3AA37AD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CAB8A9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BF023C3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96216" w14:paraId="1C71EAE0" w14:textId="77777777" w:rsidTr="00A137C9">
        <w:tc>
          <w:tcPr>
            <w:tcW w:w="617" w:type="dxa"/>
            <w:shd w:val="clear" w:color="auto" w:fill="auto"/>
            <w:vAlign w:val="center"/>
          </w:tcPr>
          <w:p w14:paraId="3C4D631A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FDFB3CF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4020476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96216" w14:paraId="75A837A5" w14:textId="77777777" w:rsidTr="00A137C9">
        <w:tc>
          <w:tcPr>
            <w:tcW w:w="617" w:type="dxa"/>
            <w:shd w:val="clear" w:color="auto" w:fill="auto"/>
            <w:vAlign w:val="center"/>
          </w:tcPr>
          <w:p w14:paraId="594C5C3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17A260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61102E1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16BA0D6" w14:textId="77777777" w:rsidR="007A2C38" w:rsidRPr="00496216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2906212A" w14:textId="77777777" w:rsidR="007A2C38" w:rsidRPr="0049621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32FF8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E82C660" w14:textId="77777777" w:rsid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A0117FC" w14:textId="77777777" w:rsidR="00496216" w:rsidRPr="00D225C1" w:rsidRDefault="00496216" w:rsidP="0049621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14:paraId="3701E07C" w14:textId="77777777" w:rsidR="00496216" w:rsidRP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496216" w:rsidRPr="0049621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48A5" w14:textId="77777777" w:rsidR="00E637B9" w:rsidRDefault="00E637B9" w:rsidP="00025386">
      <w:pPr>
        <w:spacing w:after="0" w:line="240" w:lineRule="auto"/>
      </w:pPr>
      <w:r>
        <w:separator/>
      </w:r>
    </w:p>
  </w:endnote>
  <w:endnote w:type="continuationSeparator" w:id="0">
    <w:p w14:paraId="2B89E8EC" w14:textId="77777777" w:rsidR="00E637B9" w:rsidRDefault="00E637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93EEC" w14:textId="77777777" w:rsidR="00320FAA" w:rsidRDefault="00320F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530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7B2E" w14:textId="77777777" w:rsidR="00320FAA" w:rsidRDefault="00320F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B67B" w14:textId="77777777" w:rsidR="00E637B9" w:rsidRDefault="00E637B9" w:rsidP="00025386">
      <w:pPr>
        <w:spacing w:after="0" w:line="240" w:lineRule="auto"/>
      </w:pPr>
      <w:r>
        <w:separator/>
      </w:r>
    </w:p>
  </w:footnote>
  <w:footnote w:type="continuationSeparator" w:id="0">
    <w:p w14:paraId="17538DD1" w14:textId="77777777" w:rsidR="00E637B9" w:rsidRDefault="00E637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9BA1" w14:textId="77777777" w:rsidR="00320FAA" w:rsidRDefault="00320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42000" w14:textId="77777777" w:rsidR="00320FAA" w:rsidRDefault="00320F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0374" w14:textId="77777777" w:rsidR="00320FAA" w:rsidRDefault="00320F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789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FAA"/>
    <w:rsid w:val="00025386"/>
    <w:rsid w:val="00035ADA"/>
    <w:rsid w:val="000423B9"/>
    <w:rsid w:val="00053927"/>
    <w:rsid w:val="000641F6"/>
    <w:rsid w:val="00084786"/>
    <w:rsid w:val="0016158F"/>
    <w:rsid w:val="001C2314"/>
    <w:rsid w:val="00213980"/>
    <w:rsid w:val="0024648D"/>
    <w:rsid w:val="00320FAA"/>
    <w:rsid w:val="003A486D"/>
    <w:rsid w:val="004374F2"/>
    <w:rsid w:val="00460705"/>
    <w:rsid w:val="00485239"/>
    <w:rsid w:val="00496216"/>
    <w:rsid w:val="004A0686"/>
    <w:rsid w:val="004E0EEE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E69B0"/>
    <w:rsid w:val="008F2498"/>
    <w:rsid w:val="009242C0"/>
    <w:rsid w:val="0093388F"/>
    <w:rsid w:val="00963485"/>
    <w:rsid w:val="00A137C9"/>
    <w:rsid w:val="00A56A6F"/>
    <w:rsid w:val="00A87380"/>
    <w:rsid w:val="00AF4E90"/>
    <w:rsid w:val="00AF7375"/>
    <w:rsid w:val="00B641BE"/>
    <w:rsid w:val="00B77707"/>
    <w:rsid w:val="00BE04BF"/>
    <w:rsid w:val="00BE3BCE"/>
    <w:rsid w:val="00BE7B7B"/>
    <w:rsid w:val="00C14700"/>
    <w:rsid w:val="00C81F78"/>
    <w:rsid w:val="00CB29AC"/>
    <w:rsid w:val="00D03170"/>
    <w:rsid w:val="00D43A34"/>
    <w:rsid w:val="00D55FC4"/>
    <w:rsid w:val="00D80012"/>
    <w:rsid w:val="00D9320D"/>
    <w:rsid w:val="00DC4842"/>
    <w:rsid w:val="00DC587A"/>
    <w:rsid w:val="00DC652A"/>
    <w:rsid w:val="00DE3B21"/>
    <w:rsid w:val="00DE73DD"/>
    <w:rsid w:val="00E27ABB"/>
    <w:rsid w:val="00E637B9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0D0F3"/>
  <w15:docId w15:val="{CFCF3777-AFA8-4F8F-95E3-77E6FA24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2025-04-01T09:06:00Z</cp:lastPrinted>
  <dcterms:created xsi:type="dcterms:W3CDTF">2025-04-01T09:06:00Z</dcterms:created>
  <dcterms:modified xsi:type="dcterms:W3CDTF">2025-04-01T09:06:00Z</dcterms:modified>
</cp:coreProperties>
</file>