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6F45AB" w14:textId="6AC24401" w:rsidR="008D2AB8" w:rsidRPr="00900BA7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900BA7">
        <w:rPr>
          <w:rFonts w:ascii="Verdana" w:hAnsi="Verdana"/>
          <w:b w:val="0"/>
          <w:sz w:val="18"/>
          <w:szCs w:val="18"/>
        </w:rPr>
        <w:tab/>
      </w:r>
      <w:r w:rsidRPr="00900BA7">
        <w:rPr>
          <w:rFonts w:ascii="Verdana" w:hAnsi="Verdana"/>
          <w:b w:val="0"/>
          <w:sz w:val="18"/>
          <w:szCs w:val="18"/>
        </w:rPr>
        <w:tab/>
      </w:r>
      <w:r w:rsidRPr="00900BA7">
        <w:rPr>
          <w:rFonts w:ascii="Verdana" w:hAnsi="Verdana"/>
          <w:b w:val="0"/>
          <w:sz w:val="18"/>
          <w:szCs w:val="18"/>
        </w:rPr>
        <w:tab/>
      </w:r>
      <w:r w:rsidRPr="00900BA7">
        <w:rPr>
          <w:rFonts w:ascii="Verdana" w:hAnsi="Verdana"/>
          <w:b w:val="0"/>
          <w:sz w:val="18"/>
          <w:szCs w:val="18"/>
        </w:rPr>
        <w:tab/>
      </w:r>
      <w:r w:rsidRPr="00900BA7">
        <w:rPr>
          <w:rFonts w:ascii="Verdana" w:hAnsi="Verdana"/>
          <w:b w:val="0"/>
          <w:sz w:val="18"/>
          <w:szCs w:val="18"/>
        </w:rPr>
        <w:tab/>
      </w:r>
      <w:r w:rsidRPr="00900BA7">
        <w:rPr>
          <w:rFonts w:ascii="Verdana" w:hAnsi="Verdana"/>
          <w:b w:val="0"/>
          <w:sz w:val="18"/>
          <w:szCs w:val="18"/>
        </w:rPr>
        <w:tab/>
      </w:r>
      <w:r w:rsidRPr="00900BA7">
        <w:rPr>
          <w:rFonts w:ascii="Verdana" w:hAnsi="Verdana"/>
          <w:b w:val="0"/>
          <w:sz w:val="18"/>
          <w:szCs w:val="18"/>
        </w:rPr>
        <w:tab/>
      </w:r>
      <w:r w:rsidRPr="00900BA7">
        <w:rPr>
          <w:rFonts w:ascii="Verdana" w:hAnsi="Verdana"/>
          <w:sz w:val="18"/>
          <w:szCs w:val="18"/>
        </w:rPr>
        <w:t xml:space="preserve">Załącznik nr </w:t>
      </w:r>
      <w:r w:rsidR="00012286" w:rsidRPr="00900BA7">
        <w:rPr>
          <w:rFonts w:ascii="Verdana" w:hAnsi="Verdana"/>
          <w:sz w:val="18"/>
          <w:szCs w:val="18"/>
        </w:rPr>
        <w:t>1</w:t>
      </w:r>
    </w:p>
    <w:p w14:paraId="19D0A556" w14:textId="77777777" w:rsidR="008D2AB8" w:rsidRPr="00900BA7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7463A397" w14:textId="77777777" w:rsidR="008D2AB8" w:rsidRPr="00900BA7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900BA7">
        <w:rPr>
          <w:rFonts w:ascii="Verdana" w:hAnsi="Verdana"/>
          <w:b/>
          <w:sz w:val="18"/>
          <w:szCs w:val="18"/>
        </w:rPr>
        <w:t>FORMULARZ OFERTY</w:t>
      </w:r>
    </w:p>
    <w:p w14:paraId="2D87BF68" w14:textId="77777777" w:rsidR="008D2AB8" w:rsidRPr="00900BA7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4BC6D3D2" w14:textId="77777777" w:rsidR="008D2AB8" w:rsidRPr="00900BA7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900BA7"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14:paraId="25B8ED5E" w14:textId="77777777" w:rsidR="008D2AB8" w:rsidRPr="00900BA7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900BA7">
        <w:rPr>
          <w:rFonts w:ascii="Verdana" w:hAnsi="Verdana"/>
          <w:sz w:val="18"/>
          <w:szCs w:val="18"/>
        </w:rPr>
        <w:t>FORMA PROWADZONEJ DZIAŁALNOŚCI: .........................................................................</w:t>
      </w:r>
    </w:p>
    <w:p w14:paraId="4276ECF7" w14:textId="77777777" w:rsidR="008D2AB8" w:rsidRPr="00900BA7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900BA7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</w:p>
    <w:p w14:paraId="676D93F3" w14:textId="77777777" w:rsidR="008D2AB8" w:rsidRPr="00900BA7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900BA7">
        <w:rPr>
          <w:rFonts w:ascii="Verdana" w:hAnsi="Verdana"/>
          <w:sz w:val="18"/>
          <w:szCs w:val="18"/>
        </w:rPr>
        <w:t>POWIAT:…………………………………WOJEWÓDZTWO …………………………….....</w:t>
      </w:r>
    </w:p>
    <w:p w14:paraId="71D1B168" w14:textId="77777777" w:rsidR="008D2AB8" w:rsidRPr="00900BA7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900BA7">
        <w:rPr>
          <w:rFonts w:ascii="Verdana" w:hAnsi="Verdana"/>
          <w:sz w:val="18"/>
          <w:szCs w:val="18"/>
          <w:lang w:val="de-DE"/>
        </w:rPr>
        <w:t>TEL.</w:t>
      </w:r>
      <w:r w:rsidRPr="00900BA7">
        <w:rPr>
          <w:rFonts w:ascii="Verdana" w:hAnsi="Verdana"/>
          <w:sz w:val="18"/>
          <w:szCs w:val="18"/>
          <w:lang w:val="en-US"/>
        </w:rPr>
        <w:t>……………………………………………………………………………………………..</w:t>
      </w:r>
    </w:p>
    <w:p w14:paraId="148FE4B6" w14:textId="77777777" w:rsidR="008D2AB8" w:rsidRPr="00900BA7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900BA7">
        <w:rPr>
          <w:rFonts w:ascii="Verdana" w:hAnsi="Verdana"/>
          <w:sz w:val="18"/>
          <w:szCs w:val="18"/>
          <w:lang w:val="de-DE"/>
        </w:rPr>
        <w:t xml:space="preserve">FAX </w:t>
      </w:r>
      <w:r w:rsidRPr="00900BA7">
        <w:rPr>
          <w:rFonts w:ascii="Verdana" w:hAnsi="Verdana"/>
          <w:sz w:val="18"/>
          <w:szCs w:val="18"/>
          <w:lang w:val="en-US"/>
        </w:rPr>
        <w:t>…………………………………………………………………………………………….</w:t>
      </w:r>
    </w:p>
    <w:p w14:paraId="6F45CC64" w14:textId="77777777" w:rsidR="008D2AB8" w:rsidRPr="00900BA7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900BA7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E-MAIL………………………………………………………………………………………….</w:t>
      </w:r>
    </w:p>
    <w:p w14:paraId="63BF13F5" w14:textId="77777777" w:rsidR="008D2AB8" w:rsidRPr="00900BA7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900BA7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900BA7">
        <w:rPr>
          <w:rFonts w:ascii="Verdana" w:hAnsi="Verdana"/>
          <w:sz w:val="18"/>
          <w:szCs w:val="18"/>
        </w:rPr>
        <w:t>REGON:………………………………………………...</w:t>
      </w:r>
    </w:p>
    <w:p w14:paraId="346D931E" w14:textId="77777777" w:rsidR="008D2AB8" w:rsidRPr="00900BA7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900BA7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6AB1BC10" w14:textId="77777777" w:rsidR="008D2AB8" w:rsidRPr="00900BA7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900BA7">
        <w:rPr>
          <w:rFonts w:ascii="Verdana" w:hAnsi="Verdana"/>
          <w:sz w:val="18"/>
          <w:szCs w:val="18"/>
        </w:rPr>
        <w:t>Do: Nazwa i siedziba Zamawiającego:</w:t>
      </w:r>
    </w:p>
    <w:p w14:paraId="797B5C9F" w14:textId="79852BF2" w:rsidR="00385229" w:rsidRPr="00900BA7" w:rsidRDefault="00385229" w:rsidP="008D2AB8">
      <w:pPr>
        <w:ind w:right="-110"/>
        <w:rPr>
          <w:rFonts w:ascii="Verdana" w:hAnsi="Verdana"/>
          <w:b/>
          <w:sz w:val="18"/>
          <w:szCs w:val="18"/>
        </w:rPr>
      </w:pPr>
      <w:r w:rsidRPr="00900BA7">
        <w:rPr>
          <w:rFonts w:ascii="Verdana" w:hAnsi="Verdana"/>
          <w:b/>
          <w:sz w:val="18"/>
          <w:szCs w:val="18"/>
        </w:rPr>
        <w:t xml:space="preserve">Akademia Górniczo </w:t>
      </w:r>
      <w:r w:rsidR="00E105FE">
        <w:rPr>
          <w:rFonts w:ascii="Verdana" w:hAnsi="Verdana"/>
          <w:b/>
          <w:sz w:val="18"/>
          <w:szCs w:val="18"/>
        </w:rPr>
        <w:t>–</w:t>
      </w:r>
      <w:r w:rsidRPr="00900BA7">
        <w:rPr>
          <w:rFonts w:ascii="Verdana" w:hAnsi="Verdana"/>
          <w:b/>
          <w:sz w:val="18"/>
          <w:szCs w:val="18"/>
        </w:rPr>
        <w:t xml:space="preserve"> Hutnicza</w:t>
      </w:r>
      <w:r w:rsidR="00E105FE">
        <w:rPr>
          <w:rFonts w:ascii="Verdana" w:hAnsi="Verdana"/>
          <w:b/>
          <w:sz w:val="18"/>
          <w:szCs w:val="18"/>
        </w:rPr>
        <w:t xml:space="preserve"> </w:t>
      </w:r>
      <w:r w:rsidRPr="00900BA7">
        <w:rPr>
          <w:rFonts w:ascii="Verdana" w:hAnsi="Verdana"/>
          <w:b/>
          <w:sz w:val="18"/>
          <w:szCs w:val="18"/>
        </w:rPr>
        <w:t>im. Stanisława Staszica w Krakowie</w:t>
      </w:r>
    </w:p>
    <w:p w14:paraId="0C9D485C" w14:textId="77777777" w:rsidR="008D2AB8" w:rsidRPr="00900BA7" w:rsidRDefault="00385229" w:rsidP="008D2AB8">
      <w:pPr>
        <w:ind w:right="-110"/>
        <w:rPr>
          <w:rFonts w:ascii="Verdana" w:hAnsi="Verdana"/>
          <w:b/>
          <w:sz w:val="18"/>
          <w:szCs w:val="18"/>
        </w:rPr>
      </w:pPr>
      <w:r w:rsidRPr="00900BA7">
        <w:rPr>
          <w:rFonts w:ascii="Verdana" w:hAnsi="Verdana"/>
          <w:b/>
          <w:sz w:val="18"/>
          <w:szCs w:val="18"/>
        </w:rPr>
        <w:t>Dział Zamówień Publicznych</w:t>
      </w:r>
      <w:r w:rsidR="008D2AB8" w:rsidRPr="00900BA7">
        <w:rPr>
          <w:rFonts w:ascii="Verdana" w:hAnsi="Verdana"/>
          <w:b/>
          <w:sz w:val="18"/>
          <w:szCs w:val="18"/>
        </w:rPr>
        <w:t xml:space="preserve">  </w:t>
      </w:r>
    </w:p>
    <w:p w14:paraId="209F546F" w14:textId="215BA71B" w:rsidR="008D2AB8" w:rsidRPr="00900BA7" w:rsidRDefault="00385229" w:rsidP="00E105FE">
      <w:pPr>
        <w:ind w:right="-110"/>
        <w:rPr>
          <w:rFonts w:ascii="Verdana" w:hAnsi="Verdana"/>
          <w:b/>
          <w:sz w:val="18"/>
          <w:szCs w:val="18"/>
        </w:rPr>
      </w:pPr>
      <w:r w:rsidRPr="00900BA7">
        <w:rPr>
          <w:rFonts w:ascii="Verdana" w:hAnsi="Verdana"/>
          <w:b/>
          <w:sz w:val="18"/>
          <w:szCs w:val="18"/>
        </w:rPr>
        <w:t>Al. Mickiewicza</w:t>
      </w:r>
      <w:r w:rsidR="008D2AB8" w:rsidRPr="00900BA7">
        <w:rPr>
          <w:rFonts w:ascii="Verdana" w:hAnsi="Verdana"/>
          <w:b/>
          <w:sz w:val="18"/>
          <w:szCs w:val="18"/>
        </w:rPr>
        <w:t xml:space="preserve"> </w:t>
      </w:r>
      <w:r w:rsidRPr="00900BA7">
        <w:rPr>
          <w:rFonts w:ascii="Verdana" w:hAnsi="Verdana"/>
          <w:b/>
          <w:sz w:val="18"/>
          <w:szCs w:val="18"/>
        </w:rPr>
        <w:t>30</w:t>
      </w:r>
      <w:r w:rsidR="00E105FE">
        <w:rPr>
          <w:rFonts w:ascii="Verdana" w:hAnsi="Verdana"/>
          <w:b/>
          <w:sz w:val="18"/>
          <w:szCs w:val="18"/>
        </w:rPr>
        <w:t xml:space="preserve">, </w:t>
      </w:r>
      <w:r w:rsidRPr="00900BA7">
        <w:rPr>
          <w:rFonts w:ascii="Verdana" w:hAnsi="Verdana"/>
          <w:b/>
          <w:sz w:val="18"/>
          <w:szCs w:val="18"/>
        </w:rPr>
        <w:t>30-059</w:t>
      </w:r>
      <w:r w:rsidR="008D2AB8" w:rsidRPr="00900BA7">
        <w:rPr>
          <w:rFonts w:ascii="Verdana" w:hAnsi="Verdana"/>
          <w:b/>
          <w:sz w:val="18"/>
          <w:szCs w:val="18"/>
        </w:rPr>
        <w:t xml:space="preserve"> </w:t>
      </w:r>
      <w:r w:rsidRPr="00900BA7">
        <w:rPr>
          <w:rFonts w:ascii="Verdana" w:hAnsi="Verdana"/>
          <w:b/>
          <w:sz w:val="18"/>
          <w:szCs w:val="18"/>
        </w:rPr>
        <w:t>Kraków</w:t>
      </w:r>
      <w:r w:rsidR="008D2AB8" w:rsidRPr="00900BA7">
        <w:rPr>
          <w:rFonts w:ascii="Verdana" w:hAnsi="Verdana"/>
          <w:b/>
          <w:sz w:val="18"/>
          <w:szCs w:val="18"/>
        </w:rPr>
        <w:t xml:space="preserve">,  </w:t>
      </w:r>
    </w:p>
    <w:p w14:paraId="1B76F407" w14:textId="77777777" w:rsidR="008D2AB8" w:rsidRPr="00900BA7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3D7C71E2" w14:textId="73A06151" w:rsidR="008D2AB8" w:rsidRPr="00900BA7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900BA7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385229" w:rsidRPr="00900BA7">
        <w:rPr>
          <w:rFonts w:ascii="Verdana" w:hAnsi="Verdana"/>
          <w:b/>
          <w:sz w:val="18"/>
          <w:szCs w:val="18"/>
        </w:rPr>
        <w:t>dostawa spektrofotometrów - DE-dzp.272-156/25</w:t>
      </w:r>
      <w:r w:rsidRPr="00900BA7">
        <w:rPr>
          <w:rFonts w:ascii="Verdana" w:hAnsi="Verdana"/>
          <w:b/>
          <w:sz w:val="18"/>
          <w:szCs w:val="18"/>
        </w:rPr>
        <w:t xml:space="preserve">, </w:t>
      </w:r>
      <w:r w:rsidRPr="00900BA7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6A29AD90" w14:textId="77777777" w:rsidR="008D2AB8" w:rsidRPr="00900BA7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35"/>
        <w:gridCol w:w="3402"/>
        <w:gridCol w:w="3649"/>
      </w:tblGrid>
      <w:tr w:rsidR="00900BA7" w:rsidRPr="00900BA7" w14:paraId="258F5C2E" w14:textId="77777777" w:rsidTr="00E81173">
        <w:trPr>
          <w:jc w:val="center"/>
        </w:trPr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3CC4EA" w14:textId="77777777" w:rsidR="00900BA7" w:rsidRPr="00900BA7" w:rsidRDefault="00900BA7" w:rsidP="00E81173">
            <w:pPr>
              <w:tabs>
                <w:tab w:val="right" w:pos="9000"/>
              </w:tabs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5B46DC" w14:textId="77777777" w:rsidR="00900BA7" w:rsidRPr="00900BA7" w:rsidRDefault="00900BA7" w:rsidP="00E81173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18"/>
                <w:szCs w:val="18"/>
              </w:rPr>
            </w:pPr>
            <w:r w:rsidRPr="00900BA7">
              <w:rPr>
                <w:rFonts w:ascii="Verdana" w:hAnsi="Verdana"/>
                <w:b/>
                <w:shadow/>
                <w:sz w:val="18"/>
                <w:szCs w:val="18"/>
              </w:rPr>
              <w:t>Zadanie nr 1</w:t>
            </w:r>
          </w:p>
          <w:p w14:paraId="67BA3784" w14:textId="6C619C84" w:rsidR="00900BA7" w:rsidRPr="00900BA7" w:rsidRDefault="00900BA7" w:rsidP="00E81173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18"/>
                <w:szCs w:val="18"/>
              </w:rPr>
            </w:pPr>
            <w:r w:rsidRPr="00900BA7">
              <w:rPr>
                <w:rFonts w:ascii="Verdana" w:hAnsi="Verdana"/>
                <w:b/>
                <w:shadow/>
                <w:sz w:val="18"/>
                <w:szCs w:val="18"/>
              </w:rPr>
              <w:t xml:space="preserve">Dostawa </w:t>
            </w:r>
            <w:r w:rsidR="00E105FE">
              <w:rPr>
                <w:rFonts w:ascii="Verdana" w:hAnsi="Verdana"/>
                <w:b/>
                <w:shadow/>
                <w:sz w:val="18"/>
                <w:szCs w:val="18"/>
              </w:rPr>
              <w:t xml:space="preserve">spektrofotometru dla </w:t>
            </w:r>
            <w:proofErr w:type="spellStart"/>
            <w:r w:rsidR="00E105FE">
              <w:rPr>
                <w:rFonts w:ascii="Verdana" w:hAnsi="Verdana"/>
                <w:b/>
                <w:shadow/>
                <w:sz w:val="18"/>
                <w:szCs w:val="18"/>
              </w:rPr>
              <w:t>WIEiT</w:t>
            </w:r>
            <w:proofErr w:type="spellEnd"/>
          </w:p>
        </w:tc>
        <w:tc>
          <w:tcPr>
            <w:tcW w:w="1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F0BBBC" w14:textId="77777777" w:rsidR="00900BA7" w:rsidRPr="00900BA7" w:rsidRDefault="00900BA7" w:rsidP="00E81173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18"/>
                <w:szCs w:val="18"/>
              </w:rPr>
            </w:pPr>
            <w:r w:rsidRPr="00900BA7">
              <w:rPr>
                <w:rFonts w:ascii="Verdana" w:hAnsi="Verdana"/>
                <w:b/>
                <w:shadow/>
                <w:sz w:val="18"/>
                <w:szCs w:val="18"/>
              </w:rPr>
              <w:t>Zadanie nr 2</w:t>
            </w:r>
          </w:p>
          <w:p w14:paraId="475F1402" w14:textId="70164395" w:rsidR="00900BA7" w:rsidRPr="00900BA7" w:rsidRDefault="00E105FE" w:rsidP="00E81173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18"/>
                <w:szCs w:val="18"/>
              </w:rPr>
            </w:pPr>
            <w:r w:rsidRPr="00900BA7">
              <w:rPr>
                <w:rFonts w:ascii="Verdana" w:hAnsi="Verdana"/>
                <w:b/>
                <w:shadow/>
                <w:sz w:val="18"/>
                <w:szCs w:val="18"/>
              </w:rPr>
              <w:t xml:space="preserve">Dostawa </w:t>
            </w:r>
            <w:r>
              <w:rPr>
                <w:rFonts w:ascii="Verdana" w:hAnsi="Verdana"/>
                <w:b/>
                <w:shadow/>
                <w:sz w:val="18"/>
                <w:szCs w:val="18"/>
              </w:rPr>
              <w:t xml:space="preserve">spektrofotometru UV/VIS dla </w:t>
            </w:r>
            <w:proofErr w:type="spellStart"/>
            <w:r>
              <w:rPr>
                <w:rFonts w:ascii="Verdana" w:hAnsi="Verdana"/>
                <w:b/>
                <w:shadow/>
                <w:sz w:val="18"/>
                <w:szCs w:val="18"/>
              </w:rPr>
              <w:t>WGGiOŚ</w:t>
            </w:r>
            <w:proofErr w:type="spellEnd"/>
          </w:p>
        </w:tc>
      </w:tr>
      <w:tr w:rsidR="00900BA7" w:rsidRPr="00900BA7" w14:paraId="56CBD6E9" w14:textId="77777777" w:rsidTr="00E81173">
        <w:trPr>
          <w:jc w:val="center"/>
        </w:trPr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D0272F" w14:textId="77777777" w:rsidR="00900BA7" w:rsidRPr="00900BA7" w:rsidRDefault="00900BA7" w:rsidP="00E81173">
            <w:pPr>
              <w:tabs>
                <w:tab w:val="right" w:pos="9000"/>
              </w:tabs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7BDAB7" w14:textId="77777777" w:rsidR="00900BA7" w:rsidRPr="00900BA7" w:rsidRDefault="00900BA7" w:rsidP="00E81173">
            <w:pPr>
              <w:tabs>
                <w:tab w:val="right" w:pos="9000"/>
              </w:tabs>
              <w:rPr>
                <w:rFonts w:ascii="Verdana" w:hAnsi="Verdana"/>
                <w:b/>
                <w:shadow/>
                <w:sz w:val="18"/>
                <w:szCs w:val="18"/>
              </w:rPr>
            </w:pPr>
          </w:p>
          <w:p w14:paraId="45827180" w14:textId="77777777" w:rsidR="00900BA7" w:rsidRPr="00900BA7" w:rsidRDefault="00900BA7" w:rsidP="00E81173">
            <w:pPr>
              <w:tabs>
                <w:tab w:val="right" w:pos="9000"/>
              </w:tabs>
              <w:rPr>
                <w:rFonts w:ascii="Verdana" w:hAnsi="Verdana"/>
                <w:b/>
                <w:shadow/>
                <w:sz w:val="18"/>
                <w:szCs w:val="18"/>
              </w:rPr>
            </w:pPr>
            <w:r w:rsidRPr="00900BA7">
              <w:rPr>
                <w:rFonts w:ascii="Verdana" w:hAnsi="Verdana"/>
                <w:b/>
                <w:shadow/>
                <w:sz w:val="18"/>
                <w:szCs w:val="18"/>
              </w:rPr>
              <w:t>Producent: ……………………</w:t>
            </w:r>
          </w:p>
          <w:p w14:paraId="38491F3B" w14:textId="77777777" w:rsidR="00900BA7" w:rsidRPr="00900BA7" w:rsidRDefault="00900BA7" w:rsidP="00E81173">
            <w:pPr>
              <w:tabs>
                <w:tab w:val="right" w:pos="9000"/>
              </w:tabs>
              <w:rPr>
                <w:rFonts w:ascii="Verdana" w:hAnsi="Verdana"/>
                <w:b/>
                <w:shadow/>
                <w:sz w:val="18"/>
                <w:szCs w:val="18"/>
              </w:rPr>
            </w:pPr>
          </w:p>
          <w:p w14:paraId="683FEB34" w14:textId="77777777" w:rsidR="00900BA7" w:rsidRPr="00900BA7" w:rsidRDefault="00900BA7" w:rsidP="00E81173">
            <w:pPr>
              <w:tabs>
                <w:tab w:val="right" w:pos="9000"/>
              </w:tabs>
              <w:rPr>
                <w:rFonts w:ascii="Verdana" w:hAnsi="Verdana"/>
                <w:b/>
                <w:shadow/>
                <w:sz w:val="18"/>
                <w:szCs w:val="18"/>
              </w:rPr>
            </w:pPr>
            <w:r w:rsidRPr="00900BA7">
              <w:rPr>
                <w:rFonts w:ascii="Verdana" w:hAnsi="Verdana"/>
                <w:b/>
                <w:shadow/>
                <w:sz w:val="18"/>
                <w:szCs w:val="18"/>
              </w:rPr>
              <w:t>Model: ………………………</w:t>
            </w:r>
          </w:p>
          <w:p w14:paraId="772F22BF" w14:textId="77777777" w:rsidR="00900BA7" w:rsidRPr="00900BA7" w:rsidRDefault="00900BA7" w:rsidP="00E81173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18"/>
                <w:szCs w:val="18"/>
              </w:rPr>
            </w:pPr>
          </w:p>
          <w:p w14:paraId="6654F910" w14:textId="77777777" w:rsidR="00900BA7" w:rsidRPr="00900BA7" w:rsidRDefault="00900BA7" w:rsidP="00E81173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18"/>
                <w:szCs w:val="18"/>
              </w:rPr>
            </w:pPr>
          </w:p>
        </w:tc>
        <w:tc>
          <w:tcPr>
            <w:tcW w:w="1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E3C86E" w14:textId="77777777" w:rsidR="00900BA7" w:rsidRPr="00900BA7" w:rsidRDefault="00900BA7" w:rsidP="00E81173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18"/>
                <w:szCs w:val="18"/>
              </w:rPr>
            </w:pPr>
          </w:p>
          <w:p w14:paraId="118D1A33" w14:textId="77777777" w:rsidR="00900BA7" w:rsidRPr="00900BA7" w:rsidRDefault="00900BA7" w:rsidP="00E81173">
            <w:pPr>
              <w:tabs>
                <w:tab w:val="right" w:pos="9000"/>
              </w:tabs>
              <w:rPr>
                <w:rFonts w:ascii="Verdana" w:hAnsi="Verdana"/>
                <w:b/>
                <w:shadow/>
                <w:sz w:val="18"/>
                <w:szCs w:val="18"/>
              </w:rPr>
            </w:pPr>
            <w:r w:rsidRPr="00900BA7">
              <w:rPr>
                <w:rFonts w:ascii="Verdana" w:hAnsi="Verdana"/>
                <w:b/>
                <w:shadow/>
                <w:sz w:val="18"/>
                <w:szCs w:val="18"/>
              </w:rPr>
              <w:t>Producent: ……………………</w:t>
            </w:r>
          </w:p>
          <w:p w14:paraId="6D32E221" w14:textId="77777777" w:rsidR="00900BA7" w:rsidRPr="00900BA7" w:rsidRDefault="00900BA7" w:rsidP="00E81173">
            <w:pPr>
              <w:tabs>
                <w:tab w:val="right" w:pos="9000"/>
              </w:tabs>
              <w:rPr>
                <w:rFonts w:ascii="Verdana" w:hAnsi="Verdana"/>
                <w:b/>
                <w:shadow/>
                <w:sz w:val="18"/>
                <w:szCs w:val="18"/>
              </w:rPr>
            </w:pPr>
          </w:p>
          <w:p w14:paraId="5419F064" w14:textId="77777777" w:rsidR="00900BA7" w:rsidRPr="00900BA7" w:rsidRDefault="00900BA7" w:rsidP="00E81173">
            <w:pPr>
              <w:tabs>
                <w:tab w:val="right" w:pos="9000"/>
              </w:tabs>
              <w:rPr>
                <w:rFonts w:ascii="Verdana" w:hAnsi="Verdana"/>
                <w:b/>
                <w:shadow/>
                <w:sz w:val="18"/>
                <w:szCs w:val="18"/>
              </w:rPr>
            </w:pPr>
            <w:r w:rsidRPr="00900BA7">
              <w:rPr>
                <w:rFonts w:ascii="Verdana" w:hAnsi="Verdana"/>
                <w:b/>
                <w:shadow/>
                <w:sz w:val="18"/>
                <w:szCs w:val="18"/>
              </w:rPr>
              <w:t>Model: ………………………</w:t>
            </w:r>
          </w:p>
          <w:p w14:paraId="02281575" w14:textId="77777777" w:rsidR="00900BA7" w:rsidRPr="00900BA7" w:rsidRDefault="00900BA7" w:rsidP="00E81173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18"/>
                <w:szCs w:val="18"/>
              </w:rPr>
            </w:pPr>
          </w:p>
        </w:tc>
      </w:tr>
      <w:tr w:rsidR="00900BA7" w:rsidRPr="00900BA7" w14:paraId="23754013" w14:textId="77777777" w:rsidTr="00E81173">
        <w:trPr>
          <w:jc w:val="center"/>
        </w:trPr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008555" w14:textId="77777777" w:rsidR="00900BA7" w:rsidRPr="00900BA7" w:rsidRDefault="00900BA7" w:rsidP="00E81173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18"/>
                <w:szCs w:val="18"/>
              </w:rPr>
            </w:pPr>
          </w:p>
          <w:p w14:paraId="6007F2CE" w14:textId="77777777" w:rsidR="00900BA7" w:rsidRPr="00900BA7" w:rsidRDefault="00900BA7" w:rsidP="00E81173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18"/>
                <w:szCs w:val="18"/>
              </w:rPr>
            </w:pPr>
            <w:r w:rsidRPr="00900BA7">
              <w:rPr>
                <w:rFonts w:ascii="Verdana" w:hAnsi="Verdana"/>
                <w:b/>
                <w:shadow/>
                <w:sz w:val="18"/>
                <w:szCs w:val="18"/>
              </w:rPr>
              <w:t>Łączna cena netto  [PLN]</w:t>
            </w:r>
          </w:p>
          <w:p w14:paraId="2BFABC60" w14:textId="77777777" w:rsidR="00900BA7" w:rsidRPr="00900BA7" w:rsidRDefault="00900BA7" w:rsidP="00E81173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18"/>
                <w:szCs w:val="18"/>
              </w:rPr>
            </w:pPr>
          </w:p>
        </w:tc>
        <w:tc>
          <w:tcPr>
            <w:tcW w:w="1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198C29" w14:textId="77777777" w:rsidR="00900BA7" w:rsidRPr="00900BA7" w:rsidRDefault="00900BA7" w:rsidP="00E81173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  <w:p w14:paraId="6822E034" w14:textId="77777777" w:rsidR="00900BA7" w:rsidRPr="00900BA7" w:rsidRDefault="00900BA7" w:rsidP="00E81173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900BA7">
              <w:rPr>
                <w:rFonts w:ascii="Verdana" w:hAnsi="Verdana"/>
                <w:sz w:val="18"/>
                <w:szCs w:val="18"/>
              </w:rPr>
              <w:t>………………………… zł</w:t>
            </w:r>
          </w:p>
        </w:tc>
        <w:tc>
          <w:tcPr>
            <w:tcW w:w="1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000688" w14:textId="77777777" w:rsidR="00900BA7" w:rsidRPr="00900BA7" w:rsidRDefault="00900BA7" w:rsidP="00E81173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  <w:p w14:paraId="25074881" w14:textId="77777777" w:rsidR="00900BA7" w:rsidRPr="00900BA7" w:rsidRDefault="00900BA7" w:rsidP="00E81173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900BA7">
              <w:rPr>
                <w:rFonts w:ascii="Verdana" w:hAnsi="Verdana"/>
                <w:sz w:val="18"/>
                <w:szCs w:val="18"/>
              </w:rPr>
              <w:t>………………………… zł</w:t>
            </w:r>
          </w:p>
        </w:tc>
      </w:tr>
      <w:tr w:rsidR="00900BA7" w:rsidRPr="00900BA7" w14:paraId="27873745" w14:textId="77777777" w:rsidTr="00E81173">
        <w:trPr>
          <w:jc w:val="center"/>
        </w:trPr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27F01E" w14:textId="77777777" w:rsidR="00900BA7" w:rsidRPr="00900BA7" w:rsidRDefault="00900BA7" w:rsidP="00E81173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18"/>
                <w:szCs w:val="18"/>
              </w:rPr>
            </w:pPr>
          </w:p>
          <w:p w14:paraId="6B339938" w14:textId="77777777" w:rsidR="00900BA7" w:rsidRPr="00900BA7" w:rsidRDefault="00900BA7" w:rsidP="00E81173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18"/>
                <w:szCs w:val="18"/>
              </w:rPr>
            </w:pPr>
            <w:r w:rsidRPr="00900BA7">
              <w:rPr>
                <w:rFonts w:ascii="Verdana" w:hAnsi="Verdana"/>
                <w:b/>
                <w:shadow/>
                <w:sz w:val="18"/>
                <w:szCs w:val="18"/>
              </w:rPr>
              <w:t>Łączna cena brutto  [PLN]</w:t>
            </w:r>
          </w:p>
          <w:p w14:paraId="3589EFE2" w14:textId="77777777" w:rsidR="00900BA7" w:rsidRPr="00900BA7" w:rsidRDefault="00900BA7" w:rsidP="00E81173">
            <w:pPr>
              <w:tabs>
                <w:tab w:val="right" w:pos="9000"/>
              </w:tabs>
              <w:rPr>
                <w:rFonts w:ascii="Verdana" w:hAnsi="Verdana"/>
                <w:b/>
                <w:shadow/>
                <w:sz w:val="18"/>
                <w:szCs w:val="18"/>
              </w:rPr>
            </w:pPr>
          </w:p>
        </w:tc>
        <w:tc>
          <w:tcPr>
            <w:tcW w:w="1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C4725E" w14:textId="77777777" w:rsidR="00900BA7" w:rsidRPr="00900BA7" w:rsidRDefault="00900BA7" w:rsidP="00E81173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  <w:p w14:paraId="16643BA5" w14:textId="77777777" w:rsidR="00900BA7" w:rsidRPr="00900BA7" w:rsidRDefault="00900BA7" w:rsidP="00E81173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900BA7">
              <w:rPr>
                <w:rFonts w:ascii="Verdana" w:hAnsi="Verdana"/>
                <w:sz w:val="18"/>
                <w:szCs w:val="18"/>
              </w:rPr>
              <w:t>………………………… zł</w:t>
            </w:r>
          </w:p>
          <w:p w14:paraId="1E50E4F6" w14:textId="77777777" w:rsidR="00900BA7" w:rsidRPr="00900BA7" w:rsidRDefault="00900BA7" w:rsidP="00E81173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900BA7">
              <w:rPr>
                <w:rFonts w:ascii="Verdana" w:hAnsi="Verdana"/>
                <w:sz w:val="18"/>
                <w:szCs w:val="18"/>
              </w:rPr>
              <w:t>(słownie: ………………………………..)</w:t>
            </w:r>
          </w:p>
        </w:tc>
        <w:tc>
          <w:tcPr>
            <w:tcW w:w="1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6C77CD" w14:textId="77777777" w:rsidR="00900BA7" w:rsidRPr="00900BA7" w:rsidRDefault="00900BA7" w:rsidP="00E81173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  <w:p w14:paraId="7C3CC36B" w14:textId="77777777" w:rsidR="00900BA7" w:rsidRPr="00900BA7" w:rsidRDefault="00900BA7" w:rsidP="00E81173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900BA7">
              <w:rPr>
                <w:rFonts w:ascii="Verdana" w:hAnsi="Verdana"/>
                <w:sz w:val="18"/>
                <w:szCs w:val="18"/>
              </w:rPr>
              <w:t>………………………… zł</w:t>
            </w:r>
          </w:p>
          <w:p w14:paraId="4221D8CE" w14:textId="77777777" w:rsidR="00900BA7" w:rsidRPr="00900BA7" w:rsidRDefault="00900BA7" w:rsidP="00E81173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900BA7">
              <w:rPr>
                <w:rFonts w:ascii="Verdana" w:hAnsi="Verdana"/>
                <w:sz w:val="18"/>
                <w:szCs w:val="18"/>
              </w:rPr>
              <w:t>(słownie: ………………………………..)</w:t>
            </w:r>
          </w:p>
        </w:tc>
      </w:tr>
      <w:tr w:rsidR="00900BA7" w:rsidRPr="00900BA7" w14:paraId="1A365770" w14:textId="77777777" w:rsidTr="00E81173">
        <w:trPr>
          <w:jc w:val="center"/>
        </w:trPr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602324" w14:textId="77777777" w:rsidR="00900BA7" w:rsidRPr="00900BA7" w:rsidRDefault="00900BA7" w:rsidP="00E81173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18"/>
                <w:szCs w:val="18"/>
              </w:rPr>
            </w:pPr>
          </w:p>
          <w:p w14:paraId="4830E416" w14:textId="77777777" w:rsidR="00900BA7" w:rsidRPr="00900BA7" w:rsidRDefault="00900BA7" w:rsidP="00E81173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18"/>
                <w:szCs w:val="18"/>
              </w:rPr>
            </w:pPr>
            <w:r w:rsidRPr="00900BA7">
              <w:rPr>
                <w:rFonts w:ascii="Verdana" w:hAnsi="Verdana"/>
                <w:b/>
                <w:shadow/>
                <w:sz w:val="18"/>
                <w:szCs w:val="18"/>
              </w:rPr>
              <w:t>Stawka VAT [%]</w:t>
            </w:r>
          </w:p>
          <w:p w14:paraId="16AAE8D3" w14:textId="77777777" w:rsidR="00900BA7" w:rsidRPr="00900BA7" w:rsidRDefault="00900BA7" w:rsidP="00E81173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18"/>
                <w:szCs w:val="18"/>
              </w:rPr>
            </w:pPr>
          </w:p>
        </w:tc>
        <w:tc>
          <w:tcPr>
            <w:tcW w:w="1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B2AF69" w14:textId="77777777" w:rsidR="00900BA7" w:rsidRPr="00900BA7" w:rsidRDefault="00900BA7" w:rsidP="00E81173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  <w:p w14:paraId="230010EF" w14:textId="77777777" w:rsidR="00900BA7" w:rsidRPr="00900BA7" w:rsidRDefault="00900BA7" w:rsidP="00E81173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900BA7">
              <w:rPr>
                <w:rFonts w:ascii="Verdana" w:hAnsi="Verdana"/>
                <w:sz w:val="18"/>
                <w:szCs w:val="18"/>
              </w:rPr>
              <w:t>…………………………%</w:t>
            </w:r>
          </w:p>
        </w:tc>
        <w:tc>
          <w:tcPr>
            <w:tcW w:w="1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9666BB" w14:textId="77777777" w:rsidR="00900BA7" w:rsidRPr="00900BA7" w:rsidRDefault="00900BA7" w:rsidP="00E81173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  <w:p w14:paraId="28EFFFD5" w14:textId="77777777" w:rsidR="00900BA7" w:rsidRPr="00900BA7" w:rsidRDefault="00900BA7" w:rsidP="00E81173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900BA7">
              <w:rPr>
                <w:rFonts w:ascii="Verdana" w:hAnsi="Verdana"/>
                <w:sz w:val="18"/>
                <w:szCs w:val="18"/>
              </w:rPr>
              <w:t>………………………… %</w:t>
            </w:r>
          </w:p>
        </w:tc>
      </w:tr>
      <w:tr w:rsidR="00900BA7" w:rsidRPr="00900BA7" w14:paraId="0964995A" w14:textId="77777777" w:rsidTr="00E81173">
        <w:trPr>
          <w:jc w:val="center"/>
        </w:trPr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C51AFC" w14:textId="77777777" w:rsidR="00900BA7" w:rsidRPr="00900BA7" w:rsidRDefault="00900BA7" w:rsidP="00E81173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18"/>
                <w:szCs w:val="18"/>
              </w:rPr>
            </w:pPr>
          </w:p>
          <w:p w14:paraId="71A91155" w14:textId="77777777" w:rsidR="00900BA7" w:rsidRPr="00900BA7" w:rsidRDefault="00900BA7" w:rsidP="00E81173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18"/>
                <w:szCs w:val="18"/>
              </w:rPr>
            </w:pPr>
            <w:r w:rsidRPr="00900BA7">
              <w:rPr>
                <w:rFonts w:ascii="Verdana" w:hAnsi="Verdana"/>
                <w:b/>
                <w:shadow/>
                <w:sz w:val="18"/>
                <w:szCs w:val="18"/>
              </w:rPr>
              <w:t>Wartość VAT [PLN]</w:t>
            </w:r>
          </w:p>
          <w:p w14:paraId="7E0AD745" w14:textId="77777777" w:rsidR="00900BA7" w:rsidRPr="00900BA7" w:rsidRDefault="00900BA7" w:rsidP="00E81173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18"/>
                <w:szCs w:val="18"/>
              </w:rPr>
            </w:pPr>
          </w:p>
        </w:tc>
        <w:tc>
          <w:tcPr>
            <w:tcW w:w="1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F179C4" w14:textId="77777777" w:rsidR="00900BA7" w:rsidRPr="00900BA7" w:rsidRDefault="00900BA7" w:rsidP="00E81173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  <w:p w14:paraId="4AD905E1" w14:textId="77777777" w:rsidR="00900BA7" w:rsidRPr="00900BA7" w:rsidRDefault="00900BA7" w:rsidP="00E81173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900BA7">
              <w:rPr>
                <w:rFonts w:ascii="Verdana" w:hAnsi="Verdana"/>
                <w:sz w:val="18"/>
                <w:szCs w:val="18"/>
              </w:rPr>
              <w:t>………………………… zł</w:t>
            </w:r>
          </w:p>
        </w:tc>
        <w:tc>
          <w:tcPr>
            <w:tcW w:w="1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C372FE" w14:textId="77777777" w:rsidR="00900BA7" w:rsidRPr="00900BA7" w:rsidRDefault="00900BA7" w:rsidP="00E81173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  <w:p w14:paraId="1F1F2895" w14:textId="77777777" w:rsidR="00900BA7" w:rsidRPr="00900BA7" w:rsidRDefault="00900BA7" w:rsidP="00E81173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900BA7">
              <w:rPr>
                <w:rFonts w:ascii="Verdana" w:hAnsi="Verdana"/>
                <w:sz w:val="18"/>
                <w:szCs w:val="18"/>
              </w:rPr>
              <w:t>………………………… zł</w:t>
            </w:r>
          </w:p>
        </w:tc>
      </w:tr>
      <w:tr w:rsidR="00900BA7" w:rsidRPr="00900BA7" w14:paraId="0D1AB849" w14:textId="77777777" w:rsidTr="00E81173">
        <w:trPr>
          <w:jc w:val="center"/>
        </w:trPr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5BC52B" w14:textId="77777777" w:rsidR="00900BA7" w:rsidRPr="00900BA7" w:rsidRDefault="00900BA7" w:rsidP="00E81173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18"/>
                <w:szCs w:val="18"/>
              </w:rPr>
            </w:pPr>
            <w:r w:rsidRPr="00900BA7">
              <w:rPr>
                <w:rFonts w:ascii="Verdana" w:hAnsi="Verdana"/>
                <w:b/>
                <w:shadow/>
                <w:sz w:val="18"/>
                <w:szCs w:val="18"/>
              </w:rPr>
              <w:t>Termin realizacji umowy</w:t>
            </w:r>
          </w:p>
          <w:p w14:paraId="22A7FAA9" w14:textId="10ED869F" w:rsidR="00900BA7" w:rsidRPr="00900BA7" w:rsidRDefault="00900BA7" w:rsidP="00E81173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18"/>
                <w:szCs w:val="18"/>
              </w:rPr>
            </w:pPr>
          </w:p>
        </w:tc>
        <w:tc>
          <w:tcPr>
            <w:tcW w:w="1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47D893" w14:textId="77777777" w:rsidR="00900BA7" w:rsidRPr="00E94BE2" w:rsidRDefault="00900BA7" w:rsidP="00E81173">
            <w:pPr>
              <w:tabs>
                <w:tab w:val="right" w:pos="9000"/>
              </w:tabs>
              <w:rPr>
                <w:rFonts w:ascii="Verdana" w:hAnsi="Verdana"/>
                <w:color w:val="000000" w:themeColor="text1"/>
                <w:sz w:val="18"/>
                <w:szCs w:val="18"/>
              </w:rPr>
            </w:pPr>
          </w:p>
          <w:p w14:paraId="077D2C8C" w14:textId="757269C1" w:rsidR="00900BA7" w:rsidRPr="00E94BE2" w:rsidRDefault="00900BA7" w:rsidP="00E81173">
            <w:pPr>
              <w:tabs>
                <w:tab w:val="right" w:pos="9000"/>
              </w:tabs>
              <w:rPr>
                <w:rFonts w:ascii="Verdana" w:hAnsi="Verdana"/>
                <w:color w:val="000000" w:themeColor="text1"/>
                <w:sz w:val="18"/>
                <w:szCs w:val="18"/>
              </w:rPr>
            </w:pPr>
            <w:r w:rsidRPr="00E94BE2">
              <w:rPr>
                <w:rFonts w:ascii="Verdana" w:hAnsi="Verdana"/>
                <w:color w:val="000000" w:themeColor="text1"/>
                <w:sz w:val="18"/>
                <w:szCs w:val="18"/>
              </w:rPr>
              <w:t xml:space="preserve">do ………… </w:t>
            </w:r>
            <w:r w:rsidR="00E94BE2" w:rsidRPr="00E94BE2">
              <w:rPr>
                <w:rFonts w:ascii="Verdana" w:hAnsi="Verdana"/>
                <w:color w:val="000000" w:themeColor="text1"/>
                <w:sz w:val="18"/>
                <w:szCs w:val="18"/>
              </w:rPr>
              <w:t>dni</w:t>
            </w:r>
            <w:r w:rsidRPr="00E94BE2">
              <w:rPr>
                <w:rFonts w:ascii="Verdana" w:hAnsi="Verdana"/>
                <w:color w:val="000000" w:themeColor="text1"/>
                <w:sz w:val="18"/>
                <w:szCs w:val="18"/>
              </w:rPr>
              <w:t xml:space="preserve"> od daty podpisania umowy</w:t>
            </w:r>
          </w:p>
          <w:p w14:paraId="5C4C3533" w14:textId="6822A504" w:rsidR="00E94BE2" w:rsidRPr="00E94BE2" w:rsidRDefault="00E94BE2" w:rsidP="00E81173">
            <w:pPr>
              <w:tabs>
                <w:tab w:val="right" w:pos="9000"/>
              </w:tabs>
              <w:rPr>
                <w:rFonts w:ascii="Verdana" w:hAnsi="Verdana"/>
                <w:color w:val="000000" w:themeColor="text1"/>
                <w:sz w:val="18"/>
                <w:szCs w:val="18"/>
              </w:rPr>
            </w:pPr>
            <w:r w:rsidRPr="00E94BE2">
              <w:rPr>
                <w:rFonts w:ascii="Verdana" w:hAnsi="Verdana"/>
                <w:b/>
                <w:shadow/>
                <w:color w:val="000000" w:themeColor="text1"/>
                <w:sz w:val="18"/>
                <w:szCs w:val="18"/>
                <w:highlight w:val="yellow"/>
              </w:rPr>
              <w:t>(</w:t>
            </w:r>
            <w:r w:rsidRPr="00E94BE2">
              <w:rPr>
                <w:rFonts w:ascii="Verdana" w:hAnsi="Verdana"/>
                <w:b/>
                <w:i/>
                <w:shadow/>
                <w:color w:val="000000" w:themeColor="text1"/>
                <w:sz w:val="18"/>
                <w:szCs w:val="18"/>
                <w:highlight w:val="yellow"/>
              </w:rPr>
              <w:t>kryterium oceny ofert)</w:t>
            </w:r>
          </w:p>
        </w:tc>
        <w:tc>
          <w:tcPr>
            <w:tcW w:w="1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A1CF66" w14:textId="77777777" w:rsidR="00900BA7" w:rsidRPr="00E94BE2" w:rsidRDefault="00900BA7" w:rsidP="00E81173">
            <w:pPr>
              <w:tabs>
                <w:tab w:val="right" w:pos="9000"/>
              </w:tabs>
              <w:rPr>
                <w:rFonts w:ascii="Verdana" w:hAnsi="Verdana"/>
                <w:color w:val="000000" w:themeColor="text1"/>
                <w:sz w:val="18"/>
                <w:szCs w:val="18"/>
              </w:rPr>
            </w:pPr>
          </w:p>
          <w:p w14:paraId="274C9C22" w14:textId="41500241" w:rsidR="00E94BE2" w:rsidRPr="00E94BE2" w:rsidRDefault="00900BA7" w:rsidP="00E81173">
            <w:pPr>
              <w:tabs>
                <w:tab w:val="right" w:pos="9000"/>
              </w:tabs>
              <w:rPr>
                <w:rFonts w:ascii="Verdana" w:hAnsi="Verdana"/>
                <w:color w:val="000000" w:themeColor="text1"/>
                <w:sz w:val="18"/>
                <w:szCs w:val="18"/>
              </w:rPr>
            </w:pPr>
            <w:r w:rsidRPr="00E94BE2">
              <w:rPr>
                <w:rFonts w:ascii="Verdana" w:hAnsi="Verdana"/>
                <w:color w:val="000000" w:themeColor="text1"/>
                <w:sz w:val="18"/>
                <w:szCs w:val="18"/>
              </w:rPr>
              <w:t xml:space="preserve">do ……….. </w:t>
            </w:r>
            <w:r w:rsidR="00E94BE2" w:rsidRPr="00E94BE2">
              <w:rPr>
                <w:rFonts w:ascii="Verdana" w:hAnsi="Verdana"/>
                <w:color w:val="000000" w:themeColor="text1"/>
                <w:sz w:val="18"/>
                <w:szCs w:val="18"/>
              </w:rPr>
              <w:t>dni</w:t>
            </w:r>
            <w:r w:rsidRPr="00E94BE2">
              <w:rPr>
                <w:rFonts w:ascii="Verdana" w:hAnsi="Verdana"/>
                <w:color w:val="000000" w:themeColor="text1"/>
                <w:sz w:val="18"/>
                <w:szCs w:val="18"/>
              </w:rPr>
              <w:t xml:space="preserve"> od daty podpisania umowy</w:t>
            </w:r>
          </w:p>
          <w:p w14:paraId="449E6F25" w14:textId="62E28672" w:rsidR="00900BA7" w:rsidRPr="00E94BE2" w:rsidRDefault="00E94BE2" w:rsidP="00E81173">
            <w:pPr>
              <w:tabs>
                <w:tab w:val="right" w:pos="9000"/>
              </w:tabs>
              <w:rPr>
                <w:rFonts w:ascii="Verdana" w:hAnsi="Verdana"/>
                <w:color w:val="000000" w:themeColor="text1"/>
                <w:sz w:val="18"/>
                <w:szCs w:val="18"/>
              </w:rPr>
            </w:pPr>
            <w:r w:rsidRPr="00E94BE2">
              <w:rPr>
                <w:rFonts w:ascii="Verdana" w:hAnsi="Verdana"/>
                <w:b/>
                <w:shadow/>
                <w:color w:val="000000" w:themeColor="text1"/>
                <w:sz w:val="18"/>
                <w:szCs w:val="18"/>
                <w:highlight w:val="yellow"/>
              </w:rPr>
              <w:t>(</w:t>
            </w:r>
            <w:r w:rsidRPr="00E94BE2">
              <w:rPr>
                <w:rFonts w:ascii="Verdana" w:hAnsi="Verdana"/>
                <w:b/>
                <w:i/>
                <w:shadow/>
                <w:color w:val="000000" w:themeColor="text1"/>
                <w:sz w:val="18"/>
                <w:szCs w:val="18"/>
                <w:highlight w:val="yellow"/>
              </w:rPr>
              <w:t>kryterium oceny ofert)</w:t>
            </w:r>
          </w:p>
        </w:tc>
      </w:tr>
      <w:tr w:rsidR="00900BA7" w:rsidRPr="00900BA7" w14:paraId="57FF91B2" w14:textId="77777777" w:rsidTr="00E81173">
        <w:trPr>
          <w:jc w:val="center"/>
        </w:trPr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1D5A2B" w14:textId="77777777" w:rsidR="00E94BE2" w:rsidRDefault="00E94BE2" w:rsidP="00E81173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18"/>
                <w:szCs w:val="18"/>
              </w:rPr>
            </w:pPr>
          </w:p>
          <w:p w14:paraId="551C73D4" w14:textId="679736C7" w:rsidR="00900BA7" w:rsidRPr="00900BA7" w:rsidRDefault="00900BA7" w:rsidP="00E81173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18"/>
                <w:szCs w:val="18"/>
              </w:rPr>
            </w:pPr>
            <w:r w:rsidRPr="00900BA7">
              <w:rPr>
                <w:rFonts w:ascii="Verdana" w:hAnsi="Verdana"/>
                <w:b/>
                <w:shadow/>
                <w:sz w:val="18"/>
                <w:szCs w:val="18"/>
              </w:rPr>
              <w:t>Okres gwarancji</w:t>
            </w:r>
          </w:p>
          <w:p w14:paraId="3F946568" w14:textId="6C572E46" w:rsidR="00900BA7" w:rsidRPr="00900BA7" w:rsidRDefault="00900BA7" w:rsidP="00E81173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18"/>
                <w:szCs w:val="18"/>
              </w:rPr>
            </w:pPr>
          </w:p>
        </w:tc>
        <w:tc>
          <w:tcPr>
            <w:tcW w:w="1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031502" w14:textId="77777777" w:rsidR="00900BA7" w:rsidRPr="00E94BE2" w:rsidRDefault="00900BA7" w:rsidP="00E81173">
            <w:pPr>
              <w:tabs>
                <w:tab w:val="right" w:pos="9000"/>
              </w:tabs>
              <w:rPr>
                <w:rFonts w:ascii="Verdana" w:hAnsi="Verdana"/>
                <w:color w:val="000000" w:themeColor="text1"/>
                <w:sz w:val="18"/>
                <w:szCs w:val="18"/>
              </w:rPr>
            </w:pPr>
          </w:p>
          <w:p w14:paraId="0049B97C" w14:textId="77777777" w:rsidR="00900BA7" w:rsidRPr="00E94BE2" w:rsidRDefault="00900BA7" w:rsidP="00E81173">
            <w:pPr>
              <w:tabs>
                <w:tab w:val="right" w:pos="9000"/>
              </w:tabs>
              <w:rPr>
                <w:rFonts w:ascii="Verdana" w:hAnsi="Verdana"/>
                <w:color w:val="000000" w:themeColor="text1"/>
                <w:sz w:val="18"/>
                <w:szCs w:val="18"/>
              </w:rPr>
            </w:pPr>
            <w:r w:rsidRPr="00E94BE2">
              <w:rPr>
                <w:rFonts w:ascii="Verdana" w:hAnsi="Verdana"/>
                <w:color w:val="000000" w:themeColor="text1"/>
                <w:sz w:val="18"/>
                <w:szCs w:val="18"/>
              </w:rPr>
              <w:t>……….. miesięcy</w:t>
            </w:r>
          </w:p>
        </w:tc>
        <w:tc>
          <w:tcPr>
            <w:tcW w:w="1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5D6FAA" w14:textId="77777777" w:rsidR="00900BA7" w:rsidRPr="00E94BE2" w:rsidRDefault="00900BA7" w:rsidP="00E81173">
            <w:pPr>
              <w:tabs>
                <w:tab w:val="right" w:pos="9000"/>
              </w:tabs>
              <w:rPr>
                <w:rFonts w:ascii="Verdana" w:hAnsi="Verdana"/>
                <w:color w:val="000000" w:themeColor="text1"/>
                <w:sz w:val="18"/>
                <w:szCs w:val="18"/>
              </w:rPr>
            </w:pPr>
          </w:p>
          <w:p w14:paraId="6373CD8C" w14:textId="77777777" w:rsidR="00900BA7" w:rsidRPr="00E94BE2" w:rsidRDefault="00900BA7" w:rsidP="00E81173">
            <w:pPr>
              <w:tabs>
                <w:tab w:val="right" w:pos="9000"/>
              </w:tabs>
              <w:rPr>
                <w:rFonts w:ascii="Verdana" w:hAnsi="Verdana"/>
                <w:color w:val="000000" w:themeColor="text1"/>
                <w:sz w:val="18"/>
                <w:szCs w:val="18"/>
              </w:rPr>
            </w:pPr>
            <w:r w:rsidRPr="00E94BE2">
              <w:rPr>
                <w:rFonts w:ascii="Verdana" w:hAnsi="Verdana"/>
                <w:color w:val="000000" w:themeColor="text1"/>
                <w:sz w:val="18"/>
                <w:szCs w:val="18"/>
              </w:rPr>
              <w:t>……….. miesięcy</w:t>
            </w:r>
          </w:p>
          <w:p w14:paraId="46918747" w14:textId="6CA162D3" w:rsidR="00E94BE2" w:rsidRPr="00E94BE2" w:rsidRDefault="00E94BE2" w:rsidP="00E81173">
            <w:pPr>
              <w:tabs>
                <w:tab w:val="right" w:pos="9000"/>
              </w:tabs>
              <w:rPr>
                <w:rFonts w:ascii="Verdana" w:hAnsi="Verdana"/>
                <w:color w:val="000000" w:themeColor="text1"/>
                <w:sz w:val="18"/>
                <w:szCs w:val="18"/>
              </w:rPr>
            </w:pPr>
            <w:r w:rsidRPr="00E94BE2">
              <w:rPr>
                <w:rFonts w:ascii="Verdana" w:hAnsi="Verdana"/>
                <w:b/>
                <w:shadow/>
                <w:color w:val="000000" w:themeColor="text1"/>
                <w:sz w:val="18"/>
                <w:szCs w:val="18"/>
                <w:highlight w:val="yellow"/>
              </w:rPr>
              <w:t>(</w:t>
            </w:r>
            <w:r w:rsidRPr="00E94BE2">
              <w:rPr>
                <w:rFonts w:ascii="Verdana" w:hAnsi="Verdana"/>
                <w:b/>
                <w:i/>
                <w:shadow/>
                <w:color w:val="000000" w:themeColor="text1"/>
                <w:sz w:val="18"/>
                <w:szCs w:val="18"/>
                <w:highlight w:val="yellow"/>
              </w:rPr>
              <w:t>kryterium oceny ofert)</w:t>
            </w:r>
          </w:p>
        </w:tc>
      </w:tr>
    </w:tbl>
    <w:p w14:paraId="028550E1" w14:textId="77777777" w:rsidR="00900BA7" w:rsidRPr="00900BA7" w:rsidRDefault="00900BA7" w:rsidP="00900BA7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4F7C7AD7" w14:textId="77777777" w:rsidR="00900BA7" w:rsidRPr="00900BA7" w:rsidRDefault="00900BA7" w:rsidP="00900BA7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  <w:r w:rsidRPr="00900BA7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900BA7">
        <w:rPr>
          <w:rFonts w:ascii="Verdana" w:hAnsi="Verdana"/>
          <w:b/>
          <w:sz w:val="18"/>
          <w:szCs w:val="18"/>
        </w:rPr>
        <w:t xml:space="preserve"> TAK/NIE</w:t>
      </w:r>
    </w:p>
    <w:p w14:paraId="75815F4C" w14:textId="20A3ECDF" w:rsidR="00900BA7" w:rsidRPr="00900BA7" w:rsidRDefault="00900BA7" w:rsidP="00900BA7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900BA7">
        <w:rPr>
          <w:rFonts w:ascii="Verdana" w:hAnsi="Verdana"/>
          <w:b/>
          <w:sz w:val="18"/>
          <w:szCs w:val="18"/>
        </w:rPr>
        <w:lastRenderedPageBreak/>
        <w:t xml:space="preserve">Termin płatności: </w:t>
      </w:r>
      <w:r w:rsidRPr="00900BA7">
        <w:rPr>
          <w:rFonts w:ascii="Verdana" w:hAnsi="Verdana"/>
          <w:sz w:val="18"/>
          <w:szCs w:val="18"/>
        </w:rPr>
        <w:t>przelewem w terminie do 21 dni od daty otrzymania faktury przez Zamawiającego na rachunek Wykonawcy zawarty na dzień zlecenia przelewu w wykazie</w:t>
      </w:r>
      <w:r w:rsidR="00E105FE">
        <w:rPr>
          <w:rFonts w:ascii="Verdana" w:hAnsi="Verdana"/>
          <w:sz w:val="18"/>
          <w:szCs w:val="18"/>
        </w:rPr>
        <w:t xml:space="preserve"> </w:t>
      </w:r>
      <w:r w:rsidRPr="00900BA7">
        <w:rPr>
          <w:rFonts w:ascii="Verdana" w:hAnsi="Verdana"/>
          <w:sz w:val="18"/>
          <w:szCs w:val="18"/>
        </w:rPr>
        <w:t>podmiotów, o których mowa w art. 96b ust. 1) Ustawy o podatku od towarów i usług.</w:t>
      </w:r>
    </w:p>
    <w:p w14:paraId="7F31EB9B" w14:textId="77777777" w:rsidR="00900BA7" w:rsidRPr="00900BA7" w:rsidRDefault="00900BA7" w:rsidP="00900BA7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39288308" w14:textId="77777777" w:rsidR="00900BA7" w:rsidRPr="00900BA7" w:rsidRDefault="00900BA7" w:rsidP="00900BA7">
      <w:pPr>
        <w:rPr>
          <w:rFonts w:ascii="Verdana" w:hAnsi="Verdana"/>
          <w:b/>
          <w:sz w:val="18"/>
          <w:szCs w:val="18"/>
          <w:u w:val="single"/>
        </w:rPr>
      </w:pPr>
      <w:r w:rsidRPr="00900BA7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6237AF22" w14:textId="77777777" w:rsidR="00900BA7" w:rsidRPr="00900BA7" w:rsidRDefault="00900BA7" w:rsidP="00900BA7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900BA7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1CE6E05F" w14:textId="77777777" w:rsidR="006272F4" w:rsidRDefault="00900BA7" w:rsidP="006272F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900BA7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 i zobowiązujemy się, w przypadku wyboru naszej oferty, do zawarcia umowy zgodnej z niniejszą ofertą, na warunkach określonych w Specyfikacji Warunków Zamówienia, w miejscu i terminie wyznaczonym przez zamawiającego</w:t>
      </w:r>
      <w:r w:rsidRPr="00900BA7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5007783E" w14:textId="12D4F371" w:rsidR="006272F4" w:rsidRPr="006272F4" w:rsidRDefault="006272F4" w:rsidP="006272F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 xml:space="preserve">Oświadczamy, że </w:t>
      </w:r>
      <w:r w:rsidRPr="006272F4">
        <w:rPr>
          <w:rFonts w:ascii="Verdana" w:hAnsi="Verdana"/>
          <w:sz w:val="18"/>
          <w:szCs w:val="18"/>
        </w:rPr>
        <w:t xml:space="preserve">usługa gwarancyjna świadczona będzie przez producenta lub autoryzowanego partnera serwisowego producenta </w:t>
      </w:r>
      <w:r w:rsidRPr="006272F4">
        <w:rPr>
          <w:rFonts w:ascii="Verdana" w:hAnsi="Verdana"/>
          <w:sz w:val="18"/>
          <w:szCs w:val="18"/>
          <w:highlight w:val="yellow"/>
        </w:rPr>
        <w:t>tj. …………………………………....</w:t>
      </w:r>
      <w:r w:rsidRPr="006272F4">
        <w:rPr>
          <w:rFonts w:ascii="Verdana" w:hAnsi="Verdana"/>
          <w:sz w:val="18"/>
          <w:szCs w:val="18"/>
        </w:rPr>
        <w:t xml:space="preserve"> </w:t>
      </w:r>
    </w:p>
    <w:p w14:paraId="67B80038" w14:textId="77777777" w:rsidR="00900BA7" w:rsidRPr="00900BA7" w:rsidRDefault="00900BA7" w:rsidP="00900BA7">
      <w:pPr>
        <w:numPr>
          <w:ilvl w:val="0"/>
          <w:numId w:val="1"/>
        </w:numPr>
        <w:tabs>
          <w:tab w:val="left" w:pos="2520"/>
          <w:tab w:val="left" w:pos="2586"/>
        </w:tabs>
        <w:ind w:left="357"/>
        <w:jc w:val="both"/>
        <w:rPr>
          <w:rFonts w:ascii="Verdana" w:hAnsi="Verdana"/>
          <w:b/>
          <w:bCs/>
          <w:sz w:val="18"/>
          <w:szCs w:val="18"/>
        </w:rPr>
      </w:pPr>
      <w:r w:rsidRPr="00900BA7">
        <w:rPr>
          <w:rFonts w:ascii="Verdana" w:hAnsi="Verdana"/>
          <w:b/>
          <w:bCs/>
          <w:sz w:val="18"/>
          <w:szCs w:val="18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18ED4527" w14:textId="77777777" w:rsidR="00900BA7" w:rsidRPr="00900BA7" w:rsidRDefault="00900BA7" w:rsidP="00900BA7">
      <w:pPr>
        <w:numPr>
          <w:ilvl w:val="0"/>
          <w:numId w:val="1"/>
        </w:numPr>
        <w:ind w:left="357"/>
        <w:jc w:val="both"/>
        <w:rPr>
          <w:rFonts w:ascii="Verdana" w:hAnsi="Verdana"/>
          <w:sz w:val="18"/>
          <w:szCs w:val="18"/>
        </w:rPr>
      </w:pPr>
      <w:r w:rsidRPr="00900BA7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182B6B8" w14:textId="77777777" w:rsidR="00900BA7" w:rsidRPr="00E105FE" w:rsidRDefault="00900BA7" w:rsidP="00900BA7">
      <w:pPr>
        <w:ind w:left="357"/>
        <w:jc w:val="both"/>
        <w:rPr>
          <w:rFonts w:ascii="Verdana" w:hAnsi="Verdana"/>
          <w:i/>
          <w:sz w:val="16"/>
          <w:szCs w:val="16"/>
        </w:rPr>
      </w:pPr>
      <w:r w:rsidRPr="00E105FE">
        <w:rPr>
          <w:rFonts w:ascii="Verdana" w:hAnsi="Verdana"/>
          <w:i/>
          <w:sz w:val="16"/>
          <w:szCs w:val="16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EA88A9B" w14:textId="77777777" w:rsidR="00900BA7" w:rsidRPr="00E105FE" w:rsidRDefault="00900BA7" w:rsidP="00900BA7">
      <w:pPr>
        <w:ind w:left="357"/>
        <w:jc w:val="both"/>
        <w:rPr>
          <w:rFonts w:ascii="Verdana" w:hAnsi="Verdana"/>
          <w:i/>
          <w:sz w:val="16"/>
          <w:szCs w:val="16"/>
        </w:rPr>
      </w:pPr>
      <w:r w:rsidRPr="00E105FE">
        <w:rPr>
          <w:rFonts w:ascii="Verdana" w:hAnsi="Verdana"/>
          <w:i/>
          <w:sz w:val="16"/>
          <w:szCs w:val="16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2DA4D60" w14:textId="77777777" w:rsidR="00900BA7" w:rsidRPr="00900BA7" w:rsidRDefault="00900BA7" w:rsidP="00900BA7">
      <w:pPr>
        <w:numPr>
          <w:ilvl w:val="0"/>
          <w:numId w:val="1"/>
        </w:numPr>
        <w:ind w:left="357"/>
        <w:jc w:val="both"/>
        <w:rPr>
          <w:rFonts w:ascii="Verdana" w:hAnsi="Verdana"/>
          <w:sz w:val="18"/>
          <w:szCs w:val="18"/>
        </w:rPr>
      </w:pPr>
      <w:r w:rsidRPr="00900BA7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900BA7" w:rsidRPr="00900BA7" w14:paraId="776DDA8C" w14:textId="77777777" w:rsidTr="00E81173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D73977" w14:textId="77777777" w:rsidR="00900BA7" w:rsidRPr="00900BA7" w:rsidRDefault="00900BA7" w:rsidP="00E8117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900BA7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C438B0" w14:textId="77777777" w:rsidR="00900BA7" w:rsidRPr="00900BA7" w:rsidRDefault="00900BA7" w:rsidP="00E8117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900BA7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44BF8317" w14:textId="77777777" w:rsidR="00900BA7" w:rsidRPr="00900BA7" w:rsidRDefault="00900BA7" w:rsidP="00E8117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900BA7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14EA51" w14:textId="77777777" w:rsidR="00900BA7" w:rsidRPr="00900BA7" w:rsidRDefault="00900BA7" w:rsidP="00E8117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900BA7">
              <w:rPr>
                <w:rFonts w:ascii="Verdana" w:hAnsi="Verdana"/>
                <w:sz w:val="18"/>
                <w:szCs w:val="18"/>
              </w:rPr>
              <w:t>Nazwa podwykonawcy</w:t>
            </w:r>
            <w:r w:rsidRPr="00900BA7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900BA7" w:rsidRPr="00900BA7" w14:paraId="4A313CBB" w14:textId="77777777" w:rsidTr="00E8117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624BF" w14:textId="77777777" w:rsidR="00900BA7" w:rsidRPr="00900BA7" w:rsidRDefault="00900BA7" w:rsidP="00E81173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9C95EC" w14:textId="77777777" w:rsidR="00900BA7" w:rsidRPr="00900BA7" w:rsidRDefault="00900BA7" w:rsidP="00E81173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302CBD" w14:textId="77777777" w:rsidR="00900BA7" w:rsidRPr="00900BA7" w:rsidRDefault="00900BA7" w:rsidP="00E81173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</w:tr>
      <w:tr w:rsidR="00900BA7" w:rsidRPr="00900BA7" w14:paraId="476504D4" w14:textId="77777777" w:rsidTr="00E8117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F3A541" w14:textId="77777777" w:rsidR="00900BA7" w:rsidRPr="00900BA7" w:rsidRDefault="00900BA7" w:rsidP="00E81173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1787DA" w14:textId="77777777" w:rsidR="00900BA7" w:rsidRPr="00900BA7" w:rsidRDefault="00900BA7" w:rsidP="00E81173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C39CDA" w14:textId="77777777" w:rsidR="00900BA7" w:rsidRPr="00900BA7" w:rsidRDefault="00900BA7" w:rsidP="00E81173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0977043F" w14:textId="77777777" w:rsidR="00900BA7" w:rsidRPr="00900BA7" w:rsidRDefault="00900BA7" w:rsidP="00900BA7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900BA7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35EAA673" w14:textId="77777777" w:rsidR="00900BA7" w:rsidRPr="00900BA7" w:rsidRDefault="00900BA7" w:rsidP="00900BA7">
      <w:pPr>
        <w:pStyle w:val="Nagwek1"/>
        <w:spacing w:before="0" w:after="0"/>
        <w:rPr>
          <w:rFonts w:ascii="Verdana" w:hAnsi="Verdana" w:cs="Times New Roman"/>
          <w:sz w:val="18"/>
          <w:szCs w:val="18"/>
        </w:rPr>
      </w:pPr>
      <w:r w:rsidRPr="00900BA7">
        <w:rPr>
          <w:rFonts w:ascii="Verdana" w:hAnsi="Verdana" w:cs="Times New Roman"/>
          <w:sz w:val="18"/>
          <w:szCs w:val="18"/>
        </w:rPr>
        <w:tab/>
        <w:t>Imię i Nazwisko</w:t>
      </w:r>
      <w:r w:rsidRPr="00900BA7">
        <w:rPr>
          <w:rFonts w:ascii="Verdana" w:hAnsi="Verdana" w:cs="Times New Roman"/>
          <w:sz w:val="18"/>
          <w:szCs w:val="18"/>
        </w:rPr>
        <w:tab/>
      </w:r>
      <w:r w:rsidRPr="00900BA7">
        <w:rPr>
          <w:rFonts w:ascii="Verdana" w:hAnsi="Verdana" w:cs="Times New Roman"/>
          <w:sz w:val="18"/>
          <w:szCs w:val="18"/>
        </w:rPr>
        <w:tab/>
      </w:r>
      <w:r w:rsidRPr="00900BA7">
        <w:rPr>
          <w:rFonts w:ascii="Verdana" w:hAnsi="Verdana" w:cs="Times New Roman"/>
          <w:sz w:val="18"/>
          <w:szCs w:val="18"/>
        </w:rPr>
        <w:tab/>
      </w:r>
      <w:r w:rsidRPr="00900BA7">
        <w:rPr>
          <w:rFonts w:ascii="Verdana" w:hAnsi="Verdana" w:cs="Times New Roman"/>
          <w:sz w:val="18"/>
          <w:szCs w:val="18"/>
        </w:rPr>
        <w:tab/>
      </w:r>
      <w:r w:rsidRPr="00900BA7">
        <w:rPr>
          <w:rFonts w:ascii="Verdana" w:hAnsi="Verdana" w:cs="Times New Roman"/>
          <w:sz w:val="18"/>
          <w:szCs w:val="18"/>
        </w:rPr>
        <w:tab/>
      </w:r>
      <w:r w:rsidRPr="00900BA7">
        <w:rPr>
          <w:rFonts w:ascii="Verdana" w:hAnsi="Verdana" w:cs="Times New Roman"/>
          <w:sz w:val="18"/>
          <w:szCs w:val="18"/>
        </w:rPr>
        <w:tab/>
      </w:r>
      <w:r w:rsidRPr="00900BA7">
        <w:rPr>
          <w:rFonts w:ascii="Verdana" w:hAnsi="Verdana" w:cs="Times New Roman"/>
          <w:sz w:val="18"/>
          <w:szCs w:val="18"/>
        </w:rPr>
        <w:tab/>
      </w:r>
    </w:p>
    <w:p w14:paraId="06006126" w14:textId="77777777" w:rsidR="00900BA7" w:rsidRPr="00900BA7" w:rsidRDefault="00900BA7" w:rsidP="00900BA7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900BA7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900BA7">
        <w:rPr>
          <w:rFonts w:ascii="Verdana" w:hAnsi="Verdana"/>
          <w:sz w:val="18"/>
          <w:szCs w:val="18"/>
        </w:rPr>
        <w:tab/>
      </w:r>
      <w:r w:rsidRPr="00900BA7">
        <w:rPr>
          <w:rFonts w:ascii="Verdana" w:hAnsi="Verdana"/>
          <w:sz w:val="18"/>
          <w:szCs w:val="18"/>
        </w:rPr>
        <w:tab/>
      </w:r>
    </w:p>
    <w:p w14:paraId="579B9A56" w14:textId="77777777" w:rsidR="00900BA7" w:rsidRPr="00900BA7" w:rsidRDefault="00900BA7" w:rsidP="00900BA7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900BA7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900BA7">
        <w:rPr>
          <w:rFonts w:ascii="Verdana" w:hAnsi="Verdana"/>
          <w:sz w:val="18"/>
          <w:szCs w:val="18"/>
        </w:rPr>
        <w:t>ych</w:t>
      </w:r>
      <w:proofErr w:type="spellEnd"/>
      <w:r w:rsidRPr="00900BA7">
        <w:rPr>
          <w:rFonts w:ascii="Verdana" w:hAnsi="Verdana"/>
          <w:sz w:val="18"/>
          <w:szCs w:val="18"/>
        </w:rPr>
        <w:t>) dokumentu(ów)</w:t>
      </w:r>
    </w:p>
    <w:p w14:paraId="077CC38A" w14:textId="77777777" w:rsidR="00900BA7" w:rsidRPr="00900BA7" w:rsidRDefault="00900BA7" w:rsidP="00900BA7">
      <w:pPr>
        <w:jc w:val="both"/>
        <w:rPr>
          <w:rFonts w:ascii="Verdana" w:hAnsi="Verdana"/>
          <w:sz w:val="18"/>
          <w:szCs w:val="18"/>
        </w:rPr>
      </w:pPr>
      <w:r w:rsidRPr="00900BA7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586646FE" w14:textId="77777777" w:rsidR="00900BA7" w:rsidRPr="00900BA7" w:rsidRDefault="00900BA7" w:rsidP="00900BA7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900BA7">
        <w:rPr>
          <w:rFonts w:ascii="Verdana" w:hAnsi="Verdana"/>
          <w:sz w:val="18"/>
          <w:szCs w:val="18"/>
        </w:rPr>
        <w:t>załącznikami do niniejszej oferty są:</w:t>
      </w:r>
    </w:p>
    <w:p w14:paraId="66BE7183" w14:textId="77777777" w:rsidR="00900BA7" w:rsidRPr="00900BA7" w:rsidRDefault="00900BA7" w:rsidP="00900BA7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900BA7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3315965E" w14:textId="77777777" w:rsidR="00900BA7" w:rsidRPr="00900BA7" w:rsidRDefault="00900BA7" w:rsidP="00900BA7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900BA7">
        <w:rPr>
          <w:rFonts w:ascii="Verdana" w:hAnsi="Verdana"/>
          <w:sz w:val="18"/>
          <w:szCs w:val="18"/>
        </w:rPr>
        <w:t>……………………………………………..…………………………………………</w:t>
      </w:r>
    </w:p>
    <w:p w14:paraId="5E365D94" w14:textId="77777777" w:rsidR="00900BA7" w:rsidRPr="00900BA7" w:rsidRDefault="00900BA7" w:rsidP="00900BA7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900BA7">
        <w:rPr>
          <w:rFonts w:ascii="Verdana" w:hAnsi="Verdana"/>
          <w:sz w:val="18"/>
          <w:szCs w:val="18"/>
        </w:rPr>
        <w:t>…………………………………………………………………………………………</w:t>
      </w:r>
    </w:p>
    <w:p w14:paraId="66B0D0E7" w14:textId="77777777" w:rsidR="00900BA7" w:rsidRPr="00900BA7" w:rsidRDefault="00900BA7" w:rsidP="00900BA7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900BA7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284B1B77" w14:textId="77777777" w:rsidR="00900BA7" w:rsidRPr="00900BA7" w:rsidRDefault="00900BA7" w:rsidP="00900BA7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b/>
          <w:color w:val="FF0000"/>
          <w:sz w:val="18"/>
          <w:szCs w:val="18"/>
          <w:lang w:eastAsia="zh-CN"/>
        </w:rPr>
      </w:pPr>
    </w:p>
    <w:p w14:paraId="64696D22" w14:textId="77777777" w:rsidR="00900BA7" w:rsidRPr="00900BA7" w:rsidRDefault="00900BA7" w:rsidP="00900BA7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sz w:val="18"/>
          <w:szCs w:val="18"/>
        </w:rPr>
      </w:pPr>
      <w:r w:rsidRPr="00900BA7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900BA7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3B8CA770" w14:textId="77777777" w:rsidR="00900BA7" w:rsidRPr="00900BA7" w:rsidRDefault="00900BA7" w:rsidP="00900BA7">
      <w:pPr>
        <w:rPr>
          <w:rFonts w:ascii="Verdana" w:hAnsi="Verdana"/>
          <w:sz w:val="18"/>
          <w:szCs w:val="18"/>
        </w:rPr>
      </w:pPr>
    </w:p>
    <w:p w14:paraId="3D9D00C9" w14:textId="77777777" w:rsidR="00FE545C" w:rsidRPr="00900BA7" w:rsidRDefault="00FE545C" w:rsidP="00FE545C">
      <w:pPr>
        <w:jc w:val="right"/>
        <w:rPr>
          <w:rFonts w:ascii="Verdana" w:hAnsi="Verdana"/>
          <w:sz w:val="18"/>
          <w:szCs w:val="18"/>
        </w:rPr>
      </w:pPr>
    </w:p>
    <w:sectPr w:rsidR="00FE545C" w:rsidRPr="00900BA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77CE31" w14:textId="77777777" w:rsidR="00B61FF5" w:rsidRDefault="00B61FF5">
      <w:r>
        <w:separator/>
      </w:r>
    </w:p>
  </w:endnote>
  <w:endnote w:type="continuationSeparator" w:id="0">
    <w:p w14:paraId="24214228" w14:textId="77777777" w:rsidR="00B61FF5" w:rsidRDefault="00B61F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C1EA58" w14:textId="77777777" w:rsidR="00385229" w:rsidRDefault="0038522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0FCFD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DBB695" w14:textId="77777777" w:rsidR="00385229" w:rsidRDefault="0038522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312CBD" w14:textId="77777777" w:rsidR="00B61FF5" w:rsidRDefault="00B61FF5">
      <w:r>
        <w:separator/>
      </w:r>
    </w:p>
  </w:footnote>
  <w:footnote w:type="continuationSeparator" w:id="0">
    <w:p w14:paraId="66446D37" w14:textId="77777777" w:rsidR="00B61FF5" w:rsidRDefault="00B61F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B5A7E7" w14:textId="77777777" w:rsidR="00385229" w:rsidRDefault="003852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97F4A3" w14:textId="39B7C3A3" w:rsidR="00F53146" w:rsidRPr="00900BA7" w:rsidRDefault="00F53146" w:rsidP="00900B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47464D" w14:textId="77777777" w:rsidR="00385229" w:rsidRDefault="0038522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6767E"/>
    <w:multiLevelType w:val="multilevel"/>
    <w:tmpl w:val="6038AA6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18"/>
        <w:szCs w:val="18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  <w:rPr>
        <w:color w:val="auto"/>
      </w:r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1424479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738720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76945373">
    <w:abstractNumId w:val="1"/>
  </w:num>
  <w:num w:numId="4" w16cid:durableId="152334237">
    <w:abstractNumId w:val="3"/>
  </w:num>
  <w:num w:numId="5" w16cid:durableId="7044088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1FF5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85229"/>
    <w:rsid w:val="004B7300"/>
    <w:rsid w:val="004C6753"/>
    <w:rsid w:val="00595C87"/>
    <w:rsid w:val="005D2C65"/>
    <w:rsid w:val="005E6D94"/>
    <w:rsid w:val="006272F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00BA7"/>
    <w:rsid w:val="00970FE4"/>
    <w:rsid w:val="00A0022B"/>
    <w:rsid w:val="00A346FE"/>
    <w:rsid w:val="00A47B4D"/>
    <w:rsid w:val="00A83018"/>
    <w:rsid w:val="00B61FF5"/>
    <w:rsid w:val="00B774DC"/>
    <w:rsid w:val="00C969A6"/>
    <w:rsid w:val="00CA7D36"/>
    <w:rsid w:val="00CE7330"/>
    <w:rsid w:val="00D24208"/>
    <w:rsid w:val="00D60C38"/>
    <w:rsid w:val="00D66893"/>
    <w:rsid w:val="00D83EC3"/>
    <w:rsid w:val="00D90ACB"/>
    <w:rsid w:val="00DC1500"/>
    <w:rsid w:val="00E105FE"/>
    <w:rsid w:val="00E44371"/>
    <w:rsid w:val="00E870E8"/>
    <w:rsid w:val="00E949B0"/>
    <w:rsid w:val="00E94BE2"/>
    <w:rsid w:val="00EC0BEA"/>
    <w:rsid w:val="00F00591"/>
    <w:rsid w:val="00F51688"/>
    <w:rsid w:val="00F53146"/>
    <w:rsid w:val="00F722B9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A5829E"/>
  <w15:chartTrackingRefBased/>
  <w15:docId w15:val="{E99A3AE6-B00C-4947-B512-6D40A3EE4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85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572</Words>
  <Characters>4276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3</cp:revision>
  <cp:lastPrinted>2025-03-27T10:31:00Z</cp:lastPrinted>
  <dcterms:created xsi:type="dcterms:W3CDTF">2025-03-27T10:31:00Z</dcterms:created>
  <dcterms:modified xsi:type="dcterms:W3CDTF">2025-03-27T13:26:00Z</dcterms:modified>
</cp:coreProperties>
</file>