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5DAB0261" w14:textId="4D7EDC43" w:rsidR="00641E82" w:rsidRDefault="00641E82" w:rsidP="00641E8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641E82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produktów antyseptycznych i dezynfekujących do skóry i błon śluzowych I</w:t>
      </w:r>
    </w:p>
    <w:p w14:paraId="412D55C7" w14:textId="0664A217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641E82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5B07888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641E82">
      <w:rPr>
        <w:rFonts w:ascii="Arial" w:hAnsi="Arial" w:cs="Arial"/>
        <w:sz w:val="20"/>
        <w:szCs w:val="20"/>
      </w:rPr>
      <w:t>13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13</cp:revision>
  <cp:lastPrinted>2024-07-29T08:10:00Z</cp:lastPrinted>
  <dcterms:created xsi:type="dcterms:W3CDTF">2023-04-18T07:16:00Z</dcterms:created>
  <dcterms:modified xsi:type="dcterms:W3CDTF">2025-03-24T11:57:00Z</dcterms:modified>
</cp:coreProperties>
</file>