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CA2867" w:rsidRDefault="00CB039D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CA2867">
        <w:rPr>
          <w:sz w:val="24"/>
          <w:szCs w:val="24"/>
        </w:rPr>
        <w:t>Kraków</w:t>
      </w:r>
      <w:r w:rsidR="00D665F5" w:rsidRPr="00CA2867">
        <w:rPr>
          <w:sz w:val="24"/>
          <w:szCs w:val="24"/>
        </w:rPr>
        <w:t xml:space="preserve"> dnia: </w:t>
      </w:r>
      <w:r w:rsidRPr="00CA2867">
        <w:rPr>
          <w:sz w:val="24"/>
          <w:szCs w:val="24"/>
        </w:rPr>
        <w:t>2025-03-31</w:t>
      </w:r>
    </w:p>
    <w:p w:rsidR="00D665F5" w:rsidRPr="00CA2867" w:rsidRDefault="00D665F5" w:rsidP="00D665F5">
      <w:pPr>
        <w:spacing w:after="240"/>
        <w:jc w:val="right"/>
        <w:rPr>
          <w:sz w:val="24"/>
          <w:szCs w:val="24"/>
        </w:rPr>
      </w:pPr>
    </w:p>
    <w:p w:rsidR="00CB039D" w:rsidRPr="00CA2867" w:rsidRDefault="00CB039D" w:rsidP="00577BC6">
      <w:pPr>
        <w:spacing w:after="40"/>
        <w:rPr>
          <w:b/>
          <w:bCs/>
          <w:sz w:val="24"/>
          <w:szCs w:val="24"/>
        </w:rPr>
      </w:pPr>
      <w:r w:rsidRPr="00CA2867">
        <w:rPr>
          <w:b/>
          <w:bCs/>
          <w:sz w:val="24"/>
          <w:szCs w:val="24"/>
        </w:rPr>
        <w:t>Szpital Miejski Specjalistyczny</w:t>
      </w:r>
    </w:p>
    <w:p w:rsidR="00CB039D" w:rsidRPr="00CA2867" w:rsidRDefault="00CB039D" w:rsidP="00577BC6">
      <w:pPr>
        <w:spacing w:after="40"/>
        <w:rPr>
          <w:b/>
          <w:bCs/>
          <w:sz w:val="24"/>
          <w:szCs w:val="24"/>
        </w:rPr>
      </w:pPr>
      <w:r w:rsidRPr="00CA2867">
        <w:rPr>
          <w:b/>
          <w:bCs/>
          <w:sz w:val="24"/>
          <w:szCs w:val="24"/>
        </w:rPr>
        <w:t>im. Gabriela Narutowicza w Krakowie</w:t>
      </w:r>
    </w:p>
    <w:p w:rsidR="00D665F5" w:rsidRPr="00CA2867" w:rsidRDefault="00CB039D" w:rsidP="00D665F5">
      <w:pPr>
        <w:rPr>
          <w:sz w:val="24"/>
          <w:szCs w:val="24"/>
        </w:rPr>
      </w:pPr>
      <w:r w:rsidRPr="00CA2867">
        <w:rPr>
          <w:sz w:val="24"/>
          <w:szCs w:val="24"/>
        </w:rPr>
        <w:t>ul. Prądnicka</w:t>
      </w:r>
      <w:r w:rsidR="00D665F5" w:rsidRPr="00CA2867">
        <w:rPr>
          <w:sz w:val="24"/>
          <w:szCs w:val="24"/>
        </w:rPr>
        <w:t xml:space="preserve"> </w:t>
      </w:r>
      <w:r w:rsidRPr="00CA2867">
        <w:rPr>
          <w:sz w:val="24"/>
          <w:szCs w:val="24"/>
        </w:rPr>
        <w:t>35-37</w:t>
      </w:r>
    </w:p>
    <w:p w:rsidR="00D665F5" w:rsidRPr="00CA2867" w:rsidRDefault="00CB039D" w:rsidP="00D665F5">
      <w:pPr>
        <w:rPr>
          <w:sz w:val="24"/>
          <w:szCs w:val="24"/>
        </w:rPr>
      </w:pPr>
      <w:r w:rsidRPr="00CA2867">
        <w:rPr>
          <w:sz w:val="24"/>
          <w:szCs w:val="24"/>
        </w:rPr>
        <w:t>31-202</w:t>
      </w:r>
      <w:r w:rsidR="00D665F5" w:rsidRPr="00CA2867">
        <w:rPr>
          <w:sz w:val="24"/>
          <w:szCs w:val="24"/>
        </w:rPr>
        <w:t xml:space="preserve"> </w:t>
      </w:r>
      <w:r w:rsidRPr="00CA2867">
        <w:rPr>
          <w:sz w:val="24"/>
          <w:szCs w:val="24"/>
        </w:rPr>
        <w:t>Kraków</w:t>
      </w:r>
    </w:p>
    <w:p w:rsidR="00D665F5" w:rsidRPr="00CA286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A286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A2867">
        <w:rPr>
          <w:sz w:val="24"/>
          <w:szCs w:val="24"/>
        </w:rPr>
        <w:t>Znak sprawy:</w:t>
      </w:r>
      <w:r w:rsidRPr="00CA2867">
        <w:rPr>
          <w:b/>
          <w:sz w:val="24"/>
          <w:szCs w:val="24"/>
        </w:rPr>
        <w:t xml:space="preserve"> </w:t>
      </w:r>
      <w:r w:rsidR="00CB039D" w:rsidRPr="00CA2867">
        <w:rPr>
          <w:b/>
          <w:sz w:val="24"/>
          <w:szCs w:val="24"/>
        </w:rPr>
        <w:t>ZP/2/2025</w:t>
      </w:r>
      <w:r w:rsidR="00A80738" w:rsidRPr="00CA2867">
        <w:rPr>
          <w:sz w:val="24"/>
          <w:szCs w:val="24"/>
        </w:rPr>
        <w:tab/>
        <w:t xml:space="preserve"> </w:t>
      </w:r>
    </w:p>
    <w:p w:rsidR="00A80738" w:rsidRPr="00CA286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A286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A286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A28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A2867">
        <w:rPr>
          <w:b/>
          <w:spacing w:val="20"/>
          <w:sz w:val="28"/>
        </w:rPr>
        <w:t>INFORMACJA Z OTWARCIA OFERT</w:t>
      </w:r>
    </w:p>
    <w:p w:rsidR="00A80738" w:rsidRPr="00CA28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A286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A2867">
        <w:rPr>
          <w:bCs/>
          <w:sz w:val="24"/>
          <w:szCs w:val="24"/>
        </w:rPr>
        <w:t xml:space="preserve">Dotyczy </w:t>
      </w:r>
      <w:r w:rsidRPr="00CA2867">
        <w:rPr>
          <w:sz w:val="24"/>
          <w:szCs w:val="24"/>
        </w:rPr>
        <w:t xml:space="preserve">postępowania o udzielenie zamówienia publicznego prowadzonego w trybie </w:t>
      </w:r>
      <w:r w:rsidR="00CB039D" w:rsidRPr="00CA2867">
        <w:rPr>
          <w:sz w:val="24"/>
          <w:szCs w:val="24"/>
        </w:rPr>
        <w:t>przetarg</w:t>
      </w:r>
      <w:r w:rsidR="00CA2867">
        <w:rPr>
          <w:sz w:val="24"/>
          <w:szCs w:val="24"/>
        </w:rPr>
        <w:t>u</w:t>
      </w:r>
      <w:r w:rsidR="00CB039D" w:rsidRPr="00CA2867">
        <w:rPr>
          <w:sz w:val="24"/>
          <w:szCs w:val="24"/>
        </w:rPr>
        <w:t xml:space="preserve"> nieograniczon</w:t>
      </w:r>
      <w:r w:rsidR="00CA2867">
        <w:rPr>
          <w:sz w:val="24"/>
          <w:szCs w:val="24"/>
        </w:rPr>
        <w:t>ego</w:t>
      </w:r>
      <w:r w:rsidRPr="00CA2867">
        <w:rPr>
          <w:sz w:val="24"/>
          <w:szCs w:val="24"/>
        </w:rPr>
        <w:t xml:space="preserve"> na:</w:t>
      </w:r>
    </w:p>
    <w:p w:rsidR="00A80738" w:rsidRPr="00CA2867" w:rsidRDefault="00CB039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A2867">
        <w:rPr>
          <w:b/>
          <w:szCs w:val="24"/>
        </w:rPr>
        <w:t>Zakup i dostawa wyrobów medycznych I</w:t>
      </w:r>
    </w:p>
    <w:p w:rsidR="00D665F5" w:rsidRPr="00CA286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A2867">
        <w:rPr>
          <w:sz w:val="24"/>
          <w:szCs w:val="24"/>
        </w:rPr>
        <w:t>Zamawiający, działając na podstawie art. 22</w:t>
      </w:r>
      <w:r w:rsidR="00FC7F5E" w:rsidRPr="00CA2867">
        <w:rPr>
          <w:sz w:val="24"/>
          <w:szCs w:val="24"/>
        </w:rPr>
        <w:t>2</w:t>
      </w:r>
      <w:r w:rsidRPr="00CA2867">
        <w:rPr>
          <w:sz w:val="24"/>
          <w:szCs w:val="24"/>
        </w:rPr>
        <w:t xml:space="preserve"> ust. 5 </w:t>
      </w:r>
      <w:r w:rsidRPr="00CA2867">
        <w:rPr>
          <w:bCs/>
          <w:sz w:val="24"/>
          <w:szCs w:val="24"/>
        </w:rPr>
        <w:t>ustawy z dnia 11 września 2019 r. Prawo zamówień publicznych</w:t>
      </w:r>
      <w:r w:rsidRPr="00CA2867">
        <w:rPr>
          <w:sz w:val="24"/>
          <w:szCs w:val="24"/>
        </w:rPr>
        <w:t xml:space="preserve"> udostępnia</w:t>
      </w:r>
      <w:r w:rsidR="00F95C33" w:rsidRPr="00CA2867">
        <w:rPr>
          <w:sz w:val="24"/>
          <w:szCs w:val="24"/>
        </w:rPr>
        <w:t xml:space="preserve"> </w:t>
      </w:r>
      <w:r w:rsidR="004C7E9B" w:rsidRPr="00CA2867">
        <w:rPr>
          <w:sz w:val="24"/>
          <w:szCs w:val="24"/>
        </w:rPr>
        <w:t>informacj</w:t>
      </w:r>
      <w:r w:rsidR="00577BC6" w:rsidRPr="00CA2867">
        <w:rPr>
          <w:sz w:val="24"/>
          <w:szCs w:val="24"/>
        </w:rPr>
        <w:t>ę</w:t>
      </w:r>
      <w:r w:rsidR="00035488" w:rsidRPr="00CA2867">
        <w:rPr>
          <w:sz w:val="24"/>
          <w:szCs w:val="24"/>
        </w:rPr>
        <w:t xml:space="preserve"> z otwarcia ofert</w:t>
      </w:r>
      <w:r w:rsidR="00577BC6" w:rsidRPr="00CA2867">
        <w:rPr>
          <w:sz w:val="24"/>
          <w:szCs w:val="24"/>
        </w:rPr>
        <w:t>.</w:t>
      </w:r>
    </w:p>
    <w:p w:rsidR="00A80738" w:rsidRPr="00CA286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CA2867">
        <w:rPr>
          <w:sz w:val="24"/>
          <w:szCs w:val="24"/>
        </w:rPr>
        <w:t>Podczas otwarcia ofert, mającego miejsce</w:t>
      </w:r>
      <w:r w:rsidR="00FF4AB1" w:rsidRPr="00CA2867">
        <w:rPr>
          <w:sz w:val="24"/>
          <w:szCs w:val="24"/>
        </w:rPr>
        <w:t xml:space="preserve"> w dniu </w:t>
      </w:r>
      <w:r w:rsidR="00CB039D" w:rsidRPr="00CA2867">
        <w:rPr>
          <w:sz w:val="24"/>
          <w:szCs w:val="24"/>
        </w:rPr>
        <w:t>31/03/2025</w:t>
      </w:r>
      <w:r w:rsidR="00FF4AB1" w:rsidRPr="00CA2867">
        <w:rPr>
          <w:sz w:val="24"/>
          <w:szCs w:val="24"/>
        </w:rPr>
        <w:t xml:space="preserve"> o godz. </w:t>
      </w:r>
      <w:r w:rsidR="00CB039D" w:rsidRPr="00CA2867">
        <w:rPr>
          <w:sz w:val="24"/>
          <w:szCs w:val="24"/>
        </w:rPr>
        <w:t>12:00</w:t>
      </w:r>
      <w:r w:rsidRPr="00CA286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268"/>
      </w:tblGrid>
      <w:tr w:rsidR="006B27ED" w:rsidRPr="00CA2867" w:rsidTr="00005BD8">
        <w:tc>
          <w:tcPr>
            <w:tcW w:w="993" w:type="dxa"/>
            <w:shd w:val="clear" w:color="auto" w:fill="auto"/>
            <w:vAlign w:val="center"/>
          </w:tcPr>
          <w:p w:rsidR="006B27ED" w:rsidRPr="00CA2867" w:rsidRDefault="006B27ED" w:rsidP="00C82837">
            <w:pPr>
              <w:spacing w:before="120" w:after="120"/>
              <w:jc w:val="center"/>
            </w:pPr>
            <w:r w:rsidRPr="00CA2867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A2867" w:rsidRDefault="006B27ED" w:rsidP="00C82837">
            <w:pPr>
              <w:spacing w:before="120" w:after="120"/>
              <w:jc w:val="center"/>
            </w:pPr>
            <w:r w:rsidRPr="00CA2867">
              <w:t>Nr</w:t>
            </w:r>
            <w:r w:rsidR="00C82837" w:rsidRPr="00CA2867">
              <w:t xml:space="preserve"> </w:t>
            </w:r>
            <w:r w:rsidRPr="00CA2867"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CA2867" w:rsidRDefault="006B27ED" w:rsidP="00BB547B">
            <w:pPr>
              <w:spacing w:before="120" w:after="120"/>
              <w:jc w:val="center"/>
            </w:pPr>
            <w:r w:rsidRPr="00CA2867">
              <w:t>Nazwa 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CA2867" w:rsidRDefault="006B27ED" w:rsidP="00C82837">
            <w:pPr>
              <w:spacing w:before="120" w:after="120"/>
              <w:jc w:val="center"/>
            </w:pPr>
            <w:r w:rsidRPr="00CA2867">
              <w:t>Cena oferty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9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Medservice</w:t>
            </w:r>
            <w:proofErr w:type="spellEnd"/>
            <w:r w:rsidRPr="00CA2867">
              <w:t xml:space="preserve"> Sztandar Spółka z ograniczoną odpowiedzialnością</w:t>
            </w:r>
          </w:p>
          <w:p w:rsidR="00CB039D" w:rsidRPr="00CA2867" w:rsidRDefault="00CB039D" w:rsidP="00866028">
            <w:r w:rsidRPr="00CA2867">
              <w:t xml:space="preserve">ul. Bojkowska 59C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44-100 Gliwice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12 180.78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 xml:space="preserve">IVRA </w:t>
            </w:r>
            <w:r w:rsidR="001F0ADF">
              <w:t xml:space="preserve">Medical </w:t>
            </w:r>
            <w:r w:rsidRPr="00CA2867">
              <w:t>T</w:t>
            </w:r>
            <w:r w:rsidR="001F0ADF">
              <w:t>.</w:t>
            </w:r>
            <w:r w:rsidRPr="00CA2867">
              <w:t xml:space="preserve"> Kaczmarek</w:t>
            </w:r>
            <w:r w:rsidR="001F0ADF">
              <w:t xml:space="preserve"> A. Twardowski Sp. J.</w:t>
            </w:r>
          </w:p>
          <w:p w:rsidR="00CB039D" w:rsidRPr="00CA2867" w:rsidRDefault="00CB039D" w:rsidP="00866028">
            <w:r w:rsidRPr="00CA2867">
              <w:t xml:space="preserve">ul. Czerniakowska 28B/VIIIB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00-714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103 680.00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16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Rovers</w:t>
            </w:r>
            <w:proofErr w:type="spellEnd"/>
            <w:r w:rsidRPr="00CA2867">
              <w:t xml:space="preserve"> Polska Sp. z o.o.</w:t>
            </w:r>
          </w:p>
          <w:p w:rsidR="00CB039D" w:rsidRPr="00CA2867" w:rsidRDefault="00CB039D" w:rsidP="00866028">
            <w:r w:rsidRPr="00CA2867">
              <w:t xml:space="preserve">ul. Stołeczna 10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05-501 Piaseczno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11 749.86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7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SUN-MED Spółka Cywilna</w:t>
            </w:r>
          </w:p>
          <w:p w:rsidR="00CB039D" w:rsidRPr="00CA2867" w:rsidRDefault="00CB039D" w:rsidP="00866028">
            <w:r w:rsidRPr="00CA2867">
              <w:t xml:space="preserve">ul. Franciszkańska 104/112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91-845 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10 777.54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13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SUN-MED Spółka Cywilna</w:t>
            </w:r>
          </w:p>
          <w:p w:rsidR="00CB039D" w:rsidRPr="00CA2867" w:rsidRDefault="00CB039D" w:rsidP="00866028">
            <w:r w:rsidRPr="00CA2867">
              <w:t xml:space="preserve">ul. Franciszkańska 104/112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91-845 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3 024.00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5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ANGA ANIOŁA TOMASZ ANIOŁA</w:t>
            </w:r>
          </w:p>
          <w:p w:rsidR="00CB039D" w:rsidRPr="00CA2867" w:rsidRDefault="00CB039D" w:rsidP="00866028">
            <w:r w:rsidRPr="00CA2867">
              <w:t xml:space="preserve">ul. Słonimska 11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61-132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2 160.00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6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ANGA ANIOŁA TOMASZ ANIOŁA</w:t>
            </w:r>
          </w:p>
          <w:p w:rsidR="00CB039D" w:rsidRPr="00CA2867" w:rsidRDefault="00CB039D" w:rsidP="00866028">
            <w:r w:rsidRPr="00CA2867">
              <w:t xml:space="preserve">ul. Słonimska 11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61-132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6 048.00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17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Medtronic Poland sp. z o.o.</w:t>
            </w:r>
          </w:p>
          <w:p w:rsidR="00CB039D" w:rsidRPr="00CA2867" w:rsidRDefault="00CB039D" w:rsidP="00866028">
            <w:r w:rsidRPr="00CA2867">
              <w:t xml:space="preserve">ul. Polna 11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00-633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510 300.00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5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Elektro Med Grzegorz Pałkowski</w:t>
            </w:r>
          </w:p>
          <w:p w:rsidR="00CB039D" w:rsidRPr="00CA2867" w:rsidRDefault="00CB039D" w:rsidP="00866028">
            <w:r w:rsidRPr="00CA2867">
              <w:t xml:space="preserve">ul. Zabierzowska 11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32-005 Niepołomice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3 283.20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Beryl Med Poland Sp. z o.o.</w:t>
            </w:r>
          </w:p>
          <w:p w:rsidR="00CB039D" w:rsidRPr="00CA2867" w:rsidRDefault="00CB039D" w:rsidP="00866028">
            <w:r w:rsidRPr="00CA2867">
              <w:t xml:space="preserve">ul. rtm. Witolda Pileckiego 59/151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02-781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112 557.60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7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Beryl Med Poland Sp. z o.o.</w:t>
            </w:r>
          </w:p>
          <w:p w:rsidR="00CB039D" w:rsidRPr="00CA2867" w:rsidRDefault="00CB039D" w:rsidP="00866028">
            <w:r w:rsidRPr="00CA2867">
              <w:t xml:space="preserve">ul. rtm. Witolda Pileckiego 59/151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02-781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7 892.64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19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Beryl Med Poland Sp. z o.o.</w:t>
            </w:r>
          </w:p>
          <w:p w:rsidR="00CB039D" w:rsidRPr="00CA2867" w:rsidRDefault="00CB039D" w:rsidP="00866028">
            <w:r w:rsidRPr="00CA2867">
              <w:t xml:space="preserve">ul. rtm. Witolda Pileckiego 59/151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02-781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20 412.00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 xml:space="preserve">Billmed </w:t>
            </w:r>
            <w:proofErr w:type="spellStart"/>
            <w:r w:rsidRPr="00CA2867">
              <w:t>Sp.zo.o</w:t>
            </w:r>
            <w:proofErr w:type="spellEnd"/>
            <w:r w:rsidRPr="00CA2867">
              <w:t>.</w:t>
            </w:r>
          </w:p>
          <w:p w:rsidR="00CB039D" w:rsidRPr="00CA2867" w:rsidRDefault="00CB039D" w:rsidP="00866028">
            <w:r w:rsidRPr="00CA2867">
              <w:t xml:space="preserve">ul. </w:t>
            </w:r>
            <w:proofErr w:type="spellStart"/>
            <w:r w:rsidRPr="00CA2867">
              <w:t>Krypska</w:t>
            </w:r>
            <w:proofErr w:type="spellEnd"/>
            <w:r w:rsidRPr="00CA2867">
              <w:t xml:space="preserve"> 24/1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04-082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194 400.00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21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Aesculap</w:t>
            </w:r>
            <w:proofErr w:type="spellEnd"/>
            <w:r w:rsidRPr="00CA2867">
              <w:t xml:space="preserve"> Chifa Spółka z ograniczoną odpowiedzialnością</w:t>
            </w:r>
          </w:p>
          <w:p w:rsidR="00CB039D" w:rsidRPr="00CA2867" w:rsidRDefault="00CB039D" w:rsidP="00866028">
            <w:r w:rsidRPr="00CA2867">
              <w:t xml:space="preserve">ul. Tysiąclecia 14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64-300 Nowy Tomyśl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402 775.86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12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Medicom</w:t>
            </w:r>
            <w:proofErr w:type="spellEnd"/>
            <w:r w:rsidRPr="00CA2867">
              <w:t xml:space="preserve"> Sp. z o.o.</w:t>
            </w:r>
          </w:p>
          <w:p w:rsidR="00CB039D" w:rsidRPr="00CA2867" w:rsidRDefault="00CB039D" w:rsidP="00866028">
            <w:r w:rsidRPr="00CA2867">
              <w:t xml:space="preserve">ul. M. Skłodowskiej - Curie 34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41-819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31 765.01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26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Polmil sp. z o. o.</w:t>
            </w:r>
          </w:p>
          <w:p w:rsidR="00CB039D" w:rsidRPr="00CA2867" w:rsidRDefault="00CB039D" w:rsidP="00866028">
            <w:r w:rsidRPr="00CA2867">
              <w:t xml:space="preserve">ul. Przemysłowa 8 B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85-758 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939.60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11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SKAMEX Spółka Akcyjna</w:t>
            </w:r>
          </w:p>
          <w:p w:rsidR="00CB039D" w:rsidRPr="00CA2867" w:rsidRDefault="00CB039D" w:rsidP="00866028">
            <w:r w:rsidRPr="00CA2867">
              <w:t xml:space="preserve">ul. Częstochowska 38/52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93-121 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59 389.20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24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SKAMEX Spółka Akcyjna</w:t>
            </w:r>
          </w:p>
          <w:p w:rsidR="00CB039D" w:rsidRPr="00CA2867" w:rsidRDefault="00CB039D" w:rsidP="00866028">
            <w:r w:rsidRPr="00CA2867">
              <w:t xml:space="preserve">ul. Częstochowska 38/52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93-121 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7 722.00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14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SARSTEDT Spółka z o.o.</w:t>
            </w:r>
          </w:p>
          <w:p w:rsidR="00CB039D" w:rsidRPr="00CA2867" w:rsidRDefault="00CB039D" w:rsidP="00866028">
            <w:r w:rsidRPr="00CA2867">
              <w:t xml:space="preserve">ul. Grzybowska 87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00-844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15 012.00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15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SARSTEDT Spółka z o.o.</w:t>
            </w:r>
          </w:p>
          <w:p w:rsidR="00CB039D" w:rsidRPr="00CA2867" w:rsidRDefault="00CB039D" w:rsidP="00866028">
            <w:r w:rsidRPr="00CA2867">
              <w:t xml:space="preserve">ul. Grzybowska 87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00-844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259.20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23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SARSTEDT Spółka z o.o.</w:t>
            </w:r>
          </w:p>
          <w:p w:rsidR="00CB039D" w:rsidRPr="00CA2867" w:rsidRDefault="00CB039D" w:rsidP="00866028">
            <w:r w:rsidRPr="00CA2867">
              <w:t xml:space="preserve">ul. Grzybowska 87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00-844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365 742.00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12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 xml:space="preserve">SORIMEX Sp. z o.o. </w:t>
            </w:r>
          </w:p>
          <w:p w:rsidR="00CB039D" w:rsidRPr="00CA2867" w:rsidRDefault="00CB039D" w:rsidP="00866028">
            <w:r w:rsidRPr="00CA2867">
              <w:t xml:space="preserve">ul. Równinna 25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87-100 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40 222.27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Advance</w:t>
            </w:r>
            <w:proofErr w:type="spellEnd"/>
            <w:r w:rsidRPr="00CA2867">
              <w:t xml:space="preserve"> Europe Sp. z o.o. Biuro Techniczno-Handlowe</w:t>
            </w:r>
          </w:p>
          <w:p w:rsidR="00CB039D" w:rsidRPr="00CA2867" w:rsidRDefault="00CB039D" w:rsidP="00866028">
            <w:r w:rsidRPr="00CA2867">
              <w:t xml:space="preserve">ul. Fasolowa 31A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02-482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102 043.80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16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Meden-Inmed</w:t>
            </w:r>
            <w:proofErr w:type="spellEnd"/>
            <w:r w:rsidRPr="00CA2867">
              <w:t xml:space="preserve"> Sp.  z o.o.</w:t>
            </w:r>
          </w:p>
          <w:p w:rsidR="00CB039D" w:rsidRPr="00CA2867" w:rsidRDefault="00CB039D" w:rsidP="00866028">
            <w:r w:rsidRPr="00CA2867">
              <w:t xml:space="preserve">ul. Wenedów 2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75-847 Koszalin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9 180.00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16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ALBIS MAZUR Sp. z o.o.</w:t>
            </w:r>
          </w:p>
          <w:p w:rsidR="00CB039D" w:rsidRPr="00CA2867" w:rsidRDefault="00CB039D" w:rsidP="00866028">
            <w:r w:rsidRPr="00CA2867">
              <w:t xml:space="preserve">ul. Stawiszyńska 10/2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62-800 Kalisz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9 709.20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19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ALBIS MAZUR Sp. z o.o.</w:t>
            </w:r>
          </w:p>
          <w:p w:rsidR="00CB039D" w:rsidRPr="00CA2867" w:rsidRDefault="00CB039D" w:rsidP="00866028">
            <w:r w:rsidRPr="00CA2867">
              <w:t xml:space="preserve">ul. Stawiszyńska 10/2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62-800 Kalisz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32 886.00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27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ALBIS MAZUR Sp. z o.o.</w:t>
            </w:r>
          </w:p>
          <w:p w:rsidR="00CB039D" w:rsidRPr="00CA2867" w:rsidRDefault="00CB039D" w:rsidP="00866028">
            <w:r w:rsidRPr="00CA2867">
              <w:t xml:space="preserve">ul. Stawiszyńska 10/2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62-800 Kalisz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213 408.00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Varimed Sp. z o.o.</w:t>
            </w:r>
          </w:p>
          <w:p w:rsidR="00CB039D" w:rsidRPr="00CA2867" w:rsidRDefault="00CB039D" w:rsidP="00866028">
            <w:r w:rsidRPr="00CA2867">
              <w:t xml:space="preserve">ul. Tadeusza Kościuszki 115/4U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50-442 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105 300.00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Bialmed</w:t>
            </w:r>
            <w:proofErr w:type="spellEnd"/>
            <w:r w:rsidRPr="00CA2867">
              <w:t xml:space="preserve"> Sp. z o.o.</w:t>
            </w:r>
          </w:p>
          <w:p w:rsidR="00CB039D" w:rsidRPr="00CA2867" w:rsidRDefault="00CB039D" w:rsidP="00866028">
            <w:r w:rsidRPr="00CA2867">
              <w:t xml:space="preserve">ul. Kazimierzowska 46/48/35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02-546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785.70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10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Bialmed</w:t>
            </w:r>
            <w:proofErr w:type="spellEnd"/>
            <w:r w:rsidRPr="00CA2867">
              <w:t xml:space="preserve"> Sp. z o.o.</w:t>
            </w:r>
          </w:p>
          <w:p w:rsidR="00CB039D" w:rsidRPr="00CA2867" w:rsidRDefault="00CB039D" w:rsidP="00866028">
            <w:r w:rsidRPr="00CA2867">
              <w:t xml:space="preserve">ul. Kazimierzowska 46/48/35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02-546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40 392.00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22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Bialmed</w:t>
            </w:r>
            <w:proofErr w:type="spellEnd"/>
            <w:r w:rsidRPr="00CA2867">
              <w:t xml:space="preserve"> Sp. z o.o.</w:t>
            </w:r>
          </w:p>
          <w:p w:rsidR="00CB039D" w:rsidRPr="00CA2867" w:rsidRDefault="00CB039D" w:rsidP="00866028">
            <w:r w:rsidRPr="00CA2867">
              <w:t xml:space="preserve">ul. Kazimierzowska 46/48/35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02-546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32 924.34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26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Bialmed</w:t>
            </w:r>
            <w:proofErr w:type="spellEnd"/>
            <w:r w:rsidRPr="00CA2867">
              <w:t xml:space="preserve"> Sp. z o.o.</w:t>
            </w:r>
          </w:p>
          <w:p w:rsidR="00CB039D" w:rsidRPr="00CA2867" w:rsidRDefault="00CB039D" w:rsidP="00866028">
            <w:r w:rsidRPr="00CA2867">
              <w:t xml:space="preserve">ul. Kazimierzowska 46/48/35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02-546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874.80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28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Bialmed</w:t>
            </w:r>
            <w:proofErr w:type="spellEnd"/>
            <w:r w:rsidRPr="00CA2867">
              <w:t xml:space="preserve"> Sp. z o.o.</w:t>
            </w:r>
          </w:p>
          <w:p w:rsidR="00CB039D" w:rsidRPr="00CA2867" w:rsidRDefault="00CB039D" w:rsidP="00866028">
            <w:r w:rsidRPr="00CA2867">
              <w:t xml:space="preserve">ul. Kazimierzowska 46/48/35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02-546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13 118.76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Zarys International Group spółka z ograniczoną odpowiedzialnością spółka komandytowa</w:t>
            </w:r>
          </w:p>
          <w:p w:rsidR="00CB039D" w:rsidRPr="00CA2867" w:rsidRDefault="00CB039D" w:rsidP="00866028">
            <w:r w:rsidRPr="00CA2867">
              <w:t xml:space="preserve">ul. Pod Borem 18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1 249.02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3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Zarys International Group spółka z ograniczoną odpowiedzialnością spółka komandytowa</w:t>
            </w:r>
          </w:p>
          <w:p w:rsidR="00CB039D" w:rsidRPr="00CA2867" w:rsidRDefault="00CB039D" w:rsidP="00866028">
            <w:r w:rsidRPr="00CA2867">
              <w:t xml:space="preserve">ul. Pod Borem 18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1 199.88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8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Zarys International Group spółka z ograniczoną odpowiedzialnością spółka komandytowa</w:t>
            </w:r>
          </w:p>
          <w:p w:rsidR="00CB039D" w:rsidRPr="00CA2867" w:rsidRDefault="00CB039D" w:rsidP="00866028">
            <w:r w:rsidRPr="00CA2867">
              <w:t xml:space="preserve">ul. Pod Borem 18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531.04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19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Zarys International Group spółka z ograniczoną odpowiedzialnością spółka komandytowa</w:t>
            </w:r>
          </w:p>
          <w:p w:rsidR="00CB039D" w:rsidRPr="00CA2867" w:rsidRDefault="00CB039D" w:rsidP="00866028">
            <w:r w:rsidRPr="00CA2867">
              <w:t xml:space="preserve">ul. Pod Borem 18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19 483.20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24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Zarys International Group spółka z ograniczoną odpowiedzialnością spółka komandytowa</w:t>
            </w:r>
          </w:p>
          <w:p w:rsidR="00CB039D" w:rsidRPr="00CA2867" w:rsidRDefault="00CB039D" w:rsidP="00866028">
            <w:r w:rsidRPr="00CA2867">
              <w:t xml:space="preserve">ul. Pod Borem 18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3 373.92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lastRenderedPageBreak/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26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Zarys International Group spółka z ograniczoną odpowiedzialnością spółka komandytowa</w:t>
            </w:r>
          </w:p>
          <w:p w:rsidR="00CB039D" w:rsidRPr="00CA2867" w:rsidRDefault="00CB039D" w:rsidP="00866028">
            <w:r w:rsidRPr="00CA2867">
              <w:t xml:space="preserve">ul. Pod Borem 18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1 078.92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28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Zarys International Group spółka z ograniczoną odpowiedzialnością spółka komandytowa</w:t>
            </w:r>
          </w:p>
          <w:p w:rsidR="00CB039D" w:rsidRPr="00CA2867" w:rsidRDefault="00CB039D" w:rsidP="00866028">
            <w:r w:rsidRPr="00CA2867">
              <w:t xml:space="preserve">ul. Pod Borem 18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41-808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21 156.23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20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MEDITRADE Poland Spółka z ograniczoną odpowiedzialnością</w:t>
            </w:r>
          </w:p>
          <w:p w:rsidR="00CB039D" w:rsidRPr="00CA2867" w:rsidRDefault="00CB039D" w:rsidP="00866028">
            <w:r w:rsidRPr="00CA2867">
              <w:t xml:space="preserve">ul. Pańska 73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00-834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41 310.00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21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MEDITRADE Poland Spółka z ograniczoną odpowiedzialnością</w:t>
            </w:r>
          </w:p>
          <w:p w:rsidR="00CB039D" w:rsidRPr="00CA2867" w:rsidRDefault="00CB039D" w:rsidP="00866028">
            <w:r w:rsidRPr="00CA2867">
              <w:t xml:space="preserve">ul. Pańska 73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00-834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244 209.60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proofErr w:type="spellStart"/>
            <w:r w:rsidRPr="00CA2867">
              <w:t>Cytosorbents</w:t>
            </w:r>
            <w:proofErr w:type="spellEnd"/>
            <w:r w:rsidRPr="00CA2867">
              <w:t xml:space="preserve"> Poland Sp. z o.o.</w:t>
            </w:r>
          </w:p>
          <w:p w:rsidR="00CB039D" w:rsidRPr="00CA2867" w:rsidRDefault="00CB039D" w:rsidP="00866028">
            <w:r w:rsidRPr="00CA2867">
              <w:t xml:space="preserve">Al. Armii Ludowej 26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00-609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46 548.00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19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NTM-MED S.C.</w:t>
            </w:r>
          </w:p>
          <w:p w:rsidR="00CB039D" w:rsidRPr="00CA2867" w:rsidRDefault="00CB039D" w:rsidP="00866028">
            <w:r w:rsidRPr="00CA2867">
              <w:t xml:space="preserve">ul. Wyszyńskiego 154 B/1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66-400 Gorzów Wielkopolski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18 165.60 zł</w:t>
            </w:r>
          </w:p>
        </w:tc>
      </w:tr>
      <w:tr w:rsidR="00CB039D" w:rsidRPr="00CA2867" w:rsidTr="00005BD8">
        <w:tc>
          <w:tcPr>
            <w:tcW w:w="993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10</w:t>
            </w:r>
          </w:p>
        </w:tc>
        <w:tc>
          <w:tcPr>
            <w:tcW w:w="4677" w:type="dxa"/>
            <w:shd w:val="clear" w:color="auto" w:fill="auto"/>
          </w:tcPr>
          <w:p w:rsidR="00CB039D" w:rsidRPr="00CA2867" w:rsidRDefault="00CB039D" w:rsidP="00866028">
            <w:pPr>
              <w:spacing w:before="80"/>
            </w:pPr>
            <w:r w:rsidRPr="00CA2867">
              <w:t>Centrum Diabetologii Sp. z o.o.</w:t>
            </w:r>
          </w:p>
          <w:p w:rsidR="00CB039D" w:rsidRPr="00CA2867" w:rsidRDefault="00CB039D" w:rsidP="00866028">
            <w:r w:rsidRPr="00CA2867">
              <w:t xml:space="preserve">ul. Niedźwiedzia 29B </w:t>
            </w:r>
          </w:p>
          <w:p w:rsidR="00CB039D" w:rsidRPr="00CA2867" w:rsidRDefault="00CB039D" w:rsidP="00866028">
            <w:pPr>
              <w:spacing w:after="80"/>
              <w:jc w:val="both"/>
            </w:pPr>
            <w:r w:rsidRPr="00CA2867">
              <w:t>02-737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039D" w:rsidRPr="00CA2867" w:rsidRDefault="00CB039D" w:rsidP="00866028">
            <w:pPr>
              <w:spacing w:before="80" w:after="80"/>
              <w:jc w:val="center"/>
            </w:pPr>
            <w:r w:rsidRPr="00CA2867">
              <w:t>36 720.00 zł</w:t>
            </w:r>
          </w:p>
        </w:tc>
      </w:tr>
      <w:bookmarkEnd w:id="0"/>
    </w:tbl>
    <w:p w:rsidR="00C236D3" w:rsidRPr="00CA2867" w:rsidRDefault="00C236D3" w:rsidP="00173B20">
      <w:pPr>
        <w:jc w:val="right"/>
        <w:rPr>
          <w:sz w:val="22"/>
          <w:szCs w:val="22"/>
        </w:rPr>
      </w:pPr>
    </w:p>
    <w:sectPr w:rsidR="00C236D3" w:rsidRPr="00CA2867" w:rsidSect="00CA28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725E3" w:rsidRDefault="005725E3">
      <w:r>
        <w:separator/>
      </w:r>
    </w:p>
  </w:endnote>
  <w:endnote w:type="continuationSeparator" w:id="0">
    <w:p w:rsidR="005725E3" w:rsidRDefault="00572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005BD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725E3" w:rsidRDefault="005725E3">
      <w:r>
        <w:separator/>
      </w:r>
    </w:p>
  </w:footnote>
  <w:footnote w:type="continuationSeparator" w:id="0">
    <w:p w:rsidR="005725E3" w:rsidRDefault="00572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B039D" w:rsidRDefault="00CB0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B039D" w:rsidRDefault="00CB03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B039D" w:rsidRDefault="00CB03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25E3"/>
    <w:rsid w:val="00005BD8"/>
    <w:rsid w:val="00007727"/>
    <w:rsid w:val="00017720"/>
    <w:rsid w:val="00035488"/>
    <w:rsid w:val="000D7F25"/>
    <w:rsid w:val="000E00E5"/>
    <w:rsid w:val="00173B20"/>
    <w:rsid w:val="001C69FF"/>
    <w:rsid w:val="001F0ADF"/>
    <w:rsid w:val="0023318D"/>
    <w:rsid w:val="00313CD1"/>
    <w:rsid w:val="003D72FD"/>
    <w:rsid w:val="003F4DD9"/>
    <w:rsid w:val="00423179"/>
    <w:rsid w:val="00490DC0"/>
    <w:rsid w:val="00493F8C"/>
    <w:rsid w:val="004C7E9B"/>
    <w:rsid w:val="005614F2"/>
    <w:rsid w:val="005725E3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2867"/>
    <w:rsid w:val="00CA3D66"/>
    <w:rsid w:val="00CB039D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89A67D"/>
  <w15:chartTrackingRefBased/>
  <w15:docId w15:val="{5620C6F6-20EC-4D61-AAF2-97F23384F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793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cp:lastPrinted>2025-03-31T11:54:00Z</cp:lastPrinted>
  <dcterms:created xsi:type="dcterms:W3CDTF">2025-03-31T11:52:00Z</dcterms:created>
  <dcterms:modified xsi:type="dcterms:W3CDTF">2025-03-31T12:00:00Z</dcterms:modified>
</cp:coreProperties>
</file>