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82EF5" w14:textId="77777777" w:rsidR="008D52EA" w:rsidRDefault="00DB67E4" w:rsidP="008D52EA">
      <w:pPr>
        <w:jc w:val="right"/>
        <w:rPr>
          <w:b/>
        </w:rPr>
      </w:pPr>
      <w:r>
        <w:rPr>
          <w:noProof/>
        </w:rPr>
        <w:pict w14:anchorId="41671616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8D52EA">
        <w:rPr>
          <w:b/>
        </w:rPr>
        <w:t>Załącznik nr 4</w:t>
      </w:r>
    </w:p>
    <w:p w14:paraId="6EDE317C" w14:textId="77777777" w:rsidR="008D52EA" w:rsidRDefault="008D52EA" w:rsidP="008D52EA">
      <w:pPr>
        <w:jc w:val="right"/>
        <w:rPr>
          <w:rFonts w:eastAsia="MS Mincho"/>
          <w:b/>
        </w:rPr>
      </w:pPr>
    </w:p>
    <w:p w14:paraId="5D1D62FF" w14:textId="77777777" w:rsidR="008D52EA" w:rsidRDefault="00DB67E4" w:rsidP="008D52EA">
      <w:pPr>
        <w:jc w:val="right"/>
        <w:rPr>
          <w:rFonts w:eastAsia="MS Mincho"/>
          <w:b/>
        </w:rPr>
      </w:pPr>
      <w:r>
        <w:rPr>
          <w:noProof/>
        </w:rPr>
        <w:pict w14:anchorId="2AC721E2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346BB76A" w14:textId="77777777" w:rsidR="008D52EA" w:rsidRDefault="008D52EA" w:rsidP="008D52EA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B6BC1B4" w14:textId="77777777" w:rsidR="008D52EA" w:rsidRDefault="008D52EA" w:rsidP="008D52EA">
      <w:pPr>
        <w:jc w:val="right"/>
        <w:rPr>
          <w:rFonts w:eastAsia="MS Mincho"/>
          <w:b/>
        </w:rPr>
      </w:pPr>
    </w:p>
    <w:p w14:paraId="7FF2F3E6" w14:textId="77777777" w:rsidR="008D52EA" w:rsidRDefault="008D52EA" w:rsidP="008D52EA">
      <w:pPr>
        <w:jc w:val="center"/>
        <w:rPr>
          <w:b/>
        </w:rPr>
      </w:pPr>
      <w:r>
        <w:rPr>
          <w:b/>
        </w:rPr>
        <w:t>Kalkulacja Cenowa</w:t>
      </w:r>
    </w:p>
    <w:p w14:paraId="2683B2C5" w14:textId="77777777" w:rsidR="008D52EA" w:rsidRDefault="008D52EA" w:rsidP="008D52E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56DFEEB" w14:textId="77777777" w:rsidR="008D52EA" w:rsidRDefault="008D52EA" w:rsidP="008D52E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07D93E90" w14:textId="10187384" w:rsidR="008D52EA" w:rsidRDefault="008D52EA" w:rsidP="008D52EA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KC-zp.272-172/25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D52EA" w14:paraId="4FD1DB62" w14:textId="77777777" w:rsidTr="001F199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441CED7" w14:textId="77777777" w:rsidR="008D52EA" w:rsidRDefault="008D52EA" w:rsidP="001F19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A8CE3E" w14:textId="77777777" w:rsidR="008D52EA" w:rsidRDefault="008D52EA" w:rsidP="001F199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FD0CF1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7E67363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EE55DEE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0513972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71596EB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24B7A4E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9FE05F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46F74C6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2DFCF15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183BEA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FBF270C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349C330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D52EA" w14:paraId="66F9CC00" w14:textId="77777777" w:rsidTr="001F199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0DA1B5D" w14:textId="77777777" w:rsidR="008D52EA" w:rsidRDefault="008D52EA" w:rsidP="001F19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5893AF" w14:textId="77777777" w:rsidR="008D52EA" w:rsidRDefault="008D52EA" w:rsidP="001F199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264C56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4B35B6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588959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99DA0C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4ED979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D52EA" w14:paraId="50E349DC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3FC10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9A00B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  <w:p w14:paraId="593DA29B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401A1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57DA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224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071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C1A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0B139780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5521E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C1089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  <w:p w14:paraId="6B92FDC1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DD8D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702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0713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470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E3A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09EDACAC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7B975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27A93" w14:textId="77777777" w:rsidR="008D52EA" w:rsidRDefault="008D52EA" w:rsidP="001F19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50E4D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82F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B97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B03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31B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28F51634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5F3B5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373EB" w14:textId="77777777" w:rsidR="008D52EA" w:rsidRDefault="008D52EA" w:rsidP="001F199C">
            <w:pPr>
              <w:rPr>
                <w:sz w:val="20"/>
                <w:szCs w:val="20"/>
              </w:rPr>
            </w:pPr>
          </w:p>
          <w:p w14:paraId="1362E04E" w14:textId="77777777" w:rsidR="008D52EA" w:rsidRDefault="008D52EA" w:rsidP="001F199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3D35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D97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7A8F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68A3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00E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15FB2558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18787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9408E" w14:textId="77777777" w:rsidR="008D52EA" w:rsidRDefault="008D52EA" w:rsidP="001F199C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F4E3A62" w14:textId="77777777" w:rsidR="008D52EA" w:rsidRDefault="008D52EA" w:rsidP="001F199C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2C7A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0F0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9D0A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81A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57E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523663B5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44E13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41615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  <w:p w14:paraId="2A8FDBAD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B509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9B6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A3A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D9F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B21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12EA0767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C0AAC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21BE2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  <w:p w14:paraId="75049E2A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  <w:p w14:paraId="4D34B535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8872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8EE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F6EF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60AB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CFF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550450F8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AAC65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47E72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3E0DD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451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5762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4DC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60C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50BE0E8C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31270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70C16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760B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133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BEA71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B323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278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59127725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101C7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DFEDE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760B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278D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0D7C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2FE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9373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0E40ECA1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1B483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6D8EA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C3BE3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33C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471C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C86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D8FC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41E028DF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28EFD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46A16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6904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D0AA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B27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8B1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F3B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1BB9704B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CC7FB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E0C145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3732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2EA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93B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B5E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5F7F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0A8BC120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5A8F7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FDCA7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0D31A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5D8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7F5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85BF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9B4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6FA1538D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CAE89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0834F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A106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A9F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91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C33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77CA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118AC6A0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F39E4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CA86F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6848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704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6561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114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B9B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2EAA0FB5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2A87E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69E5F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68FF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787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00E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0E9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54B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D295152" w14:textId="77777777" w:rsidR="008D52EA" w:rsidRDefault="008D52EA" w:rsidP="008D52EA"/>
    <w:p w14:paraId="6DA60443" w14:textId="77777777" w:rsidR="008D52EA" w:rsidRDefault="008D52EA" w:rsidP="008D52EA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D52EA" w14:paraId="5391B06F" w14:textId="77777777" w:rsidTr="001F199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2183F7" w14:textId="77777777" w:rsidR="008D52EA" w:rsidRDefault="008D52EA" w:rsidP="001F19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1D07804" w14:textId="77777777" w:rsidR="008D52EA" w:rsidRDefault="008D52EA" w:rsidP="001F199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9910C4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C24E479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E5DFBC8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90EB04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094DD9B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A066564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6C7E3F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7343DAF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A2F33B9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E00F2F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1B342C9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515E227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D52EA" w14:paraId="26056C15" w14:textId="77777777" w:rsidTr="001F199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2A69FE" w14:textId="77777777" w:rsidR="008D52EA" w:rsidRDefault="008D52EA" w:rsidP="001F19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30FCAE" w14:textId="77777777" w:rsidR="008D52EA" w:rsidRDefault="008D52EA" w:rsidP="001F199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5A7D05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7B128B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831D49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075B99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51F3DF" w14:textId="77777777" w:rsidR="008D52EA" w:rsidRDefault="008D52EA" w:rsidP="001F199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D52EA" w14:paraId="33C15E73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032B4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5EB66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470E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7D3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B59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6EEA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EEC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0DDF5E95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13BEB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46D8D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BA97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169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CA0A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A3C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8B7F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12A6F820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C2CA1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906AA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169F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24FF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F77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9BB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AA61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66AE3F2D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98F89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43F2D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89B5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DAA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28A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8A8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1A4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6AFC336B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A7C16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7308F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EAC4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E5F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495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635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11CA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716B5C5E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D832F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E90E6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96D7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6AFD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3B6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5FA4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FBB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6F5C9278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36787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776BD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3228D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58A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124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013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6EA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2C010836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C0053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55E5F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243C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AD91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54B7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BD7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1F3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796BD060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4DA8B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0DD4D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6AA3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DDC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520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323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7D4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6F41E039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5ED15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5225C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3F43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F4A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D0B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9D5F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3BD4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01CBA8A3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3CAFD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F357C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3AD43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DA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C302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EBCF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3400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2C70070A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13760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646A1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0567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0EF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08D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54FC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0D7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56DEF38E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AD3B0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7E499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99D5E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0C8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11D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C9FC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857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273B05BC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279CF" w14:textId="77777777" w:rsidR="008D52EA" w:rsidRDefault="008D52EA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7D145" w14:textId="77777777" w:rsidR="008D52EA" w:rsidRDefault="008D52EA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3FA18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1CC6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984B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5BB5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2AE9" w14:textId="77777777" w:rsidR="008D52EA" w:rsidRDefault="008D52EA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B67E4" w14:paraId="0F765E73" w14:textId="77777777" w:rsidTr="001F199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B2CBF" w14:textId="121C1563" w:rsidR="00DB67E4" w:rsidRDefault="00DB67E4" w:rsidP="001F19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06F15" w14:textId="77777777" w:rsidR="00DB67E4" w:rsidRDefault="00DB67E4" w:rsidP="001F199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24E58" w14:textId="77777777" w:rsidR="00DB67E4" w:rsidRDefault="00DB67E4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7E62" w14:textId="77777777" w:rsidR="00DB67E4" w:rsidRDefault="00DB67E4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252F" w14:textId="77777777" w:rsidR="00DB67E4" w:rsidRDefault="00DB67E4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3CAA" w14:textId="77777777" w:rsidR="00DB67E4" w:rsidRDefault="00DB67E4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0F43" w14:textId="77777777" w:rsidR="00DB67E4" w:rsidRDefault="00DB67E4" w:rsidP="001F199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52EA" w14:paraId="13ECF3FE" w14:textId="77777777" w:rsidTr="001F199C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88228B" w14:textId="77777777" w:rsidR="008D52EA" w:rsidRDefault="008D52EA" w:rsidP="001F199C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20D81" w14:textId="77777777" w:rsidR="008D52EA" w:rsidRDefault="008D52EA" w:rsidP="001F199C">
            <w:pPr>
              <w:rPr>
                <w:rFonts w:ascii="Calibri" w:hAnsi="Calibri"/>
              </w:rPr>
            </w:pPr>
          </w:p>
        </w:tc>
      </w:tr>
    </w:tbl>
    <w:p w14:paraId="045920EF" w14:textId="77777777" w:rsidR="008D52EA" w:rsidRPr="00932BBB" w:rsidRDefault="008D52EA" w:rsidP="008D52EA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6A511324" w14:textId="77777777" w:rsidR="008D52EA" w:rsidRDefault="008D52EA" w:rsidP="008D52EA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43582D43" w14:textId="77777777" w:rsidR="008D52EA" w:rsidRPr="00932BBB" w:rsidRDefault="008D52EA" w:rsidP="008D52EA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28CD2D5F" w14:textId="77777777" w:rsidR="008D52EA" w:rsidRPr="007108D6" w:rsidRDefault="008D52EA" w:rsidP="008D52E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62525AAB" w14:textId="77777777" w:rsidR="008D52EA" w:rsidRPr="00076D7F" w:rsidRDefault="008D52EA" w:rsidP="008D52EA"/>
    <w:p w14:paraId="0C6D4511" w14:textId="77777777" w:rsidR="008D52EA" w:rsidRPr="00A43021" w:rsidRDefault="008D52EA" w:rsidP="008D52EA"/>
    <w:p w14:paraId="32566A7F" w14:textId="7C73553D" w:rsidR="0014437C" w:rsidRPr="008D52EA" w:rsidRDefault="0014437C" w:rsidP="008D52EA"/>
    <w:sectPr w:rsidR="0014437C" w:rsidRPr="008D52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E5266" w14:textId="77777777" w:rsidR="00A83D31" w:rsidRDefault="00A83D31">
      <w:r>
        <w:separator/>
      </w:r>
    </w:p>
  </w:endnote>
  <w:endnote w:type="continuationSeparator" w:id="0">
    <w:p w14:paraId="35179442" w14:textId="77777777" w:rsidR="00A83D31" w:rsidRDefault="00A8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AAAE2" w14:textId="77777777" w:rsidR="00D0475E" w:rsidRDefault="00D047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A8B96" w14:textId="77777777" w:rsidR="008D52EA" w:rsidRPr="00CC4E7C" w:rsidRDefault="008D52EA" w:rsidP="008D52EA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2F37778D" w14:textId="77777777" w:rsidR="00D0475E" w:rsidRDefault="00D047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F9FC" w14:textId="77777777" w:rsidR="00D0475E" w:rsidRDefault="00D047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6931A" w14:textId="77777777" w:rsidR="00A83D31" w:rsidRDefault="00A83D31">
      <w:r>
        <w:separator/>
      </w:r>
    </w:p>
  </w:footnote>
  <w:footnote w:type="continuationSeparator" w:id="0">
    <w:p w14:paraId="091BDACD" w14:textId="77777777" w:rsidR="00A83D31" w:rsidRDefault="00A83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C74B3" w14:textId="77777777" w:rsidR="00D0475E" w:rsidRDefault="00D047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5DF56" w14:textId="77777777" w:rsidR="00D0475E" w:rsidRDefault="00D047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B55B" w14:textId="77777777" w:rsidR="00D0475E" w:rsidRDefault="00D047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965618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D31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7054E7"/>
    <w:rsid w:val="007220EB"/>
    <w:rsid w:val="007F25C7"/>
    <w:rsid w:val="0086523D"/>
    <w:rsid w:val="008909FE"/>
    <w:rsid w:val="008A7D2D"/>
    <w:rsid w:val="008D52EA"/>
    <w:rsid w:val="008F4EAF"/>
    <w:rsid w:val="008F7315"/>
    <w:rsid w:val="0091125A"/>
    <w:rsid w:val="009508B9"/>
    <w:rsid w:val="00A83D31"/>
    <w:rsid w:val="00AF798E"/>
    <w:rsid w:val="00B94084"/>
    <w:rsid w:val="00D0475E"/>
    <w:rsid w:val="00DB67E4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71F466B5"/>
  <w15:chartTrackingRefBased/>
  <w15:docId w15:val="{8176B687-8E7C-4AFE-96B5-5D62D31C3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52E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047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75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047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75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52EA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190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2025-03-31T07:26:00Z</cp:lastPrinted>
  <dcterms:created xsi:type="dcterms:W3CDTF">2025-03-28T07:34:00Z</dcterms:created>
  <dcterms:modified xsi:type="dcterms:W3CDTF">2025-03-31T07:30:00Z</dcterms:modified>
</cp:coreProperties>
</file>