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CEE5B" w14:textId="77777777" w:rsidR="00B36EDA" w:rsidRPr="00353FDC" w:rsidRDefault="00EA0ECC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EA0ECC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EA0ECC">
        <w:rPr>
          <w:rFonts w:ascii="Arial" w:hAnsi="Arial" w:cs="Arial"/>
        </w:rPr>
        <w:t>2025-03-31</w:t>
      </w:r>
    </w:p>
    <w:p w14:paraId="5E611C55" w14:textId="51F286B9" w:rsidR="00B36EDA" w:rsidRPr="00353FDC" w:rsidRDefault="00EA0ECC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EA0ECC">
        <w:rPr>
          <w:rFonts w:ascii="Arial" w:hAnsi="Arial" w:cs="Arial"/>
          <w:b/>
          <w:bCs/>
        </w:rPr>
        <w:t>Szpital Specjalistyczny im. Stefana Żeromskiego SP ZOZ w Krakowie</w:t>
      </w:r>
    </w:p>
    <w:p w14:paraId="4E88CBB5" w14:textId="77777777" w:rsidR="00B36EDA" w:rsidRPr="00353FDC" w:rsidRDefault="00EA0ECC" w:rsidP="00B36EDA">
      <w:pPr>
        <w:spacing w:line="360" w:lineRule="auto"/>
        <w:ind w:right="3969"/>
        <w:rPr>
          <w:rFonts w:ascii="Arial" w:hAnsi="Arial" w:cs="Arial"/>
        </w:rPr>
      </w:pPr>
      <w:r w:rsidRPr="00EA0ECC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EA0ECC">
        <w:rPr>
          <w:rFonts w:ascii="Arial" w:hAnsi="Arial" w:cs="Arial"/>
        </w:rPr>
        <w:t>66</w:t>
      </w:r>
    </w:p>
    <w:p w14:paraId="70FBCEFE" w14:textId="77777777" w:rsidR="00B36EDA" w:rsidRPr="00353FDC" w:rsidRDefault="00EA0ECC" w:rsidP="00B36EDA">
      <w:pPr>
        <w:ind w:right="3969"/>
        <w:rPr>
          <w:rFonts w:ascii="Arial" w:hAnsi="Arial" w:cs="Arial"/>
        </w:rPr>
      </w:pPr>
      <w:r w:rsidRPr="00EA0ECC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EA0ECC">
        <w:rPr>
          <w:rFonts w:ascii="Arial" w:hAnsi="Arial" w:cs="Arial"/>
        </w:rPr>
        <w:t>Kraków</w:t>
      </w:r>
    </w:p>
    <w:p w14:paraId="0740EA3A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666199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E364CAD" w14:textId="5E9C3F06" w:rsidR="006F43AA" w:rsidRPr="006F43AA" w:rsidRDefault="006F43A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6F43AA">
        <w:rPr>
          <w:rFonts w:ascii="Arial" w:hAnsi="Arial" w:cs="Arial"/>
          <w:bCs/>
        </w:rPr>
        <w:t>SZP-271-5/25-</w:t>
      </w:r>
      <w:r w:rsidR="00C745A3">
        <w:rPr>
          <w:rFonts w:ascii="Arial" w:hAnsi="Arial" w:cs="Arial"/>
          <w:bCs/>
        </w:rPr>
        <w:t>29</w:t>
      </w:r>
      <w:r w:rsidR="003E7B5E">
        <w:rPr>
          <w:rFonts w:ascii="Arial" w:hAnsi="Arial" w:cs="Arial"/>
          <w:bCs/>
        </w:rPr>
        <w:t>3</w:t>
      </w:r>
      <w:r w:rsidR="00C745A3">
        <w:rPr>
          <w:rFonts w:ascii="Arial" w:hAnsi="Arial" w:cs="Arial"/>
          <w:bCs/>
        </w:rPr>
        <w:t>.</w:t>
      </w:r>
      <w:r w:rsidRPr="006F43AA">
        <w:rPr>
          <w:rFonts w:ascii="Arial" w:hAnsi="Arial" w:cs="Arial"/>
          <w:bCs/>
        </w:rPr>
        <w:t>AOM</w:t>
      </w:r>
    </w:p>
    <w:p w14:paraId="52BB2311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938D4CB" w14:textId="77777777" w:rsidTr="00B36EDA">
        <w:tc>
          <w:tcPr>
            <w:tcW w:w="9923" w:type="dxa"/>
            <w:shd w:val="clear" w:color="auto" w:fill="F2F2F2"/>
            <w:hideMark/>
          </w:tcPr>
          <w:p w14:paraId="703D2002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401EEF3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448349A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4116F560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2C82CD7" w14:textId="77777777" w:rsidTr="00B36EDA">
        <w:tc>
          <w:tcPr>
            <w:tcW w:w="2269" w:type="dxa"/>
            <w:shd w:val="clear" w:color="auto" w:fill="auto"/>
          </w:tcPr>
          <w:p w14:paraId="28D04043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83E22C1" w14:textId="77777777" w:rsidR="00B36EDA" w:rsidRPr="00353FDC" w:rsidRDefault="00EA0EC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0ECC">
              <w:rPr>
                <w:rFonts w:ascii="Arial" w:hAnsi="Arial" w:cs="Arial"/>
                <w:bCs/>
              </w:rPr>
              <w:t>Zakup i dostawa preparatów dezynfekujących i myjących</w:t>
            </w:r>
          </w:p>
        </w:tc>
      </w:tr>
      <w:tr w:rsidR="00EA0ECC" w:rsidRPr="00353FDC" w14:paraId="1A6E5E3F" w14:textId="77777777" w:rsidTr="007C7C40">
        <w:tc>
          <w:tcPr>
            <w:tcW w:w="2269" w:type="dxa"/>
            <w:shd w:val="clear" w:color="auto" w:fill="auto"/>
          </w:tcPr>
          <w:p w14:paraId="346D0F12" w14:textId="77777777" w:rsidR="00EA0ECC" w:rsidRPr="00353FDC" w:rsidRDefault="00EA0ECC" w:rsidP="007C7C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6E7ECA5" w14:textId="77777777" w:rsidR="00EA0ECC" w:rsidRPr="00353FDC" w:rsidRDefault="00EA0ECC" w:rsidP="007C7C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0ECC">
              <w:rPr>
                <w:rFonts w:ascii="Arial" w:hAnsi="Arial" w:cs="Arial"/>
                <w:bCs/>
              </w:rPr>
              <w:t>SZP-271-5/25</w:t>
            </w:r>
          </w:p>
        </w:tc>
      </w:tr>
    </w:tbl>
    <w:p w14:paraId="1722445F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8A5ADCE" w14:textId="0DC9849B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EA0ECC" w:rsidRPr="00EA0ECC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EA0ECC" w:rsidRPr="00EA0ECC">
        <w:rPr>
          <w:rFonts w:ascii="Arial" w:hAnsi="Arial" w:cs="Arial"/>
        </w:rPr>
        <w:t>(t.j.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A0ECC" w14:paraId="42F20080" w14:textId="77777777" w:rsidTr="00EA0E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81A4" w14:textId="77777777" w:rsidR="00EA0ECC" w:rsidRPr="00F245C5" w:rsidRDefault="00EA0ECC" w:rsidP="007C7C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A0EC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0ECC">
              <w:rPr>
                <w:rFonts w:ascii="Arial" w:hAnsi="Arial" w:cs="Arial"/>
              </w:rPr>
              <w:t>Preparat do oczyszczania i nawilżania ran</w:t>
            </w:r>
          </w:p>
          <w:p w14:paraId="32BF4732" w14:textId="77777777" w:rsidR="00EA0ECC" w:rsidRPr="00F245C5" w:rsidRDefault="00EA0ECC" w:rsidP="007C7C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A0ECC">
              <w:rPr>
                <w:rFonts w:ascii="Arial" w:hAnsi="Arial" w:cs="Arial"/>
                <w:b/>
              </w:rPr>
              <w:t>KIKGEL Sp. z o.o.</w:t>
            </w:r>
          </w:p>
          <w:p w14:paraId="6F1B221A" w14:textId="77777777" w:rsidR="00EA0ECC" w:rsidRPr="00F245C5" w:rsidRDefault="00EA0ECC" w:rsidP="007C7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0ECC">
              <w:rPr>
                <w:rFonts w:ascii="Arial" w:hAnsi="Arial" w:cs="Arial"/>
                <w:bCs/>
              </w:rPr>
              <w:t>Skłodowskiej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0ECC">
              <w:rPr>
                <w:rFonts w:ascii="Arial" w:hAnsi="Arial" w:cs="Arial"/>
                <w:bCs/>
              </w:rPr>
              <w:t>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EF83095" w14:textId="77777777" w:rsidR="00EA0ECC" w:rsidRPr="00F245C5" w:rsidRDefault="00EA0ECC" w:rsidP="007C7C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EA0ECC">
              <w:rPr>
                <w:rFonts w:ascii="Arial" w:hAnsi="Arial" w:cs="Arial"/>
                <w:bCs/>
              </w:rPr>
              <w:t>97-225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0ECC">
              <w:rPr>
                <w:rFonts w:ascii="Arial" w:hAnsi="Arial" w:cs="Arial"/>
                <w:bCs/>
              </w:rPr>
              <w:t>Ujazd</w:t>
            </w:r>
          </w:p>
          <w:p w14:paraId="126CCF20" w14:textId="77777777" w:rsidR="00EA0ECC" w:rsidRPr="00F245C5" w:rsidRDefault="00EA0ECC" w:rsidP="007C7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0ECC">
              <w:rPr>
                <w:rFonts w:ascii="Arial" w:hAnsi="Arial" w:cs="Arial"/>
                <w:b/>
              </w:rPr>
              <w:t>105 753.60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352B000" w14:textId="77777777" w:rsidR="00EA0ECC" w:rsidRPr="00F245C5" w:rsidRDefault="00EA0ECC" w:rsidP="007C7C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636E4BD" w14:textId="77777777" w:rsidR="00EA0ECC" w:rsidRPr="00F245C5" w:rsidRDefault="00EA0ECC" w:rsidP="007C7C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A0ECC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  <w:tr w:rsidR="00EA0ECC" w14:paraId="41B5E8B5" w14:textId="77777777" w:rsidTr="00EA0E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A002C" w14:textId="77777777" w:rsidR="00EA0ECC" w:rsidRPr="00F245C5" w:rsidRDefault="00EA0ECC" w:rsidP="007C7C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A0EC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0ECC">
              <w:rPr>
                <w:rFonts w:ascii="Arial" w:hAnsi="Arial" w:cs="Arial"/>
              </w:rPr>
              <w:t>Preparat do dezynfekcji</w:t>
            </w:r>
          </w:p>
          <w:p w14:paraId="6FB5715F" w14:textId="77777777" w:rsidR="00EA0ECC" w:rsidRPr="00F245C5" w:rsidRDefault="00EA0ECC" w:rsidP="007C7C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A0ECC">
              <w:rPr>
                <w:rFonts w:ascii="Arial" w:hAnsi="Arial" w:cs="Arial"/>
                <w:b/>
              </w:rPr>
              <w:t>Egis Polska Dystrybucja Sp. z o.o.</w:t>
            </w:r>
          </w:p>
          <w:p w14:paraId="1ECB3E1A" w14:textId="77777777" w:rsidR="00EA0ECC" w:rsidRPr="00F245C5" w:rsidRDefault="00EA0ECC" w:rsidP="007C7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0ECC">
              <w:rPr>
                <w:rFonts w:ascii="Arial" w:hAnsi="Arial" w:cs="Arial"/>
                <w:bCs/>
              </w:rPr>
              <w:t>Komitetu Obrony Robotników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0ECC">
              <w:rPr>
                <w:rFonts w:ascii="Arial" w:hAnsi="Arial" w:cs="Arial"/>
                <w:bCs/>
              </w:rPr>
              <w:t>45 D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61A3732" w14:textId="77777777" w:rsidR="00EA0ECC" w:rsidRPr="00F245C5" w:rsidRDefault="00EA0ECC" w:rsidP="007C7C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EA0ECC">
              <w:rPr>
                <w:rFonts w:ascii="Arial" w:hAnsi="Arial" w:cs="Arial"/>
                <w:bCs/>
              </w:rPr>
              <w:t>02-146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0ECC">
              <w:rPr>
                <w:rFonts w:ascii="Arial" w:hAnsi="Arial" w:cs="Arial"/>
                <w:bCs/>
              </w:rPr>
              <w:t>Warszawa</w:t>
            </w:r>
          </w:p>
          <w:p w14:paraId="66C46B81" w14:textId="77777777" w:rsidR="00EA0ECC" w:rsidRPr="00F245C5" w:rsidRDefault="00EA0ECC" w:rsidP="007C7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0ECC">
              <w:rPr>
                <w:rFonts w:ascii="Arial" w:hAnsi="Arial" w:cs="Arial"/>
                <w:b/>
              </w:rPr>
              <w:t>11 664.00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85D14E6" w14:textId="77777777" w:rsidR="00EA0ECC" w:rsidRPr="00F245C5" w:rsidRDefault="00EA0ECC" w:rsidP="007C7C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F777A6" w14:textId="77777777" w:rsidR="00EA0ECC" w:rsidRPr="00F245C5" w:rsidRDefault="00EA0ECC" w:rsidP="007C7C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A0ECC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  <w:tr w:rsidR="00EA0ECC" w14:paraId="7FF009A3" w14:textId="77777777" w:rsidTr="00EA0E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D3394" w14:textId="77777777" w:rsidR="00EA0ECC" w:rsidRPr="00F245C5" w:rsidRDefault="00EA0ECC" w:rsidP="007C7C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A0ECC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0ECC">
              <w:rPr>
                <w:rFonts w:ascii="Arial" w:hAnsi="Arial" w:cs="Arial"/>
              </w:rPr>
              <w:t>Preparat do dezynfekcji</w:t>
            </w:r>
          </w:p>
          <w:p w14:paraId="61A0AE13" w14:textId="77777777" w:rsidR="00EA0ECC" w:rsidRPr="00F245C5" w:rsidRDefault="00EA0ECC" w:rsidP="007C7C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A0ECC">
              <w:rPr>
                <w:rFonts w:ascii="Arial" w:hAnsi="Arial" w:cs="Arial"/>
                <w:b/>
              </w:rPr>
              <w:t>Bialmed Sp. z o.o.</w:t>
            </w:r>
          </w:p>
          <w:p w14:paraId="6C42EBBC" w14:textId="77777777" w:rsidR="00EA0ECC" w:rsidRPr="00F245C5" w:rsidRDefault="00EA0ECC" w:rsidP="007C7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0ECC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0ECC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E5A8D85" w14:textId="77777777" w:rsidR="00EA0ECC" w:rsidRPr="00F245C5" w:rsidRDefault="00EA0ECC" w:rsidP="007C7C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EA0ECC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0ECC">
              <w:rPr>
                <w:rFonts w:ascii="Arial" w:hAnsi="Arial" w:cs="Arial"/>
                <w:bCs/>
              </w:rPr>
              <w:t>Warszawa</w:t>
            </w:r>
          </w:p>
          <w:p w14:paraId="52F41BD4" w14:textId="77777777" w:rsidR="00EA0ECC" w:rsidRPr="00F245C5" w:rsidRDefault="00EA0ECC" w:rsidP="007C7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0ECC">
              <w:rPr>
                <w:rFonts w:ascii="Arial" w:hAnsi="Arial" w:cs="Arial"/>
                <w:b/>
              </w:rPr>
              <w:t>105 802.20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9DC7F29" w14:textId="77777777" w:rsidR="00EA0ECC" w:rsidRPr="00F245C5" w:rsidRDefault="00EA0ECC" w:rsidP="007C7C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B073E5C" w14:textId="77777777" w:rsidR="00EA0ECC" w:rsidRPr="00F245C5" w:rsidRDefault="00EA0ECC" w:rsidP="007C7C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A0ECC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  <w:tr w:rsidR="00EA0ECC" w14:paraId="530D70E0" w14:textId="77777777" w:rsidTr="00EA0E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EB797" w14:textId="77777777" w:rsidR="00EA0ECC" w:rsidRPr="00F245C5" w:rsidRDefault="00EA0ECC" w:rsidP="007C7C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A0ECC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0ECC">
              <w:rPr>
                <w:rFonts w:ascii="Arial" w:hAnsi="Arial" w:cs="Arial"/>
              </w:rPr>
              <w:t>Preparat do dezynfekcji</w:t>
            </w:r>
          </w:p>
          <w:p w14:paraId="67C5DB9E" w14:textId="1D595528" w:rsidR="00EA0ECC" w:rsidRPr="00F245C5" w:rsidRDefault="00EA0ECC" w:rsidP="007C7C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A0ECC">
              <w:rPr>
                <w:rFonts w:ascii="Arial" w:hAnsi="Arial" w:cs="Arial"/>
                <w:b/>
              </w:rPr>
              <w:t>Centrum Zaopatrzenia Medycznego "Cezal" SA Wrocław</w:t>
            </w:r>
            <w:r w:rsidR="006F43AA">
              <w:rPr>
                <w:rFonts w:ascii="Arial" w:hAnsi="Arial" w:cs="Arial"/>
                <w:b/>
              </w:rPr>
              <w:t>, oddział Kraków</w:t>
            </w:r>
          </w:p>
          <w:p w14:paraId="2C872C58" w14:textId="77777777" w:rsidR="00EA0ECC" w:rsidRPr="00F245C5" w:rsidRDefault="00EA0ECC" w:rsidP="007C7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0ECC">
              <w:rPr>
                <w:rFonts w:ascii="Arial" w:hAnsi="Arial" w:cs="Arial"/>
                <w:bCs/>
              </w:rPr>
              <w:t>Balicka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0ECC">
              <w:rPr>
                <w:rFonts w:ascii="Arial" w:hAnsi="Arial" w:cs="Arial"/>
                <w:bCs/>
              </w:rPr>
              <w:t>117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8BCEDAE" w14:textId="77777777" w:rsidR="00EA0ECC" w:rsidRPr="00F245C5" w:rsidRDefault="00EA0ECC" w:rsidP="007C7C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EA0ECC">
              <w:rPr>
                <w:rFonts w:ascii="Arial" w:hAnsi="Arial" w:cs="Arial"/>
                <w:bCs/>
              </w:rPr>
              <w:t>30-149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0ECC">
              <w:rPr>
                <w:rFonts w:ascii="Arial" w:hAnsi="Arial" w:cs="Arial"/>
                <w:bCs/>
              </w:rPr>
              <w:t>Kraków</w:t>
            </w:r>
          </w:p>
          <w:p w14:paraId="62F71183" w14:textId="77777777" w:rsidR="00EA0ECC" w:rsidRPr="00F245C5" w:rsidRDefault="00EA0ECC" w:rsidP="007C7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0ECC">
              <w:rPr>
                <w:rFonts w:ascii="Arial" w:hAnsi="Arial" w:cs="Arial"/>
                <w:b/>
              </w:rPr>
              <w:t>4 634.50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B67BE9C" w14:textId="77777777" w:rsidR="00EA0ECC" w:rsidRPr="00F245C5" w:rsidRDefault="00EA0ECC" w:rsidP="007C7C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082F5B" w14:textId="77777777" w:rsidR="00EA0ECC" w:rsidRPr="00F245C5" w:rsidRDefault="00EA0ECC" w:rsidP="007C7C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A0ECC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45B031C4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4C0035C3" w14:textId="77777777" w:rsidTr="00EA0E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7217B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05072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F008B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8AE1AB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A0ECC" w14:paraId="56EFCAD1" w14:textId="77777777" w:rsidTr="00EA0E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B4F1C" w14:textId="77777777" w:rsidR="00EA0ECC" w:rsidRPr="007D7932" w:rsidRDefault="00EA0ECC" w:rsidP="007C7C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0ECC">
              <w:rPr>
                <w:rFonts w:ascii="Arial" w:hAnsi="Arial" w:cs="Arial"/>
                <w:sz w:val="22"/>
                <w:szCs w:val="22"/>
              </w:rPr>
              <w:t>Preparat do oczyszczania i nawilżania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6B3C6" w14:textId="77777777" w:rsidR="00EA0ECC" w:rsidRPr="007D7932" w:rsidRDefault="00EA0ECC" w:rsidP="007C7C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0ECC">
              <w:rPr>
                <w:rFonts w:ascii="Arial" w:hAnsi="Arial" w:cs="Arial"/>
                <w:b/>
                <w:bCs/>
                <w:sz w:val="22"/>
                <w:szCs w:val="22"/>
              </w:rPr>
              <w:t>KIKGEL Sp. z o.o.</w:t>
            </w:r>
          </w:p>
          <w:p w14:paraId="1D1B7B2A" w14:textId="77777777" w:rsidR="00EA0ECC" w:rsidRPr="007D7932" w:rsidRDefault="00EA0ECC" w:rsidP="007C7C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Skłodowskiej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0ECC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4250B1A1" w14:textId="77777777" w:rsidR="00EA0ECC" w:rsidRPr="007D7932" w:rsidRDefault="00EA0ECC" w:rsidP="007C7C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97-225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0ECC">
              <w:rPr>
                <w:rFonts w:ascii="Arial" w:hAnsi="Arial" w:cs="Arial"/>
                <w:sz w:val="22"/>
                <w:szCs w:val="22"/>
              </w:rPr>
              <w:t>Ujazd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B503F" w14:textId="77777777" w:rsidR="00EA0ECC" w:rsidRPr="007D7932" w:rsidRDefault="00EA0ECC" w:rsidP="007C7C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243CD" w14:textId="77777777" w:rsidR="00EA0ECC" w:rsidRPr="007D7932" w:rsidRDefault="00EA0ECC" w:rsidP="007C7C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0ECC" w14:paraId="26B21544" w14:textId="77777777" w:rsidTr="00EA0E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4885F" w14:textId="77777777" w:rsidR="00EA0ECC" w:rsidRPr="007D7932" w:rsidRDefault="00EA0ECC" w:rsidP="007C7C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0ECC">
              <w:rPr>
                <w:rFonts w:ascii="Arial" w:hAnsi="Arial" w:cs="Arial"/>
                <w:sz w:val="22"/>
                <w:szCs w:val="22"/>
              </w:rPr>
              <w:t>Preparat do dezynfekcji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07331" w14:textId="77777777" w:rsidR="00EA0ECC" w:rsidRPr="007D7932" w:rsidRDefault="00EA0ECC" w:rsidP="007C7C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0ECC">
              <w:rPr>
                <w:rFonts w:ascii="Arial" w:hAnsi="Arial" w:cs="Arial"/>
                <w:b/>
                <w:bCs/>
                <w:sz w:val="22"/>
                <w:szCs w:val="22"/>
              </w:rPr>
              <w:t>Egis Polska Dystrybucja Sp. z o.o.</w:t>
            </w:r>
          </w:p>
          <w:p w14:paraId="45BFC7A3" w14:textId="77777777" w:rsidR="00EA0ECC" w:rsidRPr="007D7932" w:rsidRDefault="00EA0ECC" w:rsidP="007C7C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Komitetu Obrony Robotników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0ECC">
              <w:rPr>
                <w:rFonts w:ascii="Arial" w:hAnsi="Arial" w:cs="Arial"/>
                <w:sz w:val="22"/>
                <w:szCs w:val="22"/>
              </w:rPr>
              <w:t>45 D</w:t>
            </w:r>
          </w:p>
          <w:p w14:paraId="695A91D4" w14:textId="77777777" w:rsidR="00EA0ECC" w:rsidRPr="007D7932" w:rsidRDefault="00EA0ECC" w:rsidP="007C7C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02-146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0EC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95525" w14:textId="77777777" w:rsidR="00EA0ECC" w:rsidRPr="007D7932" w:rsidRDefault="00EA0ECC" w:rsidP="007C7C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5231" w14:textId="77777777" w:rsidR="00EA0ECC" w:rsidRPr="007D7932" w:rsidRDefault="00EA0ECC" w:rsidP="007C7C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0ECC" w14:paraId="5022718F" w14:textId="77777777" w:rsidTr="00EA0E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6A806" w14:textId="77777777" w:rsidR="00EA0ECC" w:rsidRPr="007D7932" w:rsidRDefault="00EA0ECC" w:rsidP="007C7C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0ECC">
              <w:rPr>
                <w:rFonts w:ascii="Arial" w:hAnsi="Arial" w:cs="Arial"/>
                <w:sz w:val="22"/>
                <w:szCs w:val="22"/>
              </w:rPr>
              <w:t>Preparat do dezynfekcji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8AB3F" w14:textId="77777777" w:rsidR="00EA0ECC" w:rsidRPr="007D7932" w:rsidRDefault="00EA0ECC" w:rsidP="007C7C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0ECC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245E6B27" w14:textId="77777777" w:rsidR="00EA0ECC" w:rsidRPr="007D7932" w:rsidRDefault="00EA0ECC" w:rsidP="007C7C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0ECC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554173C9" w14:textId="77777777" w:rsidR="00EA0ECC" w:rsidRPr="007D7932" w:rsidRDefault="00EA0ECC" w:rsidP="007C7C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0EC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3BDD6" w14:textId="77777777" w:rsidR="00EA0ECC" w:rsidRPr="007D7932" w:rsidRDefault="00EA0ECC" w:rsidP="007C7C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9015" w14:textId="77777777" w:rsidR="00EA0ECC" w:rsidRPr="007D7932" w:rsidRDefault="00EA0ECC" w:rsidP="007C7C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0ECC" w14:paraId="60231243" w14:textId="77777777" w:rsidTr="00EA0E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656C" w14:textId="77777777" w:rsidR="00EA0ECC" w:rsidRPr="007D7932" w:rsidRDefault="00EA0ECC" w:rsidP="007C7C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0ECC">
              <w:rPr>
                <w:rFonts w:ascii="Arial" w:hAnsi="Arial" w:cs="Arial"/>
                <w:sz w:val="22"/>
                <w:szCs w:val="22"/>
              </w:rPr>
              <w:t>Preparat do dezynfekcji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EBE58" w14:textId="753FCB2D" w:rsidR="00EA0ECC" w:rsidRPr="007D7932" w:rsidRDefault="00EA0ECC" w:rsidP="007C7C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0ECC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"Cezal" SA Wrocław</w:t>
            </w:r>
            <w:r w:rsidR="00BD1E4D">
              <w:rPr>
                <w:rFonts w:ascii="Arial" w:hAnsi="Arial" w:cs="Arial"/>
                <w:b/>
                <w:bCs/>
                <w:sz w:val="22"/>
                <w:szCs w:val="22"/>
              </w:rPr>
              <w:t>, oddział Kraków</w:t>
            </w:r>
          </w:p>
          <w:p w14:paraId="31791534" w14:textId="77777777" w:rsidR="00EA0ECC" w:rsidRPr="007D7932" w:rsidRDefault="00EA0ECC" w:rsidP="007C7C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0ECC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0D2F4090" w14:textId="77777777" w:rsidR="00EA0ECC" w:rsidRPr="007D7932" w:rsidRDefault="00EA0ECC" w:rsidP="007C7C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0EC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9187" w14:textId="77777777" w:rsidR="00EA0ECC" w:rsidRPr="007D7932" w:rsidRDefault="00EA0ECC" w:rsidP="007C7C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7D13F" w14:textId="77777777" w:rsidR="00EA0ECC" w:rsidRPr="007D7932" w:rsidRDefault="00EA0ECC" w:rsidP="007C7C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EC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C806CE8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252291D0" w14:textId="77777777" w:rsidR="00BD1E4D" w:rsidRDefault="00BD1E4D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</w:p>
    <w:p w14:paraId="25DECE95" w14:textId="75578691" w:rsidR="008642B3" w:rsidRPr="00B36EDA" w:rsidRDefault="00BD1E4D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Z-ca Dyrektora ds. finansowych</w:t>
      </w:r>
      <w:r w:rsidR="00EA0ECC" w:rsidRPr="00EA0ECC">
        <w:rPr>
          <w:rFonts w:ascii="Arial" w:hAnsi="Arial" w:cs="Arial"/>
        </w:rPr>
        <w:t xml:space="preserve">  </w:t>
      </w:r>
      <w:bookmarkEnd w:id="0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2C1E5" w14:textId="77777777" w:rsidR="005E25CF" w:rsidRDefault="005E25CF">
      <w:r>
        <w:separator/>
      </w:r>
    </w:p>
  </w:endnote>
  <w:endnote w:type="continuationSeparator" w:id="0">
    <w:p w14:paraId="1A9F89CF" w14:textId="77777777" w:rsidR="005E25CF" w:rsidRDefault="005E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B85D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43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453AE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F1E58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8AE1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81A91" w14:textId="77777777" w:rsidR="005E25CF" w:rsidRDefault="005E25CF">
      <w:r>
        <w:separator/>
      </w:r>
    </w:p>
  </w:footnote>
  <w:footnote w:type="continuationSeparator" w:id="0">
    <w:p w14:paraId="0F8D6F93" w14:textId="77777777" w:rsidR="005E25CF" w:rsidRDefault="005E2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715E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4334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2C31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5C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7B5E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25CF"/>
    <w:rsid w:val="005E5BFF"/>
    <w:rsid w:val="00607F9B"/>
    <w:rsid w:val="00644DCB"/>
    <w:rsid w:val="00657C1E"/>
    <w:rsid w:val="006E3089"/>
    <w:rsid w:val="006F43AA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1E4D"/>
    <w:rsid w:val="00BD2174"/>
    <w:rsid w:val="00C423DD"/>
    <w:rsid w:val="00C60D7B"/>
    <w:rsid w:val="00C65E53"/>
    <w:rsid w:val="00C745A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A0EC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A6673"/>
  <w15:chartTrackingRefBased/>
  <w15:docId w15:val="{88DD204C-8D00-447A-B39B-317A628DC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556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cp:lastPrinted>2025-03-31T08:09:00Z</cp:lastPrinted>
  <dcterms:created xsi:type="dcterms:W3CDTF">2025-03-31T07:16:00Z</dcterms:created>
  <dcterms:modified xsi:type="dcterms:W3CDTF">2025-03-31T08:09:00Z</dcterms:modified>
</cp:coreProperties>
</file>