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5DA48" w14:textId="77777777" w:rsidR="00081D13" w:rsidRPr="00353FDC" w:rsidRDefault="00ED0761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D0761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ED0761">
        <w:rPr>
          <w:rFonts w:ascii="Arial" w:hAnsi="Arial" w:cs="Arial"/>
        </w:rPr>
        <w:t>2025-03-31</w:t>
      </w:r>
    </w:p>
    <w:p w14:paraId="1FA3D027" w14:textId="77777777" w:rsidR="00081D13" w:rsidRPr="00353FDC" w:rsidRDefault="00ED0761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D0761">
        <w:rPr>
          <w:rFonts w:ascii="Arial" w:hAnsi="Arial" w:cs="Arial"/>
          <w:b/>
          <w:bCs/>
        </w:rPr>
        <w:t>Samodzielny Publiczny Zespół Opieki Zdrowotnej w Kolbuszowej</w:t>
      </w:r>
    </w:p>
    <w:p w14:paraId="6A753365" w14:textId="77777777" w:rsidR="00081D13" w:rsidRPr="00353FDC" w:rsidRDefault="00ED0761" w:rsidP="00081D13">
      <w:pPr>
        <w:spacing w:line="360" w:lineRule="auto"/>
        <w:ind w:right="3969"/>
        <w:rPr>
          <w:rFonts w:ascii="Arial" w:hAnsi="Arial" w:cs="Arial"/>
        </w:rPr>
      </w:pPr>
      <w:r w:rsidRPr="00ED0761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ED0761">
        <w:rPr>
          <w:rFonts w:ascii="Arial" w:hAnsi="Arial" w:cs="Arial"/>
        </w:rPr>
        <w:t>4</w:t>
      </w:r>
    </w:p>
    <w:p w14:paraId="2D41919E" w14:textId="77777777" w:rsidR="00081D13" w:rsidRPr="00353FDC" w:rsidRDefault="00ED0761" w:rsidP="00081D13">
      <w:pPr>
        <w:ind w:right="3969"/>
        <w:rPr>
          <w:rFonts w:ascii="Arial" w:hAnsi="Arial" w:cs="Arial"/>
        </w:rPr>
      </w:pPr>
      <w:r w:rsidRPr="00ED0761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ED0761">
        <w:rPr>
          <w:rFonts w:ascii="Arial" w:hAnsi="Arial" w:cs="Arial"/>
        </w:rPr>
        <w:t>Kolbuszowa</w:t>
      </w:r>
    </w:p>
    <w:p w14:paraId="477C31C4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28DFE1B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C59F361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6E6EF5DC" w14:textId="77777777" w:rsidTr="00C13EA9">
        <w:tc>
          <w:tcPr>
            <w:tcW w:w="10065" w:type="dxa"/>
            <w:shd w:val="clear" w:color="auto" w:fill="F2F2F2"/>
            <w:hideMark/>
          </w:tcPr>
          <w:p w14:paraId="41DA921A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923D352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1DAE98A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363E2D46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42F2E546" w14:textId="77777777" w:rsidTr="00081D13">
        <w:tc>
          <w:tcPr>
            <w:tcW w:w="2269" w:type="dxa"/>
            <w:shd w:val="clear" w:color="auto" w:fill="auto"/>
          </w:tcPr>
          <w:p w14:paraId="0A5B9D9D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7BA58F0" w14:textId="77777777" w:rsidR="00081D13" w:rsidRPr="00353FDC" w:rsidRDefault="00ED076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D0761">
              <w:rPr>
                <w:rFonts w:ascii="Arial" w:hAnsi="Arial" w:cs="Arial"/>
                <w:bCs/>
              </w:rPr>
              <w:t>Dostawa wyrobów do dializy nerkowej  - linie krwi</w:t>
            </w:r>
          </w:p>
        </w:tc>
      </w:tr>
      <w:tr w:rsidR="00ED0761" w:rsidRPr="00353FDC" w14:paraId="321FBD55" w14:textId="77777777" w:rsidTr="000D64D5">
        <w:tc>
          <w:tcPr>
            <w:tcW w:w="2269" w:type="dxa"/>
            <w:shd w:val="clear" w:color="auto" w:fill="auto"/>
          </w:tcPr>
          <w:p w14:paraId="7B529275" w14:textId="77777777" w:rsidR="00ED0761" w:rsidRPr="00353FDC" w:rsidRDefault="00ED0761" w:rsidP="000D64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9C97F27" w14:textId="77777777" w:rsidR="00ED0761" w:rsidRPr="00353FDC" w:rsidRDefault="00ED0761" w:rsidP="000D64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D0761">
              <w:rPr>
                <w:rFonts w:ascii="Arial" w:hAnsi="Arial" w:cs="Arial"/>
                <w:bCs/>
              </w:rPr>
              <w:t>Eap-2412/7/25/M</w:t>
            </w:r>
          </w:p>
        </w:tc>
      </w:tr>
    </w:tbl>
    <w:p w14:paraId="06AF2845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08A89000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D0761" w:rsidRPr="00ED0761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D0761" w:rsidRPr="00ED0761">
        <w:rPr>
          <w:rFonts w:ascii="Arial" w:hAnsi="Arial" w:cs="Arial"/>
        </w:rPr>
        <w:t>(</w:t>
      </w:r>
      <w:proofErr w:type="spellStart"/>
      <w:r w:rsidR="00ED0761" w:rsidRPr="00ED0761">
        <w:rPr>
          <w:rFonts w:ascii="Arial" w:hAnsi="Arial" w:cs="Arial"/>
        </w:rPr>
        <w:t>t.j</w:t>
      </w:r>
      <w:proofErr w:type="spellEnd"/>
      <w:r w:rsidR="00ED0761" w:rsidRPr="00ED0761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D0761" w:rsidRPr="00E1738E" w14:paraId="44877128" w14:textId="77777777" w:rsidTr="000D64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5A8F491" w14:textId="77777777" w:rsidR="00ED0761" w:rsidRDefault="00ED0761" w:rsidP="000D64D5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D0761">
              <w:rPr>
                <w:rFonts w:ascii="Arial" w:hAnsi="Arial" w:cs="Arial"/>
                <w:b/>
              </w:rPr>
              <w:lastRenderedPageBreak/>
              <w:t>FRESENIUS MEDICAL CARE POLSKA</w:t>
            </w:r>
          </w:p>
          <w:p w14:paraId="7DBB2AB9" w14:textId="77777777" w:rsidR="00ED0761" w:rsidRPr="00AC1F4A" w:rsidRDefault="00ED0761" w:rsidP="000D64D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D0761">
              <w:rPr>
                <w:rFonts w:ascii="Arial" w:hAnsi="Arial" w:cs="Arial"/>
                <w:bCs/>
              </w:rPr>
              <w:t>UL. KRZYWA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D0761">
              <w:rPr>
                <w:rFonts w:ascii="Arial" w:hAnsi="Arial" w:cs="Arial"/>
                <w:bCs/>
              </w:rPr>
              <w:t>13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1063096D" w14:textId="77777777" w:rsidR="00ED0761" w:rsidRPr="00E1738E" w:rsidRDefault="00ED0761" w:rsidP="000D64D5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D0761">
              <w:rPr>
                <w:rFonts w:ascii="Arial" w:hAnsi="Arial" w:cs="Arial"/>
                <w:bCs/>
              </w:rPr>
              <w:t>60-118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D0761">
              <w:rPr>
                <w:rFonts w:ascii="Arial" w:hAnsi="Arial" w:cs="Arial"/>
                <w:bCs/>
              </w:rPr>
              <w:t>POZNAŃ</w:t>
            </w:r>
          </w:p>
          <w:p w14:paraId="426D44C8" w14:textId="77777777" w:rsidR="00ED0761" w:rsidRPr="00BC506C" w:rsidRDefault="00ED0761" w:rsidP="000D64D5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D0761">
              <w:rPr>
                <w:rFonts w:ascii="Arial" w:hAnsi="Arial" w:cs="Arial"/>
                <w:b/>
              </w:rPr>
              <w:t>156 600.00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74F4909C" w14:textId="77777777" w:rsidR="00ED0761" w:rsidRPr="00E1738E" w:rsidRDefault="00ED0761" w:rsidP="000D64D5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655C9659" w14:textId="77777777" w:rsidR="00ED0761" w:rsidRPr="00ED0761" w:rsidRDefault="00ED0761" w:rsidP="000D64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D0761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C00C0E8" w14:textId="77777777" w:rsidR="00ED0761" w:rsidRPr="00ED0761" w:rsidRDefault="00ED0761" w:rsidP="000D64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D0761">
              <w:rPr>
                <w:rFonts w:ascii="Arial" w:hAnsi="Arial" w:cs="Arial"/>
              </w:rPr>
              <w:t>-</w:t>
            </w:r>
            <w:r w:rsidRPr="00ED0761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33F53F53" w14:textId="77777777" w:rsidR="00ED0761" w:rsidRPr="00ED0761" w:rsidRDefault="00ED0761" w:rsidP="000D64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D0761">
              <w:rPr>
                <w:rFonts w:ascii="Arial" w:hAnsi="Arial" w:cs="Arial"/>
              </w:rPr>
              <w:t>I. Kryterium: Cena oferty - 60 punktów</w:t>
            </w:r>
          </w:p>
          <w:p w14:paraId="628B3216" w14:textId="77777777" w:rsidR="00ED0761" w:rsidRPr="00ED0761" w:rsidRDefault="00ED0761" w:rsidP="000D64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D0761">
              <w:rPr>
                <w:rFonts w:ascii="Arial" w:hAnsi="Arial" w:cs="Arial"/>
              </w:rPr>
              <w:t>II. Warunki techniczne  - 35 punktów</w:t>
            </w:r>
          </w:p>
          <w:p w14:paraId="110D5528" w14:textId="77777777" w:rsidR="00ED0761" w:rsidRPr="00ED0761" w:rsidRDefault="00ED0761" w:rsidP="000D64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D0761">
              <w:rPr>
                <w:rFonts w:ascii="Arial" w:hAnsi="Arial" w:cs="Arial"/>
              </w:rPr>
              <w:t>III. Termin dostawy  - 3 punkty</w:t>
            </w:r>
          </w:p>
          <w:p w14:paraId="478886DE" w14:textId="77777777" w:rsidR="00ED0761" w:rsidRPr="00ED0761" w:rsidRDefault="00ED0761" w:rsidP="000D64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D0761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BAADA59" w14:textId="77777777" w:rsidR="00ED0761" w:rsidRPr="00E1738E" w:rsidRDefault="00ED0761" w:rsidP="000D64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D0761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1B0CE9CB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14:paraId="20FE1F05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971D78D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F672F02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4836A6B" w14:textId="77777777" w:rsidR="00081D13" w:rsidRPr="00553EDC" w:rsidRDefault="00ED0761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D076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30966D1A" w14:textId="77777777" w:rsidR="00081D13" w:rsidRPr="00553EDC" w:rsidRDefault="00ED0761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D0761">
              <w:rPr>
                <w:rFonts w:ascii="Arial" w:hAnsi="Arial" w:cs="Arial"/>
                <w:bCs/>
                <w:sz w:val="24"/>
                <w:szCs w:val="24"/>
              </w:rPr>
              <w:t>Warunki jakościowe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5E45D4F" w14:textId="77777777" w:rsidR="00081D13" w:rsidRPr="00553EDC" w:rsidRDefault="00ED0761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D0761">
              <w:rPr>
                <w:rFonts w:ascii="Arial" w:hAnsi="Arial" w:cs="Arial"/>
                <w:bCs/>
                <w:sz w:val="24"/>
                <w:szCs w:val="24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4DC5186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433079DD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35BFFA9D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D0761" w:rsidRPr="008567C7" w14:paraId="4081B0DA" w14:textId="77777777" w:rsidTr="000D64D5">
        <w:tc>
          <w:tcPr>
            <w:tcW w:w="851" w:type="dxa"/>
            <w:vAlign w:val="center"/>
          </w:tcPr>
          <w:p w14:paraId="4FF8CF51" w14:textId="77777777" w:rsidR="00ED0761" w:rsidRPr="00553EDC" w:rsidRDefault="00ED0761" w:rsidP="000D64D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D076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173641BA" w14:textId="77777777" w:rsidR="00ED0761" w:rsidRPr="00553EDC" w:rsidRDefault="00ED0761" w:rsidP="000D64D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D0761">
              <w:rPr>
                <w:rFonts w:ascii="Arial" w:hAnsi="Arial" w:cs="Arial"/>
                <w:b/>
                <w:sz w:val="22"/>
                <w:szCs w:val="22"/>
              </w:rPr>
              <w:t>FRESENIUS MEDICAL CARE POLSKA</w:t>
            </w:r>
          </w:p>
          <w:p w14:paraId="1784343F" w14:textId="77777777" w:rsidR="00ED0761" w:rsidRPr="00553EDC" w:rsidRDefault="00ED0761" w:rsidP="000D64D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D0761">
              <w:rPr>
                <w:rFonts w:ascii="Arial" w:hAnsi="Arial" w:cs="Arial"/>
                <w:bCs/>
                <w:sz w:val="22"/>
                <w:szCs w:val="22"/>
              </w:rPr>
              <w:t>UL. KRZYWA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D0761">
              <w:rPr>
                <w:rFonts w:ascii="Arial" w:hAnsi="Arial" w:cs="Arial"/>
                <w:bCs/>
                <w:sz w:val="22"/>
                <w:szCs w:val="22"/>
              </w:rPr>
              <w:t>13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5D506CA" w14:textId="77777777" w:rsidR="00ED0761" w:rsidRPr="00553EDC" w:rsidRDefault="00ED0761" w:rsidP="000D64D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D0761">
              <w:rPr>
                <w:rFonts w:ascii="Arial" w:hAnsi="Arial" w:cs="Arial"/>
                <w:bCs/>
                <w:sz w:val="22"/>
                <w:szCs w:val="22"/>
              </w:rPr>
              <w:t>60-118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D0761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134" w:type="dxa"/>
            <w:vAlign w:val="center"/>
          </w:tcPr>
          <w:p w14:paraId="18724C2D" w14:textId="77777777" w:rsidR="00ED0761" w:rsidRPr="00553EDC" w:rsidRDefault="00ED0761" w:rsidP="000D64D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D0761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73E11730" w14:textId="77777777" w:rsidR="00ED0761" w:rsidRPr="00553EDC" w:rsidRDefault="00ED0761" w:rsidP="000D64D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D0761">
              <w:rPr>
                <w:rFonts w:ascii="Arial" w:hAnsi="Arial" w:cs="Arial"/>
                <w:sz w:val="22"/>
                <w:szCs w:val="22"/>
              </w:rPr>
              <w:t xml:space="preserve">  35,00</w:t>
            </w:r>
          </w:p>
        </w:tc>
        <w:tc>
          <w:tcPr>
            <w:tcW w:w="1134" w:type="dxa"/>
            <w:vAlign w:val="center"/>
          </w:tcPr>
          <w:p w14:paraId="1D437929" w14:textId="77777777" w:rsidR="00ED0761" w:rsidRPr="00553EDC" w:rsidRDefault="00ED0761" w:rsidP="000D64D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D0761">
              <w:rPr>
                <w:rFonts w:ascii="Arial" w:hAnsi="Arial" w:cs="Arial"/>
                <w:sz w:val="22"/>
                <w:szCs w:val="22"/>
              </w:rPr>
              <w:t xml:space="preserve">  3,00</w:t>
            </w:r>
          </w:p>
        </w:tc>
        <w:tc>
          <w:tcPr>
            <w:tcW w:w="1134" w:type="dxa"/>
            <w:vAlign w:val="center"/>
          </w:tcPr>
          <w:p w14:paraId="408BE2F3" w14:textId="77777777" w:rsidR="00ED0761" w:rsidRPr="00553EDC" w:rsidRDefault="00ED0761" w:rsidP="000D64D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518E61F0" w14:textId="77777777" w:rsidR="00ED0761" w:rsidRPr="00553EDC" w:rsidRDefault="00ED0761" w:rsidP="000D64D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E500FF9" w14:textId="77777777" w:rsidR="00ED0761" w:rsidRPr="00553EDC" w:rsidRDefault="00ED0761" w:rsidP="000D64D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D0761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</w:tbl>
    <w:p w14:paraId="4A6A7C87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72381F02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6E0A7301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p w14:paraId="21EAE121" w14:textId="1105AB90" w:rsidR="008642B3" w:rsidRDefault="00FE6541" w:rsidP="000058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2DA4B306" w14:textId="4CB4433E" w:rsidR="00FE6541" w:rsidRPr="00005838" w:rsidRDefault="00FE6541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 xml:space="preserve">Zbigniew Strzelczyk </w:t>
      </w:r>
    </w:p>
    <w:sectPr w:rsidR="00FE6541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A27BC" w14:textId="77777777" w:rsidR="00D31565" w:rsidRDefault="00D31565">
      <w:r>
        <w:separator/>
      </w:r>
    </w:p>
  </w:endnote>
  <w:endnote w:type="continuationSeparator" w:id="0">
    <w:p w14:paraId="4B295363" w14:textId="77777777" w:rsidR="00D31565" w:rsidRDefault="00D31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4D069" w14:textId="77777777" w:rsidR="00ED0761" w:rsidRDefault="00ED07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4F2C5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BA235DA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F814B" w14:textId="77777777" w:rsidR="00ED0761" w:rsidRDefault="00ED07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C14E6" w14:textId="77777777" w:rsidR="00D31565" w:rsidRDefault="00D31565">
      <w:r>
        <w:separator/>
      </w:r>
    </w:p>
  </w:footnote>
  <w:footnote w:type="continuationSeparator" w:id="0">
    <w:p w14:paraId="72C94E91" w14:textId="77777777" w:rsidR="00D31565" w:rsidRDefault="00D31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D3273" w14:textId="77777777" w:rsidR="00ED0761" w:rsidRDefault="00ED07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C59A0" w14:textId="77777777" w:rsidR="00ED0761" w:rsidRDefault="00ED07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00211" w14:textId="77777777" w:rsidR="00ED0761" w:rsidRDefault="00ED07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1565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31565"/>
    <w:rsid w:val="00D42C90"/>
    <w:rsid w:val="00D8427E"/>
    <w:rsid w:val="00E30B2D"/>
    <w:rsid w:val="00E62859"/>
    <w:rsid w:val="00E85D70"/>
    <w:rsid w:val="00ED0761"/>
    <w:rsid w:val="00F33C66"/>
    <w:rsid w:val="00F960D7"/>
    <w:rsid w:val="00FB7F50"/>
    <w:rsid w:val="00FE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75FE4"/>
  <w15:chartTrackingRefBased/>
  <w15:docId w15:val="{321E57F6-778D-45F0-B918-0802E8849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252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2025-03-31T08:23:00Z</dcterms:created>
  <dcterms:modified xsi:type="dcterms:W3CDTF">2025-03-31T08:23:00Z</dcterms:modified>
</cp:coreProperties>
</file>