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74507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74507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74507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74507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0661AF78" w:rsidR="00C9110A" w:rsidRPr="00D74507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47C31" w:rsidRPr="00E47C31">
        <w:rPr>
          <w:rFonts w:ascii="Verdana" w:hAnsi="Verdana"/>
          <w:b/>
          <w:sz w:val="18"/>
          <w:szCs w:val="18"/>
        </w:rPr>
        <w:t>Dostawa 2 szt laptopów na potrzeby WFiIS DE-dzp.272-165/25</w:t>
      </w:r>
      <w:r w:rsidRPr="00D74507">
        <w:rPr>
          <w:rFonts w:ascii="Verdana" w:hAnsi="Verdana"/>
          <w:b/>
          <w:sz w:val="18"/>
          <w:szCs w:val="18"/>
        </w:rPr>
        <w:t xml:space="preserve">, </w:t>
      </w:r>
      <w:r w:rsidRPr="00D74507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D74507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E23211" w14:textId="77777777" w:rsidR="007E0E0B" w:rsidRPr="00D74507" w:rsidRDefault="007E0E0B" w:rsidP="007E0E0B">
      <w:pPr>
        <w:ind w:firstLine="3969"/>
        <w:rPr>
          <w:rFonts w:ascii="Verdana" w:hAnsi="Verdana"/>
          <w:b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1"/>
        <w:gridCol w:w="1276"/>
        <w:gridCol w:w="708"/>
        <w:gridCol w:w="1560"/>
        <w:gridCol w:w="1456"/>
        <w:gridCol w:w="851"/>
        <w:gridCol w:w="2001"/>
      </w:tblGrid>
      <w:tr w:rsidR="00E47C31" w:rsidRPr="00184E7D" w14:paraId="6F4733B3" w14:textId="77777777" w:rsidTr="00A23713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A2DA95" w14:textId="77777777" w:rsidR="00E47C31" w:rsidRPr="00184E7D" w:rsidRDefault="00E47C31" w:rsidP="00A23713">
            <w:pPr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A85D45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Nazwa elementu</w:t>
            </w:r>
          </w:p>
          <w:p w14:paraId="720F036B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031A87" w14:textId="77777777" w:rsidR="00E47C31" w:rsidRPr="00184E7D" w:rsidRDefault="00E47C31" w:rsidP="00A23713">
            <w:pPr>
              <w:rPr>
                <w:b/>
                <w:sz w:val="18"/>
                <w:szCs w:val="18"/>
              </w:rPr>
            </w:pPr>
            <w:r w:rsidRPr="00184E7D">
              <w:rPr>
                <w:b/>
                <w:iCs/>
                <w:sz w:val="18"/>
                <w:szCs w:val="18"/>
              </w:rPr>
              <w:t>producent,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1D9439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Ilość</w:t>
            </w:r>
          </w:p>
          <w:p w14:paraId="40CC06C1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2BEEDB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184E7D">
              <w:rPr>
                <w:sz w:val="18"/>
                <w:szCs w:val="18"/>
              </w:rPr>
              <w:t>[PLN]</w:t>
            </w: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77321C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Wartość netto</w:t>
            </w:r>
          </w:p>
          <w:p w14:paraId="45CA1B09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7C1151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VAT</w:t>
            </w:r>
          </w:p>
          <w:p w14:paraId="33B14397" w14:textId="77777777" w:rsidR="00E47C31" w:rsidRPr="00184E7D" w:rsidRDefault="00E47C31" w:rsidP="00A23713">
            <w:pPr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[23%]</w:t>
            </w:r>
          </w:p>
          <w:p w14:paraId="327AD8BD" w14:textId="77777777" w:rsidR="00E47C31" w:rsidRPr="00184E7D" w:rsidRDefault="00E47C31" w:rsidP="00A237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D99F2E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10BC7D5B" w14:textId="77777777" w:rsidR="00E47C31" w:rsidRPr="00184E7D" w:rsidRDefault="00E47C31" w:rsidP="00A23713">
            <w:pPr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[PLN]</w:t>
            </w:r>
          </w:p>
          <w:p w14:paraId="2A21D723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 xml:space="preserve"> (z doliczonym </w:t>
            </w:r>
            <w:r w:rsidRPr="00184E7D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E47C31" w:rsidRPr="00184E7D" w14:paraId="11D069F7" w14:textId="77777777" w:rsidTr="00A23713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976000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4AB125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7ACDC7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5365E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737D47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99F16C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CF93E7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C69CC53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E47C31" w:rsidRPr="00184E7D" w14:paraId="7BA69718" w14:textId="77777777" w:rsidTr="00A23713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7DEC18" w14:textId="77777777" w:rsidR="00E47C31" w:rsidRPr="00184E7D" w:rsidRDefault="00E47C31" w:rsidP="00A2371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1383" w14:textId="52F3879E" w:rsidR="00E47C31" w:rsidRPr="00184E7D" w:rsidRDefault="00E47C31" w:rsidP="00A23713">
            <w:pPr>
              <w:pStyle w:val="NormalnyWeb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Laptop</w:t>
            </w:r>
            <w:r w:rsidRPr="00184E7D">
              <w:rPr>
                <w:sz w:val="18"/>
                <w:szCs w:val="18"/>
              </w:rPr>
              <w:tab/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444F" w14:textId="77777777" w:rsidR="00E47C31" w:rsidRPr="00184E7D" w:rsidRDefault="00E47C31" w:rsidP="00A23713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5B9E" w14:textId="77777777" w:rsidR="00E47C31" w:rsidRPr="00184E7D" w:rsidRDefault="00E47C31" w:rsidP="00A23713">
            <w:pPr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2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C332" w14:textId="77777777" w:rsidR="00E47C31" w:rsidRPr="00184E7D" w:rsidRDefault="00E47C31" w:rsidP="00A23713">
            <w:pPr>
              <w:rPr>
                <w:sz w:val="18"/>
                <w:szCs w:val="18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2650" w14:textId="77777777" w:rsidR="00E47C31" w:rsidRPr="00184E7D" w:rsidRDefault="00E47C31" w:rsidP="00A23713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C39A09" w14:textId="77777777" w:rsidR="00E47C31" w:rsidRPr="00184E7D" w:rsidRDefault="00E47C31" w:rsidP="00A237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F93658" w14:textId="77777777" w:rsidR="00E47C31" w:rsidRPr="00184E7D" w:rsidRDefault="00E47C31" w:rsidP="00A23713">
            <w:pPr>
              <w:ind w:right="425"/>
              <w:rPr>
                <w:sz w:val="18"/>
                <w:szCs w:val="18"/>
              </w:rPr>
            </w:pPr>
          </w:p>
        </w:tc>
      </w:tr>
      <w:tr w:rsidR="00E47C31" w:rsidRPr="00184E7D" w14:paraId="0E3BEF7C" w14:textId="77777777" w:rsidTr="00A23713">
        <w:trPr>
          <w:trHeight w:val="163"/>
        </w:trPr>
        <w:tc>
          <w:tcPr>
            <w:tcW w:w="56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D1F92B" w14:textId="77777777" w:rsidR="00E47C31" w:rsidRPr="00184E7D" w:rsidRDefault="00E47C31" w:rsidP="00A23713">
            <w:pPr>
              <w:ind w:right="425"/>
              <w:rPr>
                <w:sz w:val="18"/>
                <w:szCs w:val="18"/>
              </w:rPr>
            </w:pPr>
          </w:p>
          <w:p w14:paraId="3950B7FE" w14:textId="77777777" w:rsidR="00E47C31" w:rsidRPr="00184E7D" w:rsidRDefault="00E47C31" w:rsidP="00A23713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RAZEM:</w:t>
            </w:r>
          </w:p>
          <w:p w14:paraId="68AF6F27" w14:textId="77777777" w:rsidR="00E47C31" w:rsidRPr="00184E7D" w:rsidRDefault="00E47C31" w:rsidP="00A23713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</w:p>
          <w:p w14:paraId="2D4809E1" w14:textId="77777777" w:rsidR="00E47C31" w:rsidRPr="00184E7D" w:rsidRDefault="00E47C31" w:rsidP="00A23713">
            <w:pPr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Cena netto za całość zamówienia /słownie: …………………………./</w:t>
            </w:r>
          </w:p>
          <w:p w14:paraId="3FAFC6FE" w14:textId="77777777" w:rsidR="00E47C31" w:rsidRPr="00184E7D" w:rsidRDefault="00E47C31" w:rsidP="00A23713">
            <w:pPr>
              <w:ind w:right="425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Cena brutto za całość zamówienia/słownie: ……………………..…/</w:t>
            </w:r>
          </w:p>
          <w:p w14:paraId="5571D856" w14:textId="3423348F" w:rsidR="00E47C31" w:rsidRPr="00184E7D" w:rsidRDefault="00E47C31" w:rsidP="00A23713">
            <w:pPr>
              <w:ind w:right="425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Vat………………………………………………………………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41D3" w14:textId="77777777" w:rsidR="00E47C31" w:rsidRPr="00184E7D" w:rsidRDefault="00E47C31" w:rsidP="00A237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3AE252" w14:textId="77777777" w:rsidR="00E47C31" w:rsidRPr="00184E7D" w:rsidRDefault="00E47C31" w:rsidP="00A237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090CC6" w14:textId="77777777" w:rsidR="00E47C31" w:rsidRPr="00184E7D" w:rsidRDefault="00E47C31" w:rsidP="00A23713">
            <w:pPr>
              <w:ind w:right="425"/>
              <w:rPr>
                <w:sz w:val="18"/>
                <w:szCs w:val="18"/>
              </w:rPr>
            </w:pPr>
          </w:p>
        </w:tc>
      </w:tr>
    </w:tbl>
    <w:p w14:paraId="2C5F1CB9" w14:textId="77777777" w:rsidR="00E47C31" w:rsidRPr="00184E7D" w:rsidRDefault="00E47C31" w:rsidP="00E47C31">
      <w:pPr>
        <w:pStyle w:val="Tekstpodstawowy"/>
        <w:rPr>
          <w:sz w:val="22"/>
          <w:szCs w:val="22"/>
        </w:rPr>
      </w:pPr>
    </w:p>
    <w:p w14:paraId="0D826656" w14:textId="77777777" w:rsidR="00400BD5" w:rsidRPr="00D74507" w:rsidRDefault="00400BD5" w:rsidP="007E0E0B">
      <w:pPr>
        <w:pStyle w:val="Tekstpodstawowy"/>
        <w:rPr>
          <w:rFonts w:ascii="Verdana" w:hAnsi="Verdana"/>
          <w:b w:val="0"/>
          <w:sz w:val="18"/>
          <w:szCs w:val="18"/>
        </w:rPr>
      </w:pPr>
    </w:p>
    <w:p w14:paraId="602325C0" w14:textId="39F96015" w:rsidR="005A5322" w:rsidRDefault="00E47C31" w:rsidP="005A5322">
      <w:pPr>
        <w:pStyle w:val="Tekstpodstawowy"/>
        <w:spacing w:line="240" w:lineRule="auto"/>
        <w:rPr>
          <w:rFonts w:ascii="Verdana" w:hAnsi="Verdana"/>
          <w:bCs/>
          <w:sz w:val="18"/>
          <w:szCs w:val="18"/>
        </w:rPr>
      </w:pPr>
      <w:r w:rsidRPr="00E47C31">
        <w:rPr>
          <w:rFonts w:ascii="Verdana" w:hAnsi="Verdana"/>
          <w:bCs/>
          <w:sz w:val="18"/>
          <w:szCs w:val="18"/>
        </w:rPr>
        <w:t xml:space="preserve">Pojemność dysku twardego w zaoferowanym laptopie: ………… </w:t>
      </w:r>
      <w:r w:rsidRPr="00E47C31">
        <w:rPr>
          <w:rFonts w:ascii="Verdana" w:hAnsi="Verdana"/>
          <w:bCs/>
          <w:i/>
          <w:iCs/>
          <w:sz w:val="18"/>
          <w:szCs w:val="18"/>
          <w:highlight w:val="yellow"/>
        </w:rPr>
        <w:t>(kryterium oceny ofert);</w:t>
      </w:r>
    </w:p>
    <w:p w14:paraId="713AFFD0" w14:textId="77777777" w:rsidR="00E47C31" w:rsidRPr="00D74507" w:rsidRDefault="00E47C31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16C7D767" w14:textId="56F98F2B" w:rsidR="000E4E20" w:rsidRPr="00D74507" w:rsidRDefault="000E4E20" w:rsidP="000E4E20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Termin realizacji zamówienia:  do </w:t>
      </w:r>
      <w:r w:rsidR="0096498C" w:rsidRPr="00D74507">
        <w:rPr>
          <w:rFonts w:ascii="Verdana" w:hAnsi="Verdana"/>
          <w:b/>
          <w:sz w:val="18"/>
          <w:szCs w:val="18"/>
        </w:rPr>
        <w:t>14</w:t>
      </w:r>
      <w:r w:rsidRPr="00D74507">
        <w:rPr>
          <w:rFonts w:ascii="Verdana" w:hAnsi="Verdana"/>
          <w:b/>
          <w:sz w:val="18"/>
          <w:szCs w:val="18"/>
        </w:rPr>
        <w:t xml:space="preserve"> dni </w:t>
      </w:r>
      <w:r w:rsidRPr="00D74507">
        <w:rPr>
          <w:rFonts w:ascii="Verdana" w:hAnsi="Verdana"/>
          <w:bCs/>
          <w:sz w:val="18"/>
          <w:szCs w:val="18"/>
        </w:rPr>
        <w:t>od daty podpisania umowy</w:t>
      </w:r>
    </w:p>
    <w:p w14:paraId="6A1015BD" w14:textId="2E034744" w:rsidR="00443EE5" w:rsidRPr="00D74507" w:rsidRDefault="00443EE5" w:rsidP="00443EE5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Okres udzielonej gwarancji wynosi:</w:t>
      </w:r>
      <w:r w:rsidRPr="00D74507">
        <w:rPr>
          <w:rFonts w:ascii="Verdana" w:hAnsi="Verdana"/>
          <w:sz w:val="18"/>
          <w:szCs w:val="18"/>
        </w:rPr>
        <w:t xml:space="preserve"> </w:t>
      </w:r>
      <w:r w:rsidRPr="00D74507">
        <w:rPr>
          <w:rFonts w:ascii="Verdana" w:hAnsi="Verdana"/>
          <w:b/>
          <w:bCs/>
          <w:sz w:val="18"/>
          <w:szCs w:val="18"/>
        </w:rPr>
        <w:t>……… miesięcy</w:t>
      </w:r>
      <w:r w:rsidRPr="00D74507">
        <w:rPr>
          <w:rFonts w:ascii="Verdana" w:hAnsi="Verdana"/>
          <w:sz w:val="18"/>
          <w:szCs w:val="18"/>
        </w:rPr>
        <w:t>*)</w:t>
      </w:r>
      <w:r w:rsidRPr="00D74507">
        <w:rPr>
          <w:rFonts w:ascii="Verdana" w:hAnsi="Verdana"/>
          <w:b/>
          <w:sz w:val="18"/>
          <w:szCs w:val="18"/>
        </w:rPr>
        <w:t xml:space="preserve"> </w:t>
      </w:r>
    </w:p>
    <w:p w14:paraId="061EF06B" w14:textId="5958B74F" w:rsidR="00443EE5" w:rsidRPr="00D74507" w:rsidRDefault="00443EE5" w:rsidP="00443EE5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Cs/>
          <w:i/>
          <w:iCs/>
          <w:sz w:val="18"/>
          <w:szCs w:val="18"/>
        </w:rPr>
        <w:t>*)W przypadku nie podania okresu gwarancji, Zamawiający przyjmie minimalny okres gwarancji wskazany w swz</w:t>
      </w:r>
      <w:r w:rsidRPr="00D74507">
        <w:rPr>
          <w:rFonts w:ascii="Verdana" w:hAnsi="Verdana"/>
          <w:b/>
          <w:sz w:val="18"/>
          <w:szCs w:val="18"/>
        </w:rPr>
        <w:t>.</w:t>
      </w:r>
    </w:p>
    <w:p w14:paraId="0B051211" w14:textId="77777777" w:rsidR="00C9110A" w:rsidRPr="00D74507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74507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Termin płatności: </w:t>
      </w:r>
      <w:r w:rsidRPr="00D74507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D74507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74507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74507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7450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74507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7450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7450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7450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2CA8F1B" w14:textId="362CB6DC" w:rsidR="00DA273F" w:rsidRPr="00DA273F" w:rsidRDefault="00DA273F" w:rsidP="00DA273F">
      <w:pPr>
        <w:numPr>
          <w:ilvl w:val="0"/>
          <w:numId w:val="1"/>
        </w:numPr>
        <w:rPr>
          <w:sz w:val="22"/>
          <w:szCs w:val="22"/>
        </w:rPr>
      </w:pPr>
      <w:r w:rsidRPr="00184E7D">
        <w:rPr>
          <w:sz w:val="22"/>
          <w:szCs w:val="22"/>
        </w:rPr>
        <w:lastRenderedPageBreak/>
        <w:t>Oświadczamy, że usługa gwarancyjna  realizowana będzie przez producenta lub autoryzowanego partnera serwisowego producenta tj…………… (należy wpisać).</w:t>
      </w:r>
    </w:p>
    <w:p w14:paraId="75FFF5D9" w14:textId="57AFBDBB" w:rsidR="00773B3A" w:rsidRPr="00D74507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D74507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74507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74507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74507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Nazwa podwykonawcy</w:t>
            </w:r>
            <w:r w:rsidRPr="00D7450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74507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74507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74507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74507">
        <w:rPr>
          <w:rFonts w:ascii="Verdana" w:hAnsi="Verdana" w:cs="Times New Roman"/>
          <w:sz w:val="18"/>
          <w:szCs w:val="18"/>
        </w:rPr>
        <w:tab/>
        <w:t>Imię i Nazwisko</w:t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4507">
        <w:rPr>
          <w:rFonts w:ascii="Verdana" w:hAnsi="Verdana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4507">
        <w:rPr>
          <w:rFonts w:ascii="Verdana" w:hAnsi="Verdana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6BF1A064" w14:textId="77777777" w:rsidR="00C9110A" w:rsidRPr="00D74507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74507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74507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D74507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color w:val="FF0000"/>
          <w:sz w:val="18"/>
          <w:szCs w:val="18"/>
        </w:rPr>
      </w:pPr>
      <w:r w:rsidRPr="00D74507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Oferta</w:t>
      </w:r>
      <w:r w:rsidRPr="00D74507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D74507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powinna</w:t>
      </w:r>
      <w:r w:rsidRPr="00D74507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D74507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być sporządzona</w:t>
      </w:r>
      <w:r w:rsidRPr="00D74507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D74507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D74507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.</w:t>
      </w:r>
    </w:p>
    <w:sectPr w:rsidR="00FE545C" w:rsidRPr="00D74507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04DAD" w14:textId="77777777" w:rsidR="00217478" w:rsidRDefault="00217478">
      <w:r>
        <w:separator/>
      </w:r>
    </w:p>
  </w:endnote>
  <w:endnote w:type="continuationSeparator" w:id="0">
    <w:p w14:paraId="1455F907" w14:textId="77777777" w:rsidR="00217478" w:rsidRDefault="00217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27A98" w14:textId="77777777" w:rsidR="00217478" w:rsidRDefault="00217478">
      <w:r>
        <w:separator/>
      </w:r>
    </w:p>
  </w:footnote>
  <w:footnote w:type="continuationSeparator" w:id="0">
    <w:p w14:paraId="6C08904A" w14:textId="77777777" w:rsidR="00217478" w:rsidRDefault="00217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704FC"/>
    <w:rsid w:val="00071CCC"/>
    <w:rsid w:val="00081341"/>
    <w:rsid w:val="000B731D"/>
    <w:rsid w:val="000C3FA2"/>
    <w:rsid w:val="000D6134"/>
    <w:rsid w:val="000E09C7"/>
    <w:rsid w:val="000E3B4F"/>
    <w:rsid w:val="000E4E20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64B09"/>
    <w:rsid w:val="001801DD"/>
    <w:rsid w:val="0018064E"/>
    <w:rsid w:val="00185405"/>
    <w:rsid w:val="001C0AF0"/>
    <w:rsid w:val="001D4612"/>
    <w:rsid w:val="00207E98"/>
    <w:rsid w:val="0021193A"/>
    <w:rsid w:val="002133B1"/>
    <w:rsid w:val="00217478"/>
    <w:rsid w:val="00224CB0"/>
    <w:rsid w:val="002723B0"/>
    <w:rsid w:val="002908E0"/>
    <w:rsid w:val="00291A94"/>
    <w:rsid w:val="002A664C"/>
    <w:rsid w:val="002A772B"/>
    <w:rsid w:val="002C5B9B"/>
    <w:rsid w:val="002E362C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C2643"/>
    <w:rsid w:val="003D4E15"/>
    <w:rsid w:val="00400BD5"/>
    <w:rsid w:val="00410116"/>
    <w:rsid w:val="00415804"/>
    <w:rsid w:val="00417C3D"/>
    <w:rsid w:val="00422B23"/>
    <w:rsid w:val="00427698"/>
    <w:rsid w:val="00427FE6"/>
    <w:rsid w:val="00443EE5"/>
    <w:rsid w:val="00474217"/>
    <w:rsid w:val="004A1F00"/>
    <w:rsid w:val="004A4F37"/>
    <w:rsid w:val="004B7300"/>
    <w:rsid w:val="004C19D7"/>
    <w:rsid w:val="004C6753"/>
    <w:rsid w:val="004E5131"/>
    <w:rsid w:val="004F3CA4"/>
    <w:rsid w:val="0052767D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1505"/>
    <w:rsid w:val="006933DF"/>
    <w:rsid w:val="006975E1"/>
    <w:rsid w:val="006A51C3"/>
    <w:rsid w:val="006A5839"/>
    <w:rsid w:val="006B733B"/>
    <w:rsid w:val="006C6C41"/>
    <w:rsid w:val="006D37DF"/>
    <w:rsid w:val="00733037"/>
    <w:rsid w:val="00734025"/>
    <w:rsid w:val="00773B3A"/>
    <w:rsid w:val="007748F0"/>
    <w:rsid w:val="0078125D"/>
    <w:rsid w:val="0078277E"/>
    <w:rsid w:val="007A4321"/>
    <w:rsid w:val="007B2D91"/>
    <w:rsid w:val="007B42CD"/>
    <w:rsid w:val="007C05C9"/>
    <w:rsid w:val="007D501F"/>
    <w:rsid w:val="007E0E0B"/>
    <w:rsid w:val="00820C6F"/>
    <w:rsid w:val="008273CE"/>
    <w:rsid w:val="00833933"/>
    <w:rsid w:val="00844B18"/>
    <w:rsid w:val="00853083"/>
    <w:rsid w:val="00860328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6498C"/>
    <w:rsid w:val="00970FE4"/>
    <w:rsid w:val="009751E8"/>
    <w:rsid w:val="009842BA"/>
    <w:rsid w:val="009C3357"/>
    <w:rsid w:val="009E3ACD"/>
    <w:rsid w:val="00A0022B"/>
    <w:rsid w:val="00A14312"/>
    <w:rsid w:val="00A24377"/>
    <w:rsid w:val="00A346FE"/>
    <w:rsid w:val="00A47B4D"/>
    <w:rsid w:val="00A5227F"/>
    <w:rsid w:val="00A557A1"/>
    <w:rsid w:val="00A83018"/>
    <w:rsid w:val="00A83495"/>
    <w:rsid w:val="00AB0FCA"/>
    <w:rsid w:val="00AB6E39"/>
    <w:rsid w:val="00AD63E6"/>
    <w:rsid w:val="00AE10DF"/>
    <w:rsid w:val="00B33EE5"/>
    <w:rsid w:val="00B629A2"/>
    <w:rsid w:val="00B718A7"/>
    <w:rsid w:val="00B774DC"/>
    <w:rsid w:val="00B92379"/>
    <w:rsid w:val="00BB2AC8"/>
    <w:rsid w:val="00BD4AE2"/>
    <w:rsid w:val="00BF0255"/>
    <w:rsid w:val="00C16C38"/>
    <w:rsid w:val="00C43C78"/>
    <w:rsid w:val="00C460D4"/>
    <w:rsid w:val="00C9110A"/>
    <w:rsid w:val="00C92CEB"/>
    <w:rsid w:val="00C969A6"/>
    <w:rsid w:val="00CA7D36"/>
    <w:rsid w:val="00CC70FB"/>
    <w:rsid w:val="00CC750A"/>
    <w:rsid w:val="00CD6853"/>
    <w:rsid w:val="00CF5F1A"/>
    <w:rsid w:val="00D24208"/>
    <w:rsid w:val="00D34E03"/>
    <w:rsid w:val="00D60C38"/>
    <w:rsid w:val="00D639EA"/>
    <w:rsid w:val="00D66893"/>
    <w:rsid w:val="00D74507"/>
    <w:rsid w:val="00D90ACB"/>
    <w:rsid w:val="00DA273F"/>
    <w:rsid w:val="00DA5A50"/>
    <w:rsid w:val="00DB6E60"/>
    <w:rsid w:val="00DC1500"/>
    <w:rsid w:val="00DC6ACD"/>
    <w:rsid w:val="00E21113"/>
    <w:rsid w:val="00E430B3"/>
    <w:rsid w:val="00E44371"/>
    <w:rsid w:val="00E47C31"/>
    <w:rsid w:val="00E65464"/>
    <w:rsid w:val="00E65AEA"/>
    <w:rsid w:val="00E949B0"/>
    <w:rsid w:val="00EA1159"/>
    <w:rsid w:val="00EC0BEA"/>
    <w:rsid w:val="00EC2604"/>
    <w:rsid w:val="00F00591"/>
    <w:rsid w:val="00F00D1F"/>
    <w:rsid w:val="00F31B40"/>
    <w:rsid w:val="00F459D2"/>
    <w:rsid w:val="00F51688"/>
    <w:rsid w:val="00F53146"/>
    <w:rsid w:val="00F54742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609</Words>
  <Characters>4777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5</cp:revision>
  <cp:lastPrinted>2024-07-04T11:03:00Z</cp:lastPrinted>
  <dcterms:created xsi:type="dcterms:W3CDTF">2025-03-20T11:35:00Z</dcterms:created>
  <dcterms:modified xsi:type="dcterms:W3CDTF">2025-03-20T14:36:00Z</dcterms:modified>
</cp:coreProperties>
</file>