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1525E2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525E2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1525E2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1525E2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1525E2" w:rsidTr="00D62E6E">
        <w:tc>
          <w:tcPr>
            <w:tcW w:w="2800" w:type="dxa"/>
            <w:shd w:val="clear" w:color="auto" w:fill="auto"/>
          </w:tcPr>
          <w:p w:rsidR="00D62E6E" w:rsidRPr="001525E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525E2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1525E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1525E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1525E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525E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1525E2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525E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525E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525E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1525E2" w:rsidTr="00D62E6E">
        <w:tc>
          <w:tcPr>
            <w:tcW w:w="2800" w:type="dxa"/>
            <w:shd w:val="clear" w:color="auto" w:fill="auto"/>
          </w:tcPr>
          <w:p w:rsidR="00D62E6E" w:rsidRPr="001525E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525E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1525E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1525E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525E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1525E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525E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525E2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1525E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1525E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D24467" w:rsidRPr="001525E2" w:rsidTr="002B172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24467" w:rsidRPr="001525E2" w:rsidRDefault="00D24467" w:rsidP="002B172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1525E2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D24467" w:rsidRPr="001525E2" w:rsidRDefault="00D24467" w:rsidP="002B1724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525E2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1525E2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1525E2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1525E2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1525E2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1525E2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1525E2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D24467" w:rsidRPr="001525E2" w:rsidRDefault="00D24467" w:rsidP="002B172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1525E2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D24467" w:rsidRPr="001525E2" w:rsidRDefault="00D24467" w:rsidP="002B172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1525E2" w:rsidRDefault="00D24467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525E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1525E2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1525E2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1525E2" w:rsidTr="00D62E6E">
        <w:tc>
          <w:tcPr>
            <w:tcW w:w="2269" w:type="dxa"/>
            <w:shd w:val="clear" w:color="auto" w:fill="auto"/>
          </w:tcPr>
          <w:p w:rsidR="00D62E6E" w:rsidRPr="001525E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525E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1525E2" w:rsidRDefault="00D24467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525E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Naprawa systemu do </w:t>
            </w:r>
            <w:proofErr w:type="spellStart"/>
            <w:r w:rsidRPr="001525E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neuronawigacji</w:t>
            </w:r>
            <w:proofErr w:type="spellEnd"/>
            <w:r w:rsidRPr="001525E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poprzez wymianę mobilnej kamery </w:t>
            </w:r>
            <w:proofErr w:type="spellStart"/>
            <w:r w:rsidRPr="001525E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Curve</w:t>
            </w:r>
            <w:proofErr w:type="spellEnd"/>
            <w:r w:rsidR="00D62E6E" w:rsidRPr="001525E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24467" w:rsidRPr="001525E2" w:rsidTr="002B1724">
        <w:tc>
          <w:tcPr>
            <w:tcW w:w="2269" w:type="dxa"/>
            <w:shd w:val="clear" w:color="auto" w:fill="auto"/>
          </w:tcPr>
          <w:p w:rsidR="00D24467" w:rsidRPr="001525E2" w:rsidRDefault="00D24467" w:rsidP="002B172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525E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24467" w:rsidRPr="001525E2" w:rsidRDefault="00D24467" w:rsidP="002B172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525E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30/2025</w:t>
            </w:r>
          </w:p>
        </w:tc>
      </w:tr>
    </w:tbl>
    <w:p w:rsidR="00BC121E" w:rsidRPr="001525E2" w:rsidRDefault="00D24467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525E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1525E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1525E2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1525E2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1525E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1525E2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1525E2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1525E2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1525E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1525E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1525E2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1525E2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1525E2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1525E2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1525E2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525E2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1525E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1525E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1525E2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1525E2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1525E2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1525E2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525E2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1525E2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525E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525E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525E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525E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525E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525E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1525E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525E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525E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525E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525E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1525E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525E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525E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525E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525E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1525E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1525E2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1525E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1525E2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1525E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1525E2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1525E2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1525E2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1525E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1525E2" w:rsidTr="00620E37">
        <w:tc>
          <w:tcPr>
            <w:tcW w:w="2660" w:type="dxa"/>
            <w:shd w:val="clear" w:color="auto" w:fill="auto"/>
          </w:tcPr>
          <w:p w:rsidR="00BC121E" w:rsidRPr="001525E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1525E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525E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1525E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525E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1525E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1525E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1525E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1525E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525E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1525E2" w:rsidRDefault="00844A96" w:rsidP="00D244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525E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24467" w:rsidRPr="001525E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1525E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1525E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1525E2" w:rsidRDefault="00106AC7" w:rsidP="00BC121E">
      <w:pPr>
        <w:rPr>
          <w:rFonts w:ascii="Arial Narrow" w:hAnsi="Arial Narrow"/>
        </w:rPr>
      </w:pPr>
    </w:p>
    <w:sectPr w:rsidR="00106AC7" w:rsidRPr="001525E2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437F" w:rsidRDefault="00BB437F">
      <w:r>
        <w:separator/>
      </w:r>
    </w:p>
  </w:endnote>
  <w:endnote w:type="continuationSeparator" w:id="1">
    <w:p w:rsidR="00BB437F" w:rsidRDefault="00BB43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25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25E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467" w:rsidRDefault="00D244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437F" w:rsidRDefault="00BB437F">
      <w:r>
        <w:separator/>
      </w:r>
    </w:p>
  </w:footnote>
  <w:footnote w:type="continuationSeparator" w:id="1">
    <w:p w:rsidR="00BB437F" w:rsidRDefault="00BB43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467" w:rsidRDefault="00D2446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467" w:rsidRDefault="00D2446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467" w:rsidRDefault="00D2446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4467"/>
    <w:rsid w:val="0000184A"/>
    <w:rsid w:val="00007C1C"/>
    <w:rsid w:val="00012997"/>
    <w:rsid w:val="000621A2"/>
    <w:rsid w:val="00067B62"/>
    <w:rsid w:val="0007002C"/>
    <w:rsid w:val="000719DC"/>
    <w:rsid w:val="00075CEC"/>
    <w:rsid w:val="000E0467"/>
    <w:rsid w:val="00106AC7"/>
    <w:rsid w:val="00111985"/>
    <w:rsid w:val="00147532"/>
    <w:rsid w:val="001525E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B437F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24467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231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2025-03-28T10:47:00Z</dcterms:created>
  <dcterms:modified xsi:type="dcterms:W3CDTF">2025-03-28T10:47:00Z</dcterms:modified>
</cp:coreProperties>
</file>