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E6046" w14:textId="77777777" w:rsidR="00F3566D" w:rsidRPr="009475A8" w:rsidRDefault="00F3566D" w:rsidP="007D7C4D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3803506" w14:textId="77777777" w:rsidR="00F3566D" w:rsidRPr="009475A8" w:rsidRDefault="00F3566D" w:rsidP="007D7C4D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587EE79E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17887A55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69C9D1DD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E84F3F5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D8FF4B1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6AAF95A" w14:textId="77777777" w:rsidR="00F3566D" w:rsidRPr="009475A8" w:rsidRDefault="00F3566D" w:rsidP="007D7C4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82CBD60" w14:textId="77777777" w:rsidR="00F3566D" w:rsidRPr="009475A8" w:rsidRDefault="00F3566D" w:rsidP="007D7C4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769D0E3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17F531A" w14:textId="77777777" w:rsidR="00F3566D" w:rsidRPr="009475A8" w:rsidRDefault="00F3566D" w:rsidP="007D7C4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CA406F4" w14:textId="77777777" w:rsidR="00F3566D" w:rsidRPr="009475A8" w:rsidRDefault="00F3566D" w:rsidP="007D7C4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BAB97E0" w14:textId="77777777" w:rsidR="00F3566D" w:rsidRPr="009475A8" w:rsidRDefault="00F3566D" w:rsidP="007D7C4D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0EE7965" w14:textId="77777777" w:rsidR="00F3566D" w:rsidRPr="00725B4A" w:rsidRDefault="00F3566D" w:rsidP="007D7C4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7B3C579" w14:textId="77777777" w:rsidR="00F3566D" w:rsidRPr="00725B4A" w:rsidRDefault="00F3566D" w:rsidP="007D7C4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6AB8C20" w14:textId="77777777" w:rsidR="00F3566D" w:rsidRPr="00D52EEE" w:rsidRDefault="00F3566D" w:rsidP="007D7C4D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E2B6C69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EAC83F" w14:textId="75CBC852" w:rsidR="00F3566D" w:rsidRPr="00D52EEE" w:rsidRDefault="00F3566D" w:rsidP="007D7C4D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="00DF7355" w:rsidRPr="00DF7355">
        <w:rPr>
          <w:rFonts w:ascii="Arial" w:eastAsia="Times New Roman" w:hAnsi="Arial" w:cs="Arial"/>
          <w:b/>
          <w:sz w:val="20"/>
          <w:szCs w:val="20"/>
          <w:lang w:eastAsia="pl-PL"/>
        </w:rPr>
        <w:t>świadczenie usług cateringowych dla AGH – DE-dzp.272-135/25</w:t>
      </w:r>
      <w:r w:rsidR="00DF735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410D309" w14:textId="77777777" w:rsidR="00F3566D" w:rsidRPr="00D52EEE" w:rsidRDefault="00F3566D" w:rsidP="007D7C4D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47CB1F4" w14:textId="77777777" w:rsidR="00F3566D" w:rsidRPr="00D52EEE" w:rsidRDefault="00F3566D" w:rsidP="007D7C4D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C39229" w14:textId="77777777" w:rsidR="00F3566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04C1AD2A" w14:textId="65DA36C4" w:rsidR="006837CD" w:rsidRPr="006837C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</w:t>
      </w:r>
      <w:bookmarkStart w:id="0" w:name="_GoBack"/>
      <w:bookmarkEnd w:id="0"/>
      <w:r w:rsidR="00B50AF0">
        <w:rPr>
          <w:rFonts w:ascii="Arial" w:hAnsi="Arial" w:cs="Arial"/>
          <w:sz w:val="20"/>
          <w:szCs w:val="20"/>
        </w:rPr>
        <w:t xml:space="preserve"> pkt. </w:t>
      </w:r>
      <w:r w:rsidRPr="001D0CA2">
        <w:rPr>
          <w:rFonts w:ascii="Arial" w:hAnsi="Arial" w:cs="Arial"/>
          <w:sz w:val="20"/>
          <w:szCs w:val="20"/>
        </w:rPr>
        <w:t xml:space="preserve">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24F7FCA6" w14:textId="76D7F4D0" w:rsidR="00F3566D" w:rsidRPr="006837C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6837CD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837C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6837CD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6837CD">
        <w:rPr>
          <w:rFonts w:ascii="Arial" w:hAnsi="Arial" w:cs="Arial"/>
          <w:i/>
          <w:sz w:val="20"/>
          <w:szCs w:val="20"/>
        </w:rPr>
        <w:t xml:space="preserve"> 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6837CD">
        <w:rPr>
          <w:rFonts w:ascii="Arial" w:hAnsi="Arial" w:cs="Arial"/>
          <w:i/>
          <w:sz w:val="20"/>
          <w:szCs w:val="20"/>
        </w:rPr>
        <w:t>109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i/>
          <w:sz w:val="20"/>
          <w:szCs w:val="20"/>
        </w:rPr>
        <w:t>1 pkt 4, 5</w:t>
      </w:r>
      <w:r w:rsidR="0025024D" w:rsidRPr="006837CD">
        <w:rPr>
          <w:rFonts w:ascii="Arial" w:hAnsi="Arial" w:cs="Arial"/>
          <w:i/>
          <w:sz w:val="20"/>
          <w:szCs w:val="20"/>
        </w:rPr>
        <w:t xml:space="preserve">, </w:t>
      </w:r>
      <w:r w:rsidRPr="006837CD">
        <w:rPr>
          <w:rFonts w:ascii="Arial" w:hAnsi="Arial" w:cs="Arial"/>
          <w:i/>
          <w:sz w:val="20"/>
          <w:szCs w:val="20"/>
        </w:rPr>
        <w:t>7</w:t>
      </w:r>
      <w:r w:rsidR="0025024D" w:rsidRPr="006837CD">
        <w:rPr>
          <w:rFonts w:ascii="Arial" w:hAnsi="Arial" w:cs="Arial"/>
          <w:i/>
          <w:sz w:val="20"/>
          <w:szCs w:val="20"/>
        </w:rPr>
        <w:t>, 8, 9, 10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i/>
          <w:sz w:val="20"/>
          <w:szCs w:val="20"/>
          <w:lang w:val="x-none"/>
        </w:rPr>
        <w:t>).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Jednocześnie oświadczam, </w:t>
      </w:r>
      <w:r w:rsidR="005922A8" w:rsidRPr="006837CD">
        <w:rPr>
          <w:rFonts w:ascii="Arial" w:hAnsi="Arial" w:cs="Arial"/>
          <w:sz w:val="20"/>
          <w:szCs w:val="20"/>
          <w:lang w:val="x-none"/>
        </w:rPr>
        <w:br/>
      </w:r>
      <w:r w:rsidRPr="006837CD">
        <w:rPr>
          <w:rFonts w:ascii="Arial" w:hAnsi="Arial" w:cs="Arial"/>
          <w:sz w:val="20"/>
          <w:szCs w:val="20"/>
          <w:lang w:val="x-none"/>
        </w:rPr>
        <w:t xml:space="preserve">że w związku z ww. okolicznością, na podstawie art. </w:t>
      </w:r>
      <w:r w:rsidRPr="006837CD">
        <w:rPr>
          <w:rFonts w:ascii="Arial" w:hAnsi="Arial" w:cs="Arial"/>
          <w:sz w:val="20"/>
          <w:szCs w:val="20"/>
        </w:rPr>
        <w:t>110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sz w:val="20"/>
          <w:szCs w:val="20"/>
        </w:rPr>
        <w:t>2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Pr="006837CD">
        <w:rPr>
          <w:rFonts w:ascii="Arial" w:hAnsi="Arial" w:cs="Arial"/>
          <w:sz w:val="20"/>
          <w:szCs w:val="20"/>
        </w:rPr>
        <w:t xml:space="preserve"> </w:t>
      </w:r>
      <w:r w:rsidRPr="006837CD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5922A8" w:rsidRPr="006837CD">
        <w:rPr>
          <w:rFonts w:ascii="Arial" w:eastAsia="Times New Roman" w:hAnsi="Arial" w:cs="Arial"/>
          <w:sz w:val="20"/>
          <w:szCs w:val="20"/>
          <w:lang w:eastAsia="pl-PL"/>
        </w:rPr>
        <w:t>………………………</w:t>
      </w:r>
    </w:p>
    <w:p w14:paraId="58A42746" w14:textId="74B7F72B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</w:t>
      </w:r>
    </w:p>
    <w:p w14:paraId="2C838066" w14:textId="3AB70B4E" w:rsidR="00F3566D" w:rsidRPr="00F3566D" w:rsidRDefault="00F3566D" w:rsidP="007D7C4D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F3566D">
        <w:rPr>
          <w:rFonts w:ascii="Arial" w:hAnsi="Arial" w:cs="Arial"/>
          <w:sz w:val="20"/>
          <w:szCs w:val="20"/>
          <w:lang w:val="x-none"/>
        </w:rPr>
        <w:t xml:space="preserve">Oświadczam, że nie zachodzą w stosunku do mnie przesłanki wykluczenia z postępowania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 xml:space="preserve">na podstawie art.  7 ust. 1 ustawy z dnia 13 kwietnia 2022 r. o szczególnych rozwiązaniach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>w zakresie przeciwdziałania wspieraniu agresji na Ukrainę oraz służących ochronie bezpieczeństwa narodowego (Dz. U. poz. 835) .</w:t>
      </w:r>
    </w:p>
    <w:p w14:paraId="4BE185F9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5DD6EC9" w14:textId="77777777" w:rsidR="00F3566D" w:rsidRPr="00D52EEE" w:rsidRDefault="00F3566D" w:rsidP="007D7C4D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AEFD9E1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E8663CF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4AFB239" w14:textId="77777777" w:rsidR="00F3566D" w:rsidRPr="00FD003F" w:rsidRDefault="00F3566D" w:rsidP="007D7C4D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03550D20" w14:textId="04C4DBED" w:rsidR="00F3566D" w:rsidRPr="006D4FF2" w:rsidRDefault="00F3566D" w:rsidP="007D7C4D">
      <w:pPr>
        <w:tabs>
          <w:tab w:val="left" w:pos="540"/>
          <w:tab w:val="left" w:pos="780"/>
        </w:tabs>
        <w:suppressAutoHyphens/>
        <w:spacing w:after="200" w:line="240" w:lineRule="auto"/>
        <w:jc w:val="center"/>
        <w:rPr>
          <w:rFonts w:ascii="Arial" w:hAnsi="Arial" w:cs="Arial"/>
          <w:i/>
          <w:color w:val="FF0000"/>
          <w:sz w:val="20"/>
          <w:szCs w:val="20"/>
          <w:lang w:eastAsia="zh-CN"/>
        </w:rPr>
      </w:pP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Oferta powinna być sporządzona w języku polskim, z zachowaniem postaci elektronicznej </w:t>
      </w:r>
      <w:r w:rsidR="005922A8"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br/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i podpisana kwalifikowanym podpisem elektronicznym lub podpisem zaufanym lub </w:t>
      </w:r>
      <w:r w:rsidR="007D7C4D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elektronicznym </w:t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>podpisem osobistym.</w:t>
      </w:r>
    </w:p>
    <w:p w14:paraId="70E544FC" w14:textId="77777777" w:rsidR="00F3566D" w:rsidRPr="009475A8" w:rsidRDefault="00F3566D" w:rsidP="007D7C4D">
      <w:pPr>
        <w:spacing w:line="240" w:lineRule="auto"/>
      </w:pPr>
    </w:p>
    <w:sectPr w:rsidR="00F3566D" w:rsidRPr="009475A8" w:rsidSect="007C2105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EA8791" w14:textId="77777777" w:rsidR="00914345" w:rsidRDefault="00914345" w:rsidP="0038231F">
      <w:pPr>
        <w:spacing w:after="0" w:line="240" w:lineRule="auto"/>
      </w:pPr>
      <w:r>
        <w:separator/>
      </w:r>
    </w:p>
  </w:endnote>
  <w:endnote w:type="continuationSeparator" w:id="0">
    <w:p w14:paraId="6D288F9F" w14:textId="77777777" w:rsidR="00914345" w:rsidRDefault="0091434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583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728C18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001F0F" w14:textId="77777777" w:rsidR="00914345" w:rsidRDefault="00914345" w:rsidP="0038231F">
      <w:pPr>
        <w:spacing w:after="0" w:line="240" w:lineRule="auto"/>
      </w:pPr>
      <w:r>
        <w:separator/>
      </w:r>
    </w:p>
  </w:footnote>
  <w:footnote w:type="continuationSeparator" w:id="0">
    <w:p w14:paraId="0FBD8C99" w14:textId="77777777" w:rsidR="00914345" w:rsidRDefault="0091434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126"/>
    <w:rsid w:val="00023477"/>
    <w:rsid w:val="000247FF"/>
    <w:rsid w:val="00025C8D"/>
    <w:rsid w:val="000303EE"/>
    <w:rsid w:val="00030B1B"/>
    <w:rsid w:val="00073C3D"/>
    <w:rsid w:val="000805B5"/>
    <w:rsid w:val="000809B6"/>
    <w:rsid w:val="00091A4B"/>
    <w:rsid w:val="000B1025"/>
    <w:rsid w:val="000B54D1"/>
    <w:rsid w:val="000C021E"/>
    <w:rsid w:val="000C18AF"/>
    <w:rsid w:val="000D69AC"/>
    <w:rsid w:val="000D6F17"/>
    <w:rsid w:val="000D73C4"/>
    <w:rsid w:val="000E4D37"/>
    <w:rsid w:val="001407FB"/>
    <w:rsid w:val="001902D2"/>
    <w:rsid w:val="001C6945"/>
    <w:rsid w:val="001F027E"/>
    <w:rsid w:val="00202B94"/>
    <w:rsid w:val="00203A40"/>
    <w:rsid w:val="002168A8"/>
    <w:rsid w:val="00231126"/>
    <w:rsid w:val="002426FF"/>
    <w:rsid w:val="0025024D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1EE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09AF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8C1"/>
    <w:rsid w:val="004C4854"/>
    <w:rsid w:val="004D7E48"/>
    <w:rsid w:val="004F23F7"/>
    <w:rsid w:val="004F40EF"/>
    <w:rsid w:val="005103B9"/>
    <w:rsid w:val="00520174"/>
    <w:rsid w:val="005641F0"/>
    <w:rsid w:val="005922A8"/>
    <w:rsid w:val="005C39CA"/>
    <w:rsid w:val="005E176A"/>
    <w:rsid w:val="00612331"/>
    <w:rsid w:val="00634311"/>
    <w:rsid w:val="00641874"/>
    <w:rsid w:val="00646815"/>
    <w:rsid w:val="006676AE"/>
    <w:rsid w:val="006837CD"/>
    <w:rsid w:val="006A3A1F"/>
    <w:rsid w:val="006A52B6"/>
    <w:rsid w:val="006A7C95"/>
    <w:rsid w:val="006D4FF2"/>
    <w:rsid w:val="006F0034"/>
    <w:rsid w:val="006F3D32"/>
    <w:rsid w:val="006F7335"/>
    <w:rsid w:val="007118F0"/>
    <w:rsid w:val="00713E6E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2105"/>
    <w:rsid w:val="007D5B61"/>
    <w:rsid w:val="007D7C4D"/>
    <w:rsid w:val="007E2F69"/>
    <w:rsid w:val="00804F07"/>
    <w:rsid w:val="00812379"/>
    <w:rsid w:val="00825A09"/>
    <w:rsid w:val="00830AB1"/>
    <w:rsid w:val="00833FCD"/>
    <w:rsid w:val="00842991"/>
    <w:rsid w:val="00844C3E"/>
    <w:rsid w:val="008757E1"/>
    <w:rsid w:val="008766AD"/>
    <w:rsid w:val="00892E48"/>
    <w:rsid w:val="008C5709"/>
    <w:rsid w:val="008C6DF8"/>
    <w:rsid w:val="008D0487"/>
    <w:rsid w:val="008D5EBC"/>
    <w:rsid w:val="008F0DE3"/>
    <w:rsid w:val="008F3B4E"/>
    <w:rsid w:val="0091264E"/>
    <w:rsid w:val="00914345"/>
    <w:rsid w:val="00925969"/>
    <w:rsid w:val="009301A2"/>
    <w:rsid w:val="00933005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0AF0"/>
    <w:rsid w:val="00B8005E"/>
    <w:rsid w:val="00B90E42"/>
    <w:rsid w:val="00BB0C3C"/>
    <w:rsid w:val="00C014B5"/>
    <w:rsid w:val="00C113BF"/>
    <w:rsid w:val="00C4103F"/>
    <w:rsid w:val="00C52ADE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7355"/>
    <w:rsid w:val="00E022A1"/>
    <w:rsid w:val="00E21B42"/>
    <w:rsid w:val="00E24546"/>
    <w:rsid w:val="00E24CD3"/>
    <w:rsid w:val="00E309E9"/>
    <w:rsid w:val="00E31C06"/>
    <w:rsid w:val="00E33351"/>
    <w:rsid w:val="00E60C28"/>
    <w:rsid w:val="00E64482"/>
    <w:rsid w:val="00E65685"/>
    <w:rsid w:val="00E73190"/>
    <w:rsid w:val="00E73CEB"/>
    <w:rsid w:val="00E76264"/>
    <w:rsid w:val="00E92500"/>
    <w:rsid w:val="00E92D28"/>
    <w:rsid w:val="00EB7593"/>
    <w:rsid w:val="00EB7CDE"/>
    <w:rsid w:val="00EE1FBF"/>
    <w:rsid w:val="00EF74CA"/>
    <w:rsid w:val="00F04280"/>
    <w:rsid w:val="00F3566D"/>
    <w:rsid w:val="00F365F2"/>
    <w:rsid w:val="00F43919"/>
    <w:rsid w:val="00F630EF"/>
    <w:rsid w:val="00F66810"/>
    <w:rsid w:val="00F8042D"/>
    <w:rsid w:val="00FC0317"/>
    <w:rsid w:val="00FE1411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40C7D6F"/>
  <w15:chartTrackingRefBased/>
  <w15:docId w15:val="{504351BD-07DF-4607-8CC7-27913CB0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566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5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066C7-B927-40D9-B4F6-E74C83E17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326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3</cp:revision>
  <cp:lastPrinted>2025-03-27T12:30:00Z</cp:lastPrinted>
  <dcterms:created xsi:type="dcterms:W3CDTF">2025-03-27T12:30:00Z</dcterms:created>
  <dcterms:modified xsi:type="dcterms:W3CDTF">2025-03-28T09:52:00Z</dcterms:modified>
</cp:coreProperties>
</file>