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7B405" w14:textId="126577FA" w:rsidR="00FB7F50" w:rsidRPr="00C936E8" w:rsidRDefault="002B7982" w:rsidP="00C50784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936E8">
        <w:rPr>
          <w:rFonts w:ascii="Verdana" w:hAnsi="Verdana"/>
          <w:sz w:val="18"/>
          <w:szCs w:val="18"/>
        </w:rPr>
        <w:t>Kraków</w:t>
      </w:r>
      <w:r w:rsidR="00FB7F50" w:rsidRPr="00C936E8">
        <w:rPr>
          <w:rFonts w:ascii="Verdana" w:hAnsi="Verdana"/>
          <w:sz w:val="18"/>
          <w:szCs w:val="18"/>
        </w:rPr>
        <w:t xml:space="preserve"> dnia: </w:t>
      </w:r>
      <w:r w:rsidRPr="00C936E8">
        <w:rPr>
          <w:rFonts w:ascii="Verdana" w:hAnsi="Verdana"/>
          <w:sz w:val="18"/>
          <w:szCs w:val="18"/>
        </w:rPr>
        <w:t>2025-03-28</w:t>
      </w:r>
    </w:p>
    <w:p w14:paraId="1E41F3FE" w14:textId="77777777" w:rsidR="002B7982" w:rsidRPr="00C936E8" w:rsidRDefault="002B798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936E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33A1862" w14:textId="77777777" w:rsidR="002B7982" w:rsidRPr="00C936E8" w:rsidRDefault="002B798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936E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6C661E2" w14:textId="77777777" w:rsidR="00FB7F50" w:rsidRPr="00C936E8" w:rsidRDefault="002B798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936E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3A605BA" w14:textId="77777777" w:rsidR="00FB7F50" w:rsidRPr="00C936E8" w:rsidRDefault="002B7982" w:rsidP="00FB7F50">
      <w:pPr>
        <w:rPr>
          <w:rFonts w:ascii="Verdana" w:hAnsi="Verdana"/>
          <w:sz w:val="18"/>
          <w:szCs w:val="18"/>
        </w:rPr>
      </w:pPr>
      <w:r w:rsidRPr="00C936E8">
        <w:rPr>
          <w:rFonts w:ascii="Verdana" w:hAnsi="Verdana"/>
          <w:sz w:val="18"/>
          <w:szCs w:val="18"/>
        </w:rPr>
        <w:t>Al. Mickiewicza</w:t>
      </w:r>
      <w:r w:rsidR="00FB7F50" w:rsidRPr="00C936E8">
        <w:rPr>
          <w:rFonts w:ascii="Verdana" w:hAnsi="Verdana"/>
          <w:sz w:val="18"/>
          <w:szCs w:val="18"/>
        </w:rPr>
        <w:t xml:space="preserve"> </w:t>
      </w:r>
      <w:r w:rsidRPr="00C936E8">
        <w:rPr>
          <w:rFonts w:ascii="Verdana" w:hAnsi="Verdana"/>
          <w:sz w:val="18"/>
          <w:szCs w:val="18"/>
        </w:rPr>
        <w:t>30</w:t>
      </w:r>
    </w:p>
    <w:p w14:paraId="53367641" w14:textId="77777777" w:rsidR="00FB7F50" w:rsidRPr="00C936E8" w:rsidRDefault="002B7982" w:rsidP="00FB7F50">
      <w:pPr>
        <w:rPr>
          <w:rFonts w:ascii="Verdana" w:hAnsi="Verdana"/>
          <w:sz w:val="18"/>
          <w:szCs w:val="18"/>
        </w:rPr>
      </w:pPr>
      <w:r w:rsidRPr="00C936E8">
        <w:rPr>
          <w:rFonts w:ascii="Verdana" w:hAnsi="Verdana"/>
          <w:sz w:val="18"/>
          <w:szCs w:val="18"/>
        </w:rPr>
        <w:t>30-059</w:t>
      </w:r>
      <w:r w:rsidR="00FB7F50" w:rsidRPr="00C936E8">
        <w:rPr>
          <w:rFonts w:ascii="Verdana" w:hAnsi="Verdana"/>
          <w:sz w:val="18"/>
          <w:szCs w:val="18"/>
        </w:rPr>
        <w:t xml:space="preserve"> </w:t>
      </w:r>
      <w:r w:rsidRPr="00C936E8">
        <w:rPr>
          <w:rFonts w:ascii="Verdana" w:hAnsi="Verdana"/>
          <w:sz w:val="18"/>
          <w:szCs w:val="18"/>
        </w:rPr>
        <w:t>Kraków</w:t>
      </w:r>
    </w:p>
    <w:p w14:paraId="6B63729A" w14:textId="77777777" w:rsidR="008642B3" w:rsidRPr="00C936E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C936E8">
        <w:rPr>
          <w:rFonts w:ascii="Verdana" w:hAnsi="Verdana"/>
          <w:sz w:val="18"/>
          <w:szCs w:val="18"/>
        </w:rPr>
        <w:t>OGŁOSZENIE</w:t>
      </w:r>
    </w:p>
    <w:p w14:paraId="613079BA" w14:textId="77777777" w:rsidR="008642B3" w:rsidRPr="00C936E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C936E8">
        <w:rPr>
          <w:rFonts w:ascii="Verdana" w:hAnsi="Verdana"/>
          <w:b/>
          <w:sz w:val="18"/>
          <w:szCs w:val="18"/>
        </w:rPr>
        <w:t xml:space="preserve">o </w:t>
      </w:r>
      <w:r w:rsidR="0054734E" w:rsidRPr="00C936E8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2B7982" w:rsidRPr="00C936E8" w14:paraId="1D68E662" w14:textId="77777777" w:rsidTr="00EB6B52">
        <w:trPr>
          <w:trHeight w:val="638"/>
        </w:trPr>
        <w:tc>
          <w:tcPr>
            <w:tcW w:w="959" w:type="dxa"/>
            <w:shd w:val="clear" w:color="auto" w:fill="auto"/>
          </w:tcPr>
          <w:p w14:paraId="1BBAB11C" w14:textId="77777777" w:rsidR="002B7982" w:rsidRPr="00C936E8" w:rsidRDefault="002B7982" w:rsidP="00EB6B5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936E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4293F29" w14:textId="77777777" w:rsidR="002B7982" w:rsidRPr="00C936E8" w:rsidRDefault="002B7982" w:rsidP="00EB6B5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936E8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C936E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936E8">
              <w:rPr>
                <w:rFonts w:ascii="Verdana" w:hAnsi="Verdana"/>
                <w:sz w:val="18"/>
                <w:szCs w:val="18"/>
              </w:rPr>
              <w:t>pn.</w:t>
            </w:r>
            <w:r w:rsidRPr="00C936E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936E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936E8">
              <w:rPr>
                <w:rFonts w:ascii="Verdana" w:hAnsi="Verdana"/>
                <w:b/>
                <w:bCs/>
                <w:sz w:val="18"/>
                <w:szCs w:val="18"/>
              </w:rPr>
              <w:t>Specjalistyczne usługi sprzątania Basenu AGH - DE-dzp.272-055/25</w:t>
            </w:r>
            <w:r w:rsidRPr="00C936E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936E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936E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936E8">
              <w:rPr>
                <w:rFonts w:ascii="Verdana" w:hAnsi="Verdana"/>
                <w:b/>
                <w:sz w:val="18"/>
                <w:szCs w:val="18"/>
              </w:rPr>
              <w:t xml:space="preserve"> DE-dzp.272-055/25</w:t>
            </w:r>
            <w:r w:rsidRPr="00C936E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C5AF2F3" w14:textId="77777777" w:rsidR="008642B3" w:rsidRPr="00C936E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C936E8">
        <w:rPr>
          <w:rFonts w:ascii="Verdana" w:hAnsi="Verdana"/>
          <w:sz w:val="18"/>
          <w:szCs w:val="18"/>
        </w:rPr>
        <w:t xml:space="preserve">Zamawiający, </w:t>
      </w:r>
      <w:r w:rsidR="00CC324B" w:rsidRPr="00C936E8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C936E8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C936E8">
        <w:rPr>
          <w:rFonts w:ascii="Verdana" w:hAnsi="Verdana"/>
          <w:sz w:val="18"/>
          <w:szCs w:val="18"/>
        </w:rPr>
        <w:t xml:space="preserve">ust. 1 pkt. 1 i </w:t>
      </w:r>
      <w:r w:rsidRPr="00C936E8">
        <w:rPr>
          <w:rFonts w:ascii="Verdana" w:hAnsi="Verdana"/>
          <w:sz w:val="18"/>
          <w:szCs w:val="18"/>
        </w:rPr>
        <w:t xml:space="preserve">ust. </w:t>
      </w:r>
      <w:r w:rsidR="00A17CDB" w:rsidRPr="00C936E8">
        <w:rPr>
          <w:rFonts w:ascii="Verdana" w:hAnsi="Verdana"/>
          <w:sz w:val="18"/>
          <w:szCs w:val="18"/>
        </w:rPr>
        <w:t>2</w:t>
      </w:r>
      <w:r w:rsidRPr="00C936E8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C936E8">
        <w:rPr>
          <w:rFonts w:ascii="Verdana" w:hAnsi="Verdana"/>
          <w:sz w:val="18"/>
          <w:szCs w:val="18"/>
        </w:rPr>
        <w:t xml:space="preserve"> </w:t>
      </w:r>
      <w:r w:rsidR="00CC1A8E" w:rsidRPr="00C936E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C936E8">
        <w:rPr>
          <w:rFonts w:ascii="Verdana" w:hAnsi="Verdana"/>
          <w:sz w:val="18"/>
          <w:szCs w:val="18"/>
        </w:rPr>
        <w:t>t.j</w:t>
      </w:r>
      <w:proofErr w:type="spellEnd"/>
      <w:r w:rsidR="00CC1A8E" w:rsidRPr="00C936E8">
        <w:rPr>
          <w:rFonts w:ascii="Verdana" w:hAnsi="Verdana"/>
          <w:sz w:val="18"/>
          <w:szCs w:val="18"/>
        </w:rPr>
        <w:t xml:space="preserve">. ze zm.) </w:t>
      </w:r>
      <w:r w:rsidRPr="00C936E8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C936E8">
        <w:rPr>
          <w:rFonts w:ascii="Verdana" w:hAnsi="Verdana"/>
          <w:sz w:val="18"/>
          <w:szCs w:val="18"/>
        </w:rPr>
        <w:t>Pzp</w:t>
      </w:r>
      <w:proofErr w:type="spellEnd"/>
      <w:r w:rsidRPr="00C936E8">
        <w:rPr>
          <w:rFonts w:ascii="Verdana" w:hAnsi="Verdana"/>
          <w:sz w:val="18"/>
          <w:szCs w:val="18"/>
        </w:rPr>
        <w:t>”</w:t>
      </w:r>
      <w:r w:rsidR="00D26ED6" w:rsidRPr="00C936E8">
        <w:rPr>
          <w:rFonts w:ascii="Verdana" w:hAnsi="Verdana"/>
          <w:sz w:val="18"/>
          <w:szCs w:val="18"/>
        </w:rPr>
        <w:t xml:space="preserve">, </w:t>
      </w:r>
      <w:r w:rsidRPr="00C936E8">
        <w:rPr>
          <w:rFonts w:ascii="Verdana" w:hAnsi="Verdana"/>
          <w:sz w:val="18"/>
          <w:szCs w:val="18"/>
        </w:rPr>
        <w:t>informuje</w:t>
      </w:r>
      <w:r w:rsidR="00D26ED6" w:rsidRPr="00C936E8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C936E8">
        <w:rPr>
          <w:rFonts w:ascii="Verdana" w:hAnsi="Verdana"/>
          <w:sz w:val="18"/>
          <w:szCs w:val="18"/>
        </w:rPr>
        <w:t>najkorzystniejsz</w:t>
      </w:r>
      <w:r w:rsidR="00D26ED6" w:rsidRPr="00C936E8">
        <w:rPr>
          <w:rFonts w:ascii="Verdana" w:hAnsi="Verdana"/>
          <w:sz w:val="18"/>
          <w:szCs w:val="18"/>
        </w:rPr>
        <w:t xml:space="preserve">a wybrana została </w:t>
      </w:r>
      <w:r w:rsidR="00756CDA" w:rsidRPr="00C936E8">
        <w:rPr>
          <w:rFonts w:ascii="Verdana" w:hAnsi="Verdana"/>
          <w:sz w:val="18"/>
          <w:szCs w:val="18"/>
        </w:rPr>
        <w:t>ofer</w:t>
      </w:r>
      <w:r w:rsidR="00D26ED6" w:rsidRPr="00C936E8">
        <w:rPr>
          <w:rFonts w:ascii="Verdana" w:hAnsi="Verdana"/>
          <w:sz w:val="18"/>
          <w:szCs w:val="18"/>
        </w:rPr>
        <w:t>t</w:t>
      </w:r>
      <w:r w:rsidR="009F0E5C" w:rsidRPr="00C936E8">
        <w:rPr>
          <w:rFonts w:ascii="Verdana" w:hAnsi="Verdana"/>
          <w:sz w:val="18"/>
          <w:szCs w:val="18"/>
        </w:rPr>
        <w:t>a</w:t>
      </w:r>
      <w:r w:rsidR="00D26ED6" w:rsidRPr="00C936E8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B7982" w:rsidRPr="00C936E8" w14:paraId="5BABB2F2" w14:textId="77777777" w:rsidTr="00EB6B52">
        <w:trPr>
          <w:cantSplit/>
        </w:trPr>
        <w:tc>
          <w:tcPr>
            <w:tcW w:w="10150" w:type="dxa"/>
          </w:tcPr>
          <w:p w14:paraId="28273AB5" w14:textId="77777777" w:rsidR="002B7982" w:rsidRPr="00C936E8" w:rsidRDefault="002B7982" w:rsidP="00EB6B5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936E8">
              <w:rPr>
                <w:rFonts w:ascii="Verdana" w:hAnsi="Verdana"/>
                <w:b/>
                <w:sz w:val="18"/>
                <w:szCs w:val="18"/>
              </w:rPr>
              <w:t xml:space="preserve">Impel </w:t>
            </w:r>
            <w:proofErr w:type="spellStart"/>
            <w:r w:rsidRPr="00C936E8">
              <w:rPr>
                <w:rFonts w:ascii="Verdana" w:hAnsi="Verdana"/>
                <w:b/>
                <w:sz w:val="18"/>
                <w:szCs w:val="18"/>
              </w:rPr>
              <w:t>Facility</w:t>
            </w:r>
            <w:proofErr w:type="spellEnd"/>
            <w:r w:rsidRPr="00C936E8">
              <w:rPr>
                <w:rFonts w:ascii="Verdana" w:hAnsi="Verdana"/>
                <w:b/>
                <w:sz w:val="18"/>
                <w:szCs w:val="18"/>
              </w:rPr>
              <w:t xml:space="preserve"> Services Sp. z o.o.</w:t>
            </w:r>
          </w:p>
          <w:p w14:paraId="0403F0D9" w14:textId="77777777" w:rsidR="002B7982" w:rsidRPr="00C936E8" w:rsidRDefault="002B7982" w:rsidP="00EB6B5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936E8">
              <w:rPr>
                <w:rFonts w:ascii="Verdana" w:hAnsi="Verdana"/>
                <w:bCs/>
                <w:sz w:val="18"/>
                <w:szCs w:val="18"/>
              </w:rPr>
              <w:t xml:space="preserve">Antoniego Słonimskiego 1 </w:t>
            </w:r>
          </w:p>
          <w:p w14:paraId="263B6610" w14:textId="77777777" w:rsidR="002B7982" w:rsidRPr="00C936E8" w:rsidRDefault="002B7982" w:rsidP="00EB6B5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936E8">
              <w:rPr>
                <w:rFonts w:ascii="Verdana" w:hAnsi="Verdana"/>
                <w:bCs/>
                <w:sz w:val="18"/>
                <w:szCs w:val="18"/>
              </w:rPr>
              <w:t>50-304 Wrocław</w:t>
            </w:r>
          </w:p>
          <w:p w14:paraId="48FF970F" w14:textId="77777777" w:rsidR="002B7982" w:rsidRPr="00C936E8" w:rsidRDefault="002B7982" w:rsidP="00EB6B52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936E8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C936E8">
              <w:rPr>
                <w:rFonts w:ascii="Verdana" w:hAnsi="Verdana"/>
                <w:b/>
                <w:sz w:val="18"/>
                <w:szCs w:val="18"/>
              </w:rPr>
              <w:t>1 935 539.09 zł</w:t>
            </w:r>
            <w:r w:rsidRPr="00C936E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0530321" w14:textId="77777777" w:rsidR="002B7982" w:rsidRPr="00C936E8" w:rsidRDefault="002B7982" w:rsidP="00EB6B5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936E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936E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936E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C936E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4FCE353" w14:textId="77777777" w:rsidR="003A0AFC" w:rsidRPr="00C936E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C936E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387"/>
        <w:gridCol w:w="1701"/>
        <w:gridCol w:w="2268"/>
      </w:tblGrid>
      <w:tr w:rsidR="00C50784" w:rsidRPr="00C936E8" w14:paraId="25555E42" w14:textId="77777777" w:rsidTr="00C936E8">
        <w:trPr>
          <w:trHeight w:val="510"/>
        </w:trPr>
        <w:tc>
          <w:tcPr>
            <w:tcW w:w="851" w:type="dxa"/>
            <w:vAlign w:val="center"/>
          </w:tcPr>
          <w:p w14:paraId="54A9D931" w14:textId="77777777" w:rsidR="00C50784" w:rsidRPr="00C936E8" w:rsidRDefault="00C5078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C936E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5387" w:type="dxa"/>
            <w:vAlign w:val="center"/>
          </w:tcPr>
          <w:p w14:paraId="12FE182D" w14:textId="77777777" w:rsidR="00C50784" w:rsidRPr="00C936E8" w:rsidRDefault="00C5078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38F234FD" w14:textId="77777777" w:rsidR="00C50784" w:rsidRPr="00C936E8" w:rsidRDefault="00C50784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7F2764DD" w14:textId="77777777" w:rsidR="00C50784" w:rsidRPr="00C936E8" w:rsidRDefault="00C50784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50784" w:rsidRPr="00C936E8" w14:paraId="5915C23C" w14:textId="77777777" w:rsidTr="00C936E8">
        <w:tc>
          <w:tcPr>
            <w:tcW w:w="851" w:type="dxa"/>
            <w:vAlign w:val="center"/>
          </w:tcPr>
          <w:p w14:paraId="570DDA13" w14:textId="77777777" w:rsidR="00C50784" w:rsidRPr="00C936E8" w:rsidRDefault="00C50784" w:rsidP="00EB6B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5387" w:type="dxa"/>
            <w:vAlign w:val="center"/>
          </w:tcPr>
          <w:p w14:paraId="4973EB69" w14:textId="77777777" w:rsidR="00C50784" w:rsidRPr="00C936E8" w:rsidRDefault="00C50784" w:rsidP="00EB6B5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b/>
                <w:sz w:val="18"/>
                <w:szCs w:val="18"/>
              </w:rPr>
              <w:t xml:space="preserve">Impel </w:t>
            </w:r>
            <w:proofErr w:type="spellStart"/>
            <w:r w:rsidRPr="00C936E8">
              <w:rPr>
                <w:rFonts w:ascii="Verdana" w:hAnsi="Verdana" w:cs="Times New Roman"/>
                <w:b/>
                <w:sz w:val="18"/>
                <w:szCs w:val="18"/>
              </w:rPr>
              <w:t>Facility</w:t>
            </w:r>
            <w:proofErr w:type="spellEnd"/>
            <w:r w:rsidRPr="00C936E8">
              <w:rPr>
                <w:rFonts w:ascii="Verdana" w:hAnsi="Verdana" w:cs="Times New Roman"/>
                <w:b/>
                <w:sz w:val="18"/>
                <w:szCs w:val="18"/>
              </w:rPr>
              <w:t xml:space="preserve"> Services Sp. z o.o.</w:t>
            </w:r>
          </w:p>
          <w:p w14:paraId="7F1AF32F" w14:textId="77777777" w:rsidR="00C50784" w:rsidRPr="00C936E8" w:rsidRDefault="00C50784" w:rsidP="00EB6B5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bCs/>
                <w:sz w:val="18"/>
                <w:szCs w:val="18"/>
              </w:rPr>
              <w:t xml:space="preserve">Antoniego Słonimskiego 1 </w:t>
            </w:r>
          </w:p>
          <w:p w14:paraId="47F03C53" w14:textId="77777777" w:rsidR="00C50784" w:rsidRPr="00C936E8" w:rsidRDefault="00C50784" w:rsidP="00EB6B5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bCs/>
                <w:sz w:val="18"/>
                <w:szCs w:val="18"/>
              </w:rPr>
              <w:t>50-304 Wrocław</w:t>
            </w:r>
          </w:p>
        </w:tc>
        <w:tc>
          <w:tcPr>
            <w:tcW w:w="1701" w:type="dxa"/>
            <w:vAlign w:val="center"/>
          </w:tcPr>
          <w:p w14:paraId="66470581" w14:textId="77777777" w:rsidR="00C50784" w:rsidRPr="00C936E8" w:rsidRDefault="00C50784" w:rsidP="00EB6B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14:paraId="79C36C11" w14:textId="77777777" w:rsidR="00C50784" w:rsidRPr="00C936E8" w:rsidRDefault="00C50784" w:rsidP="00EB6B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C50784" w:rsidRPr="00C936E8" w14:paraId="49BD5191" w14:textId="77777777" w:rsidTr="00C936E8">
        <w:tc>
          <w:tcPr>
            <w:tcW w:w="851" w:type="dxa"/>
            <w:vAlign w:val="center"/>
          </w:tcPr>
          <w:p w14:paraId="04CE6AC1" w14:textId="3887F801" w:rsidR="00C50784" w:rsidRPr="00C936E8" w:rsidRDefault="00C50784" w:rsidP="00EB6B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5387" w:type="dxa"/>
            <w:vAlign w:val="center"/>
          </w:tcPr>
          <w:p w14:paraId="20684A37" w14:textId="77777777" w:rsidR="00C50784" w:rsidRPr="00C936E8" w:rsidRDefault="00C50784" w:rsidP="00C5078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b/>
                <w:sz w:val="18"/>
                <w:szCs w:val="18"/>
              </w:rPr>
              <w:t>Konsorcjum:</w:t>
            </w:r>
          </w:p>
          <w:p w14:paraId="7EB68D22" w14:textId="506D3FE5" w:rsidR="00C50784" w:rsidRPr="00C936E8" w:rsidRDefault="00C50784" w:rsidP="00C5078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b/>
                <w:sz w:val="18"/>
                <w:szCs w:val="18"/>
              </w:rPr>
              <w:t>EKO-LUX Sp. z o.o.</w:t>
            </w:r>
          </w:p>
          <w:p w14:paraId="49E1DA52" w14:textId="2300356A" w:rsidR="00C50784" w:rsidRPr="00C936E8" w:rsidRDefault="00C936E8" w:rsidP="00C5078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b/>
                <w:sz w:val="18"/>
                <w:szCs w:val="18"/>
              </w:rPr>
              <w:t>i</w:t>
            </w:r>
            <w:r w:rsidR="00C50784" w:rsidRPr="00C936E8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</w:p>
          <w:p w14:paraId="34B0860E" w14:textId="17BFB870" w:rsidR="00C50784" w:rsidRPr="00C936E8" w:rsidRDefault="00C936E8" w:rsidP="00C50784">
            <w:pPr>
              <w:pStyle w:val="Zwykytekst"/>
              <w:spacing w:before="40" w:after="40"/>
              <w:rPr>
                <w:rFonts w:ascii="Verdana" w:hAnsi="Verdana" w:cs="Times New Roman"/>
                <w:b/>
                <w:bCs/>
                <w:sz w:val="18"/>
                <w:szCs w:val="18"/>
              </w:rPr>
            </w:pPr>
            <w:r w:rsidRPr="00C936E8">
              <w:rPr>
                <w:rFonts w:ascii="Verdana" w:hAnsi="Verdana" w:cs="Arial"/>
                <w:b/>
                <w:bCs/>
                <w:sz w:val="18"/>
                <w:szCs w:val="18"/>
              </w:rPr>
              <w:t>Firma Usługowo-Handlowa „Eko-Lux” Marzena Korczak</w:t>
            </w:r>
          </w:p>
          <w:p w14:paraId="3C514A36" w14:textId="77777777" w:rsidR="00C50784" w:rsidRPr="00C936E8" w:rsidRDefault="00C50784" w:rsidP="00C5078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bCs/>
                <w:sz w:val="18"/>
                <w:szCs w:val="18"/>
              </w:rPr>
              <w:t xml:space="preserve">Jaśminowa 10 </w:t>
            </w:r>
          </w:p>
          <w:p w14:paraId="7DE22721" w14:textId="1598D302" w:rsidR="00C50784" w:rsidRPr="00C936E8" w:rsidRDefault="00C50784" w:rsidP="00C5078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bCs/>
                <w:sz w:val="18"/>
                <w:szCs w:val="18"/>
              </w:rPr>
              <w:t>05-084 Leszno</w:t>
            </w:r>
          </w:p>
        </w:tc>
        <w:tc>
          <w:tcPr>
            <w:tcW w:w="1701" w:type="dxa"/>
            <w:vAlign w:val="center"/>
          </w:tcPr>
          <w:p w14:paraId="680425F4" w14:textId="56D6D56F" w:rsidR="00C50784" w:rsidRPr="00C936E8" w:rsidRDefault="00C936E8" w:rsidP="00EB6B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 w:rsidRPr="00C936E8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2268" w:type="dxa"/>
            <w:vAlign w:val="center"/>
          </w:tcPr>
          <w:p w14:paraId="61566068" w14:textId="0AC6F811" w:rsidR="00C50784" w:rsidRPr="00C936E8" w:rsidRDefault="00C936E8" w:rsidP="00EB6B5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936E8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  <w:r w:rsidRPr="00C936E8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175FA3DF" w14:textId="3804C1A9" w:rsidR="00E85D70" w:rsidRPr="00C936E8" w:rsidRDefault="00C936E8" w:rsidP="004E7234">
      <w:pPr>
        <w:spacing w:before="120"/>
        <w:ind w:firstLine="709"/>
        <w:jc w:val="both"/>
        <w:rPr>
          <w:rFonts w:ascii="Verdana" w:hAnsi="Verdana"/>
          <w:i/>
          <w:iCs/>
          <w:color w:val="000000"/>
          <w:sz w:val="18"/>
          <w:szCs w:val="18"/>
        </w:rPr>
      </w:pPr>
      <w:r w:rsidRPr="00C936E8">
        <w:rPr>
          <w:rFonts w:ascii="Verdana" w:hAnsi="Verdana"/>
          <w:i/>
          <w:iCs/>
          <w:color w:val="000000"/>
          <w:sz w:val="18"/>
          <w:szCs w:val="18"/>
        </w:rPr>
        <w:t>*nie przyznano punktów, gdyż oferta podlega odrzuceniu</w:t>
      </w:r>
    </w:p>
    <w:p w14:paraId="4B1E68D2" w14:textId="77777777" w:rsidR="00F960D7" w:rsidRPr="00C936E8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68A80CB7" w14:textId="77777777" w:rsidR="00F960D7" w:rsidRPr="00C936E8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C936E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B707C" w14:textId="77777777" w:rsidR="00655BC8" w:rsidRDefault="00655BC8">
      <w:r>
        <w:separator/>
      </w:r>
    </w:p>
  </w:endnote>
  <w:endnote w:type="continuationSeparator" w:id="0">
    <w:p w14:paraId="42795FC6" w14:textId="77777777" w:rsidR="00655BC8" w:rsidRDefault="00655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77C3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854B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1A8029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79626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6CCF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DDFDF" w14:textId="77777777" w:rsidR="00655BC8" w:rsidRDefault="00655BC8">
      <w:r>
        <w:separator/>
      </w:r>
    </w:p>
  </w:footnote>
  <w:footnote w:type="continuationSeparator" w:id="0">
    <w:p w14:paraId="52420AC5" w14:textId="77777777" w:rsidR="00655BC8" w:rsidRDefault="00655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353F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1911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F0C5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5BC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B7982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5BC8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462B"/>
    <w:rsid w:val="00A17CDB"/>
    <w:rsid w:val="00AA02AC"/>
    <w:rsid w:val="00B32D12"/>
    <w:rsid w:val="00B464D3"/>
    <w:rsid w:val="00B8185B"/>
    <w:rsid w:val="00BD2174"/>
    <w:rsid w:val="00C423DD"/>
    <w:rsid w:val="00C50784"/>
    <w:rsid w:val="00C53069"/>
    <w:rsid w:val="00C60D7B"/>
    <w:rsid w:val="00C65E53"/>
    <w:rsid w:val="00C936E8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2B7F64"/>
  <w15:chartTrackingRefBased/>
  <w15:docId w15:val="{D9CCDC10-1D6C-484F-960C-2B5D7C9A3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2B798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188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1899-12-31T23:00:00Z</cp:lastPrinted>
  <dcterms:created xsi:type="dcterms:W3CDTF">2025-03-28T10:37:00Z</dcterms:created>
  <dcterms:modified xsi:type="dcterms:W3CDTF">2025-03-28T10:37:00Z</dcterms:modified>
</cp:coreProperties>
</file>