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46E6" w:rsidP="00541C3B">
      <w:pPr>
        <w:jc w:val="right"/>
        <w:rPr>
          <w:sz w:val="22"/>
          <w:szCs w:val="22"/>
        </w:rPr>
      </w:pPr>
      <w:bookmarkStart w:id="0" w:name="_Hlk53520193"/>
      <w:r w:rsidRPr="001746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46E6">
        <w:rPr>
          <w:sz w:val="22"/>
          <w:szCs w:val="22"/>
        </w:rPr>
        <w:t>2025-03-28</w:t>
      </w:r>
    </w:p>
    <w:p w:rsidR="001746E6" w:rsidRPr="001746E6" w:rsidRDefault="001746E6" w:rsidP="00541C3B">
      <w:pPr>
        <w:rPr>
          <w:b/>
          <w:bCs/>
          <w:sz w:val="22"/>
          <w:szCs w:val="22"/>
        </w:rPr>
      </w:pPr>
      <w:r w:rsidRPr="001746E6">
        <w:rPr>
          <w:b/>
          <w:bCs/>
          <w:sz w:val="22"/>
          <w:szCs w:val="22"/>
        </w:rPr>
        <w:t>Akademia Górniczo - Hutnicza</w:t>
      </w:r>
    </w:p>
    <w:p w:rsidR="001746E6" w:rsidRPr="001746E6" w:rsidRDefault="001746E6" w:rsidP="00541C3B">
      <w:pPr>
        <w:rPr>
          <w:b/>
          <w:bCs/>
          <w:sz w:val="22"/>
          <w:szCs w:val="22"/>
        </w:rPr>
      </w:pPr>
      <w:r w:rsidRPr="001746E6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46E6" w:rsidP="00541C3B">
      <w:pPr>
        <w:rPr>
          <w:b/>
          <w:bCs/>
          <w:sz w:val="22"/>
          <w:szCs w:val="22"/>
        </w:rPr>
      </w:pPr>
      <w:r w:rsidRPr="001746E6">
        <w:rPr>
          <w:b/>
          <w:bCs/>
          <w:sz w:val="22"/>
          <w:szCs w:val="22"/>
        </w:rPr>
        <w:t>Dział Zamówień Publicznych</w:t>
      </w:r>
    </w:p>
    <w:p w:rsidR="00FB7F50" w:rsidRPr="002245BE" w:rsidRDefault="001746E6" w:rsidP="00541C3B">
      <w:pPr>
        <w:rPr>
          <w:sz w:val="22"/>
          <w:szCs w:val="22"/>
        </w:rPr>
      </w:pPr>
      <w:r w:rsidRPr="001746E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46E6">
        <w:rPr>
          <w:sz w:val="22"/>
          <w:szCs w:val="22"/>
        </w:rPr>
        <w:t>30</w:t>
      </w:r>
    </w:p>
    <w:p w:rsidR="00FB7F50" w:rsidRPr="002245BE" w:rsidRDefault="001746E6" w:rsidP="00541C3B">
      <w:pPr>
        <w:rPr>
          <w:sz w:val="22"/>
          <w:szCs w:val="22"/>
        </w:rPr>
      </w:pPr>
      <w:r w:rsidRPr="001746E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46E6">
        <w:rPr>
          <w:sz w:val="22"/>
          <w:szCs w:val="22"/>
        </w:rPr>
        <w:t>Kraków</w:t>
      </w:r>
    </w:p>
    <w:p w:rsidR="008642B3" w:rsidRDefault="00A17CDB" w:rsidP="00541C3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41C3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41C3B" w:rsidRDefault="00541C3B" w:rsidP="00541C3B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46E6" w:rsidRPr="00607F9B" w:rsidTr="009A3841">
        <w:trPr>
          <w:trHeight w:val="638"/>
        </w:trPr>
        <w:tc>
          <w:tcPr>
            <w:tcW w:w="959" w:type="dxa"/>
            <w:shd w:val="clear" w:color="auto" w:fill="auto"/>
          </w:tcPr>
          <w:p w:rsidR="001746E6" w:rsidRPr="00607F9B" w:rsidRDefault="001746E6" w:rsidP="00541C3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46E6" w:rsidRDefault="001746E6" w:rsidP="00541C3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46E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46E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46E6">
              <w:rPr>
                <w:b/>
                <w:bCs/>
                <w:sz w:val="22"/>
                <w:szCs w:val="22"/>
              </w:rPr>
              <w:t>Wydruk kompletu ankiet, niezbędnych do realizacji eksperymentu medycznego w projekcie - DE-dzp.272-119/25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46E6">
              <w:rPr>
                <w:b/>
                <w:sz w:val="22"/>
                <w:szCs w:val="22"/>
              </w:rPr>
              <w:t>DE-dzp.272-119/25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41C3B" w:rsidRPr="00607F9B" w:rsidRDefault="00541C3B" w:rsidP="00541C3B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541C3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46E6" w:rsidTr="009A3841">
        <w:trPr>
          <w:cantSplit/>
        </w:trPr>
        <w:tc>
          <w:tcPr>
            <w:tcW w:w="10150" w:type="dxa"/>
          </w:tcPr>
          <w:p w:rsidR="001746E6" w:rsidRPr="00D26ED6" w:rsidRDefault="001746E6" w:rsidP="009A38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46E6">
              <w:rPr>
                <w:b/>
                <w:sz w:val="22"/>
                <w:szCs w:val="22"/>
              </w:rPr>
              <w:t xml:space="preserve">Drukarnia SIL-VEG-DRUK </w:t>
            </w:r>
            <w:proofErr w:type="spellStart"/>
            <w:r w:rsidRPr="001746E6">
              <w:rPr>
                <w:b/>
                <w:sz w:val="22"/>
                <w:szCs w:val="22"/>
              </w:rPr>
              <w:t>Pawelak</w:t>
            </w:r>
            <w:proofErr w:type="spellEnd"/>
            <w:r w:rsidRPr="001746E6">
              <w:rPr>
                <w:b/>
                <w:sz w:val="22"/>
                <w:szCs w:val="22"/>
              </w:rPr>
              <w:t xml:space="preserve"> J., Pełka D., Śmich D.</w:t>
            </w:r>
          </w:p>
          <w:p w:rsidR="001746E6" w:rsidRPr="009F0E5C" w:rsidRDefault="001746E6" w:rsidP="009A3841">
            <w:pPr>
              <w:jc w:val="both"/>
              <w:rPr>
                <w:bCs/>
                <w:sz w:val="22"/>
                <w:szCs w:val="22"/>
              </w:rPr>
            </w:pPr>
            <w:r w:rsidRPr="001746E6">
              <w:rPr>
                <w:bCs/>
                <w:sz w:val="22"/>
                <w:szCs w:val="22"/>
              </w:rPr>
              <w:t>Niegolewskich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46E6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46E6" w:rsidRPr="009F0E5C" w:rsidRDefault="001746E6" w:rsidP="009A3841">
            <w:pPr>
              <w:jc w:val="both"/>
              <w:rPr>
                <w:bCs/>
                <w:sz w:val="22"/>
                <w:szCs w:val="22"/>
              </w:rPr>
            </w:pPr>
            <w:r w:rsidRPr="001746E6">
              <w:rPr>
                <w:bCs/>
                <w:sz w:val="22"/>
                <w:szCs w:val="22"/>
              </w:rPr>
              <w:t>42-700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46E6">
              <w:rPr>
                <w:bCs/>
                <w:sz w:val="22"/>
                <w:szCs w:val="22"/>
              </w:rPr>
              <w:t>Lubliniec</w:t>
            </w:r>
          </w:p>
          <w:p w:rsidR="001746E6" w:rsidRPr="00D26ED6" w:rsidRDefault="001746E6" w:rsidP="009A38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46E6">
              <w:rPr>
                <w:b/>
                <w:sz w:val="22"/>
                <w:szCs w:val="22"/>
              </w:rPr>
              <w:t>4 255.80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46E6" w:rsidRDefault="001746E6" w:rsidP="009A38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541C3B" w:rsidRPr="00756CDA" w:rsidRDefault="00541C3B" w:rsidP="00541C3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1984"/>
        <w:gridCol w:w="1985"/>
      </w:tblGrid>
      <w:tr w:rsidR="00541C3B" w:rsidRPr="008567C7" w:rsidTr="009A3841">
        <w:trPr>
          <w:trHeight w:val="510"/>
        </w:trPr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541C3B" w:rsidRPr="008567C7" w:rsidRDefault="00541C3B" w:rsidP="009A384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Pawelak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J., Pełka D., Śmich D.</w:t>
            </w:r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Niegolewskich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Wydawnictwo-Drukarnia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Ekodruk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M.Grodecka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T.Grodecki</w:t>
            </w:r>
            <w:proofErr w:type="spellEnd"/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250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30-663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59,83</w:t>
            </w:r>
          </w:p>
        </w:tc>
        <w:tc>
          <w:tcPr>
            <w:tcW w:w="1984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99,83</w:t>
            </w:r>
          </w:p>
        </w:tc>
      </w:tr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ACTE ACCOUNTING SP. Z O.O.</w:t>
            </w:r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KLIMCZAKA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02-797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16,37</w:t>
            </w:r>
          </w:p>
        </w:tc>
        <w:tc>
          <w:tcPr>
            <w:tcW w:w="1984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 xml:space="preserve">  56,37</w:t>
            </w:r>
          </w:p>
        </w:tc>
      </w:tr>
      <w:tr w:rsidR="00152E55" w:rsidRPr="008567C7" w:rsidTr="00FB670C">
        <w:tc>
          <w:tcPr>
            <w:tcW w:w="709" w:type="dxa"/>
            <w:vAlign w:val="center"/>
          </w:tcPr>
          <w:p w:rsidR="00152E55" w:rsidRPr="008567C7" w:rsidRDefault="00152E55" w:rsidP="00152E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69" w:type="dxa"/>
            <w:vAlign w:val="center"/>
          </w:tcPr>
          <w:p w:rsidR="00152E55" w:rsidRPr="002B6761" w:rsidRDefault="00152E55" w:rsidP="00152E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REMI Adam Krokowski</w:t>
            </w:r>
          </w:p>
          <w:p w:rsidR="00152E55" w:rsidRPr="008567C7" w:rsidRDefault="00152E55" w:rsidP="00152E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ul. Strażacka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2E55" w:rsidRPr="001B7815" w:rsidRDefault="00152E55" w:rsidP="00152E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560" w:type="dxa"/>
            <w:vAlign w:val="center"/>
          </w:tcPr>
          <w:p w:rsidR="00152E55" w:rsidRPr="008567C7" w:rsidRDefault="00152E55" w:rsidP="00152E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</w:tcPr>
          <w:p w:rsidR="00152E55" w:rsidRDefault="00152E55" w:rsidP="00152E55">
            <w:pPr>
              <w:jc w:val="center"/>
              <w:rPr>
                <w:sz w:val="18"/>
                <w:szCs w:val="18"/>
              </w:rPr>
            </w:pPr>
          </w:p>
          <w:p w:rsidR="00152E55" w:rsidRDefault="00152E55" w:rsidP="00152E55">
            <w:pPr>
              <w:jc w:val="center"/>
            </w:pPr>
            <w:bookmarkStart w:id="2" w:name="_GoBack"/>
            <w:bookmarkEnd w:id="2"/>
            <w:r w:rsidRPr="00CE6013">
              <w:rPr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152E55" w:rsidRPr="008567C7" w:rsidRDefault="00152E55" w:rsidP="00152E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Felmer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Investments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Mieczysława </w:t>
            </w:r>
            <w:proofErr w:type="spellStart"/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Medweckiego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31-870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</w:tcPr>
          <w:p w:rsidR="00541C3B" w:rsidRDefault="00541C3B" w:rsidP="009A3841">
            <w:pPr>
              <w:jc w:val="center"/>
              <w:rPr>
                <w:sz w:val="18"/>
                <w:szCs w:val="18"/>
              </w:rPr>
            </w:pPr>
          </w:p>
          <w:p w:rsidR="00541C3B" w:rsidRDefault="00541C3B" w:rsidP="009A3841">
            <w:pPr>
              <w:jc w:val="center"/>
              <w:rPr>
                <w:sz w:val="18"/>
                <w:szCs w:val="18"/>
              </w:rPr>
            </w:pPr>
          </w:p>
          <w:p w:rsidR="00541C3B" w:rsidRDefault="00541C3B" w:rsidP="009A3841">
            <w:pPr>
              <w:jc w:val="center"/>
            </w:pPr>
            <w:r w:rsidRPr="00CE6013">
              <w:rPr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Zapol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Sobczyk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</w:tcPr>
          <w:p w:rsidR="00541C3B" w:rsidRDefault="00541C3B" w:rsidP="009A3841">
            <w:pPr>
              <w:jc w:val="center"/>
              <w:rPr>
                <w:sz w:val="18"/>
                <w:szCs w:val="18"/>
              </w:rPr>
            </w:pPr>
          </w:p>
          <w:p w:rsidR="00541C3B" w:rsidRDefault="00541C3B" w:rsidP="009A3841">
            <w:pPr>
              <w:jc w:val="center"/>
            </w:pPr>
            <w:r w:rsidRPr="00CE6013">
              <w:rPr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541C3B" w:rsidRPr="008567C7" w:rsidTr="009A3841">
        <w:tc>
          <w:tcPr>
            <w:tcW w:w="709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541C3B" w:rsidRPr="002B6761" w:rsidRDefault="00541C3B" w:rsidP="009A38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Drukarnia </w:t>
            </w:r>
            <w:proofErr w:type="spellStart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>stgraw</w:t>
            </w:r>
            <w:proofErr w:type="spellEnd"/>
            <w:r w:rsidRPr="00641B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41C3B" w:rsidRPr="008567C7" w:rsidRDefault="00541C3B" w:rsidP="009A38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Lubelska 31 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C3B" w:rsidRPr="001B7815" w:rsidRDefault="00541C3B" w:rsidP="009A38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22-400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41BC6">
              <w:rPr>
                <w:rFonts w:ascii="Times New Roman" w:hAnsi="Times New Roman" w:cs="Times New Roman"/>
                <w:bCs/>
                <w:sz w:val="18"/>
                <w:szCs w:val="18"/>
              </w:rPr>
              <w:t>Zamosc</w:t>
            </w:r>
            <w:proofErr w:type="spellEnd"/>
          </w:p>
        </w:tc>
        <w:tc>
          <w:tcPr>
            <w:tcW w:w="1560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</w:tcPr>
          <w:p w:rsidR="00541C3B" w:rsidRDefault="00541C3B" w:rsidP="009A3841">
            <w:pPr>
              <w:jc w:val="center"/>
              <w:rPr>
                <w:sz w:val="18"/>
                <w:szCs w:val="18"/>
              </w:rPr>
            </w:pPr>
          </w:p>
          <w:p w:rsidR="00541C3B" w:rsidRDefault="00541C3B" w:rsidP="009A3841">
            <w:pPr>
              <w:jc w:val="center"/>
            </w:pPr>
            <w:r w:rsidRPr="00CE6013">
              <w:rPr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541C3B" w:rsidRPr="008567C7" w:rsidRDefault="00541C3B" w:rsidP="009A38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541C3B" w:rsidRPr="00581281" w:rsidRDefault="00541C3B" w:rsidP="00541C3B">
      <w:pPr>
        <w:spacing w:before="120"/>
        <w:ind w:firstLine="709"/>
        <w:jc w:val="both"/>
        <w:rPr>
          <w:i/>
          <w:color w:val="000000"/>
          <w:sz w:val="22"/>
          <w:szCs w:val="22"/>
        </w:rPr>
      </w:pPr>
      <w:r w:rsidRPr="00581281">
        <w:rPr>
          <w:i/>
          <w:color w:val="000000"/>
          <w:sz w:val="22"/>
          <w:szCs w:val="22"/>
        </w:rPr>
        <w:t>*Zamawiający nie przyznawał punktów ponieważ oferta została odrzucona.</w:t>
      </w:r>
    </w:p>
    <w:p w:rsidR="00541C3B" w:rsidRDefault="00541C3B" w:rsidP="00541C3B">
      <w:pPr>
        <w:spacing w:after="120"/>
        <w:jc w:val="both"/>
        <w:rPr>
          <w:color w:val="000000"/>
          <w:sz w:val="22"/>
          <w:szCs w:val="22"/>
        </w:rPr>
      </w:pPr>
    </w:p>
    <w:sectPr w:rsidR="00541C3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634" w:rsidRDefault="00637634">
      <w:r>
        <w:separator/>
      </w:r>
    </w:p>
  </w:endnote>
  <w:endnote w:type="continuationSeparator" w:id="0">
    <w:p w:rsidR="00637634" w:rsidRDefault="0063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634" w:rsidRDefault="00637634">
      <w:r>
        <w:separator/>
      </w:r>
    </w:p>
  </w:footnote>
  <w:footnote w:type="continuationSeparator" w:id="0">
    <w:p w:rsidR="00637634" w:rsidRDefault="00637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634"/>
    <w:rsid w:val="00005838"/>
    <w:rsid w:val="00022322"/>
    <w:rsid w:val="00042497"/>
    <w:rsid w:val="000C1E6F"/>
    <w:rsid w:val="000E4E56"/>
    <w:rsid w:val="00152E55"/>
    <w:rsid w:val="001746E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1C3B"/>
    <w:rsid w:val="0054734E"/>
    <w:rsid w:val="00596FD7"/>
    <w:rsid w:val="005E5BFF"/>
    <w:rsid w:val="00607F9B"/>
    <w:rsid w:val="0063763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66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7E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7FAD0-18C6-4244-928C-D79DFCB6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41C3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2025-03-28T12:33:00Z</dcterms:created>
  <dcterms:modified xsi:type="dcterms:W3CDTF">2025-03-28T12:37:00Z</dcterms:modified>
</cp:coreProperties>
</file>