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A4D91" w14:textId="77777777" w:rsidR="00FB7F50" w:rsidRPr="002245BE" w:rsidRDefault="00264D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64D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64D49">
        <w:rPr>
          <w:sz w:val="22"/>
          <w:szCs w:val="22"/>
        </w:rPr>
        <w:t>2025-03-28</w:t>
      </w:r>
    </w:p>
    <w:p w14:paraId="0B4E7BC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EE9146" w14:textId="77777777" w:rsidR="00264D49" w:rsidRPr="00264D49" w:rsidRDefault="00264D49" w:rsidP="00FB7F50">
      <w:pPr>
        <w:spacing w:after="40"/>
        <w:rPr>
          <w:b/>
          <w:bCs/>
          <w:sz w:val="22"/>
          <w:szCs w:val="22"/>
        </w:rPr>
      </w:pPr>
      <w:r w:rsidRPr="00264D49">
        <w:rPr>
          <w:b/>
          <w:bCs/>
          <w:sz w:val="22"/>
          <w:szCs w:val="22"/>
        </w:rPr>
        <w:t>Akademia Górniczo - Hutnicza</w:t>
      </w:r>
    </w:p>
    <w:p w14:paraId="4748156D" w14:textId="77777777" w:rsidR="00264D49" w:rsidRPr="00264D49" w:rsidRDefault="00264D49" w:rsidP="00FB7F50">
      <w:pPr>
        <w:spacing w:after="40"/>
        <w:rPr>
          <w:b/>
          <w:bCs/>
          <w:sz w:val="22"/>
          <w:szCs w:val="22"/>
        </w:rPr>
      </w:pPr>
      <w:r w:rsidRPr="00264D49">
        <w:rPr>
          <w:b/>
          <w:bCs/>
          <w:sz w:val="22"/>
          <w:szCs w:val="22"/>
        </w:rPr>
        <w:t>im. Stanisława Staszica w Krakowie</w:t>
      </w:r>
    </w:p>
    <w:p w14:paraId="336ADF20" w14:textId="77777777" w:rsidR="00FB7F50" w:rsidRPr="002245BE" w:rsidRDefault="00264D49" w:rsidP="00FB7F50">
      <w:pPr>
        <w:spacing w:after="40"/>
        <w:rPr>
          <w:b/>
          <w:bCs/>
          <w:sz w:val="22"/>
          <w:szCs w:val="22"/>
        </w:rPr>
      </w:pPr>
      <w:r w:rsidRPr="00264D49">
        <w:rPr>
          <w:b/>
          <w:bCs/>
          <w:sz w:val="22"/>
          <w:szCs w:val="22"/>
        </w:rPr>
        <w:t>Dział Zamówień Publicznych</w:t>
      </w:r>
    </w:p>
    <w:p w14:paraId="25FE9103" w14:textId="77777777" w:rsidR="00FB7F50" w:rsidRPr="002245BE" w:rsidRDefault="00264D49" w:rsidP="00FB7F50">
      <w:pPr>
        <w:rPr>
          <w:sz w:val="22"/>
          <w:szCs w:val="22"/>
        </w:rPr>
      </w:pPr>
      <w:r w:rsidRPr="00264D4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64D49">
        <w:rPr>
          <w:sz w:val="22"/>
          <w:szCs w:val="22"/>
        </w:rPr>
        <w:t>30</w:t>
      </w:r>
    </w:p>
    <w:p w14:paraId="320DF762" w14:textId="77777777" w:rsidR="00FB7F50" w:rsidRPr="002245BE" w:rsidRDefault="00264D49" w:rsidP="00FB7F50">
      <w:pPr>
        <w:rPr>
          <w:sz w:val="22"/>
          <w:szCs w:val="22"/>
        </w:rPr>
      </w:pPr>
      <w:r w:rsidRPr="00264D4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64D49">
        <w:rPr>
          <w:sz w:val="22"/>
          <w:szCs w:val="22"/>
        </w:rPr>
        <w:t>Kraków</w:t>
      </w:r>
    </w:p>
    <w:p w14:paraId="5CD8358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8A6E7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4D49" w:rsidRPr="00607F9B" w14:paraId="280BFB57" w14:textId="77777777" w:rsidTr="0028347E">
        <w:trPr>
          <w:trHeight w:val="638"/>
        </w:trPr>
        <w:tc>
          <w:tcPr>
            <w:tcW w:w="959" w:type="dxa"/>
            <w:shd w:val="clear" w:color="auto" w:fill="auto"/>
          </w:tcPr>
          <w:p w14:paraId="72BC665A" w14:textId="77777777" w:rsidR="00264D49" w:rsidRPr="00607F9B" w:rsidRDefault="00264D49" w:rsidP="00283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AF819B" w14:textId="77777777" w:rsidR="00264D49" w:rsidRPr="00607F9B" w:rsidRDefault="00264D49" w:rsidP="00283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64D4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64D4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4D49">
              <w:rPr>
                <w:b/>
                <w:bCs/>
                <w:sz w:val="22"/>
                <w:szCs w:val="22"/>
              </w:rPr>
              <w:t>Dostawa, montaż i uruchomienie systemu podglądu wykładu w pom nr 2a w paw. A-3/ A-4 - DE-dzp.272-089/25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4D49">
              <w:rPr>
                <w:b/>
                <w:sz w:val="22"/>
                <w:szCs w:val="22"/>
              </w:rPr>
              <w:t>DE-dzp.272-089/25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EB5FEE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4D49" w14:paraId="0D69553F" w14:textId="77777777" w:rsidTr="002834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70032D7" w14:textId="77777777" w:rsidR="00264D49" w:rsidRPr="00D26ED6" w:rsidRDefault="00264D49" w:rsidP="002834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64D49">
              <w:rPr>
                <w:b/>
                <w:sz w:val="22"/>
                <w:szCs w:val="22"/>
              </w:rPr>
              <w:t>Zakłady Naukowo-Techniczne PROTEKO sp. z o.o.</w:t>
            </w:r>
          </w:p>
          <w:p w14:paraId="3DAB3CFE" w14:textId="77777777" w:rsidR="00264D49" w:rsidRPr="009F0E5C" w:rsidRDefault="00264D49" w:rsidP="0028347E">
            <w:pPr>
              <w:jc w:val="both"/>
              <w:rPr>
                <w:bCs/>
                <w:sz w:val="22"/>
                <w:szCs w:val="22"/>
              </w:rPr>
            </w:pPr>
            <w:r w:rsidRPr="00264D49">
              <w:rPr>
                <w:bCs/>
                <w:sz w:val="22"/>
                <w:szCs w:val="22"/>
              </w:rPr>
              <w:t>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4D49">
              <w:rPr>
                <w:bCs/>
                <w:sz w:val="22"/>
                <w:szCs w:val="22"/>
              </w:rPr>
              <w:t>37A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4FC2C6" w14:textId="77777777" w:rsidR="00264D49" w:rsidRPr="009F0E5C" w:rsidRDefault="00264D49" w:rsidP="0028347E">
            <w:pPr>
              <w:jc w:val="both"/>
              <w:rPr>
                <w:bCs/>
                <w:sz w:val="22"/>
                <w:szCs w:val="22"/>
              </w:rPr>
            </w:pPr>
            <w:r w:rsidRPr="00264D49">
              <w:rPr>
                <w:bCs/>
                <w:sz w:val="22"/>
                <w:szCs w:val="22"/>
              </w:rPr>
              <w:t>30-011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4D49">
              <w:rPr>
                <w:bCs/>
                <w:sz w:val="22"/>
                <w:szCs w:val="22"/>
              </w:rPr>
              <w:t>Kraków</w:t>
            </w:r>
          </w:p>
          <w:p w14:paraId="27F0125A" w14:textId="77777777" w:rsidR="00264D49" w:rsidRPr="00D26ED6" w:rsidRDefault="00264D49" w:rsidP="002834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FCDA3E" w14:textId="77777777" w:rsidR="00264D49" w:rsidRDefault="00264D49" w:rsidP="002834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64D49">
              <w:rPr>
                <w:sz w:val="22"/>
                <w:szCs w:val="22"/>
              </w:rPr>
              <w:t>Dostawa, montaż i uruchomienie systemu podglądu wykładu w pom nr 2a w paw. A-3/ A-4 - DE-dzp.272-089/25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24D444E" w14:textId="77777777" w:rsidR="00264D49" w:rsidRPr="00D26ED6" w:rsidRDefault="00264D49" w:rsidP="0028347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64D49">
              <w:rPr>
                <w:b/>
                <w:sz w:val="22"/>
                <w:szCs w:val="22"/>
              </w:rPr>
              <w:t>8 228.70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423EA0" w14:textId="77777777" w:rsidR="00264D49" w:rsidRDefault="00264D49" w:rsidP="0028347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CF8128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701"/>
        <w:gridCol w:w="1843"/>
        <w:gridCol w:w="1843"/>
      </w:tblGrid>
      <w:tr w:rsidR="002F4EA8" w:rsidRPr="008567C7" w14:paraId="1409A2FD" w14:textId="77777777" w:rsidTr="002F4EA8">
        <w:trPr>
          <w:trHeight w:val="510"/>
        </w:trPr>
        <w:tc>
          <w:tcPr>
            <w:tcW w:w="709" w:type="dxa"/>
            <w:vAlign w:val="center"/>
          </w:tcPr>
          <w:p w14:paraId="73EC7BB1" w14:textId="77777777" w:rsidR="002F4EA8" w:rsidRPr="008567C7" w:rsidRDefault="002F4E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525238A6" w14:textId="77777777" w:rsidR="002F4EA8" w:rsidRPr="008567C7" w:rsidRDefault="002F4E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3754222E" w14:textId="77777777" w:rsidR="002F4EA8" w:rsidRPr="008567C7" w:rsidRDefault="002F4E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1B00B70" w14:textId="77777777" w:rsidR="002F4EA8" w:rsidRPr="008567C7" w:rsidRDefault="002F4E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49B3A187" w14:textId="77777777" w:rsidR="002F4EA8" w:rsidRPr="008567C7" w:rsidRDefault="002F4E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2E587EEA" w14:textId="77777777" w:rsidR="002F4EA8" w:rsidRPr="008567C7" w:rsidRDefault="002F4E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F4EA8" w:rsidRPr="008567C7" w14:paraId="69294052" w14:textId="77777777" w:rsidTr="002F4EA8">
        <w:tc>
          <w:tcPr>
            <w:tcW w:w="709" w:type="dxa"/>
            <w:vAlign w:val="center"/>
          </w:tcPr>
          <w:p w14:paraId="50BE7E6E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14:paraId="3705167B" w14:textId="77777777" w:rsidR="002F4EA8" w:rsidRPr="002B6761" w:rsidRDefault="002F4EA8" w:rsidP="002834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/>
                <w:sz w:val="18"/>
                <w:szCs w:val="18"/>
              </w:rPr>
              <w:t>Zakłady Naukowo-Techniczne PROTEKO sp. z o.o.</w:t>
            </w:r>
          </w:p>
          <w:p w14:paraId="593C4253" w14:textId="77777777" w:rsidR="002F4EA8" w:rsidRPr="008567C7" w:rsidRDefault="002F4EA8" w:rsidP="002834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Wrocławska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37A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7C95B97" w14:textId="77777777" w:rsidR="002F4EA8" w:rsidRPr="001B7815" w:rsidRDefault="002F4EA8" w:rsidP="002834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30-011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02CBB036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14:paraId="5B33C0F0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6B7D8F4E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6C2F2EF4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F4EA8" w:rsidRPr="008567C7" w14:paraId="3806870E" w14:textId="77777777" w:rsidTr="002F4EA8">
        <w:tc>
          <w:tcPr>
            <w:tcW w:w="709" w:type="dxa"/>
            <w:vAlign w:val="center"/>
          </w:tcPr>
          <w:p w14:paraId="6E958964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79C4A7FA" w14:textId="77777777" w:rsidR="002F4EA8" w:rsidRPr="002B6761" w:rsidRDefault="002F4EA8" w:rsidP="002834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64D49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264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64D49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264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086D1C55" w14:textId="77777777" w:rsidR="002F4EA8" w:rsidRPr="008567C7" w:rsidRDefault="002F4EA8" w:rsidP="002834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CE49BC1" w14:textId="77777777" w:rsidR="002F4EA8" w:rsidRPr="001B7815" w:rsidRDefault="002F4EA8" w:rsidP="002834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4D49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417" w:type="dxa"/>
            <w:vAlign w:val="center"/>
          </w:tcPr>
          <w:p w14:paraId="493821C4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31,06</w:t>
            </w:r>
          </w:p>
        </w:tc>
        <w:tc>
          <w:tcPr>
            <w:tcW w:w="1701" w:type="dxa"/>
            <w:vAlign w:val="center"/>
          </w:tcPr>
          <w:p w14:paraId="09743034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4969DFC1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6CF96E3A" w14:textId="77777777" w:rsidR="002F4EA8" w:rsidRPr="008567C7" w:rsidRDefault="002F4EA8" w:rsidP="00283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D49">
              <w:rPr>
                <w:rFonts w:ascii="Times New Roman" w:hAnsi="Times New Roman" w:cs="Times New Roman"/>
                <w:sz w:val="18"/>
                <w:szCs w:val="18"/>
              </w:rPr>
              <w:t xml:space="preserve">  81,06</w:t>
            </w:r>
          </w:p>
        </w:tc>
      </w:tr>
    </w:tbl>
    <w:p w14:paraId="6D77F1C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D8393B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BC6E2A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67849" w14:textId="77777777" w:rsidR="00DC6174" w:rsidRDefault="00DC6174">
      <w:r>
        <w:separator/>
      </w:r>
    </w:p>
  </w:endnote>
  <w:endnote w:type="continuationSeparator" w:id="0">
    <w:p w14:paraId="6B573B3E" w14:textId="77777777" w:rsidR="00DC6174" w:rsidRDefault="00DC6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E14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55E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0AE5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22849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FCBD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E9462" w14:textId="77777777" w:rsidR="00DC6174" w:rsidRDefault="00DC6174">
      <w:r>
        <w:separator/>
      </w:r>
    </w:p>
  </w:footnote>
  <w:footnote w:type="continuationSeparator" w:id="0">
    <w:p w14:paraId="70EBC308" w14:textId="77777777" w:rsidR="00DC6174" w:rsidRDefault="00DC6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F9BB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4EB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7E0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174"/>
    <w:rsid w:val="00005838"/>
    <w:rsid w:val="00022322"/>
    <w:rsid w:val="00042497"/>
    <w:rsid w:val="000C1E6F"/>
    <w:rsid w:val="000E4E56"/>
    <w:rsid w:val="001A1468"/>
    <w:rsid w:val="001B7815"/>
    <w:rsid w:val="001C31ED"/>
    <w:rsid w:val="00264D49"/>
    <w:rsid w:val="002B1E4F"/>
    <w:rsid w:val="002B6761"/>
    <w:rsid w:val="002F4EA8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6174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02455"/>
  <w15:chartTrackingRefBased/>
  <w15:docId w15:val="{D0126119-E7E2-4B1D-B21A-86353AF16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2025-03-28T12:34:00Z</dcterms:created>
  <dcterms:modified xsi:type="dcterms:W3CDTF">2025-03-28T12:34:00Z</dcterms:modified>
</cp:coreProperties>
</file>