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62FBA" w14:textId="77777777" w:rsidR="00D34297" w:rsidRPr="00471F3F" w:rsidRDefault="000937C5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94055307"/>
      <w:r w:rsidRPr="000937C5">
        <w:rPr>
          <w:rFonts w:ascii="Arial" w:hAnsi="Arial" w:cs="Arial"/>
          <w:sz w:val="24"/>
          <w:szCs w:val="24"/>
        </w:rPr>
        <w:t>Kolbuszowa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0937C5">
        <w:rPr>
          <w:rFonts w:ascii="Arial" w:hAnsi="Arial" w:cs="Arial"/>
          <w:sz w:val="24"/>
          <w:szCs w:val="24"/>
        </w:rPr>
        <w:t>2025-03-28</w:t>
      </w:r>
    </w:p>
    <w:p w14:paraId="0DB1B389" w14:textId="77777777" w:rsidR="00D34297" w:rsidRPr="00471F3F" w:rsidRDefault="000937C5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937C5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754154C0" w14:textId="77777777" w:rsidR="00D34297" w:rsidRPr="00471F3F" w:rsidRDefault="000937C5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0937C5">
        <w:rPr>
          <w:rFonts w:ascii="Arial" w:hAnsi="Arial" w:cs="Arial"/>
          <w:sz w:val="24"/>
          <w:szCs w:val="24"/>
        </w:rPr>
        <w:t>Grunwaldzka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0937C5">
        <w:rPr>
          <w:rFonts w:ascii="Arial" w:hAnsi="Arial" w:cs="Arial"/>
          <w:sz w:val="24"/>
          <w:szCs w:val="24"/>
        </w:rPr>
        <w:t>4</w:t>
      </w:r>
    </w:p>
    <w:p w14:paraId="665D3C9D" w14:textId="77777777" w:rsidR="00D34297" w:rsidRPr="00471F3F" w:rsidRDefault="000937C5" w:rsidP="00D34297">
      <w:pPr>
        <w:rPr>
          <w:rFonts w:ascii="Arial" w:hAnsi="Arial" w:cs="Arial"/>
          <w:sz w:val="24"/>
          <w:szCs w:val="24"/>
        </w:rPr>
      </w:pPr>
      <w:r w:rsidRPr="000937C5">
        <w:rPr>
          <w:rFonts w:ascii="Arial" w:hAnsi="Arial" w:cs="Arial"/>
          <w:sz w:val="24"/>
          <w:szCs w:val="24"/>
        </w:rPr>
        <w:t>36-100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0937C5">
        <w:rPr>
          <w:rFonts w:ascii="Arial" w:hAnsi="Arial" w:cs="Arial"/>
          <w:sz w:val="24"/>
          <w:szCs w:val="24"/>
        </w:rPr>
        <w:t>Kolbuszowa</w:t>
      </w:r>
    </w:p>
    <w:p w14:paraId="21EB3E69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8C600C9" w14:textId="77777777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0EE4121D" w14:textId="77777777" w:rsidR="006A1065" w:rsidRPr="003261E7" w:rsidRDefault="006A1065" w:rsidP="00D34297">
      <w:pPr>
        <w:spacing w:after="480"/>
        <w:jc w:val="both"/>
        <w:rPr>
          <w:bCs/>
          <w:sz w:val="18"/>
          <w:szCs w:val="18"/>
        </w:rPr>
      </w:pPr>
    </w:p>
    <w:p w14:paraId="3F18F32A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3B356B6C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61980E43" w14:textId="77777777" w:rsidTr="00D34297">
        <w:tc>
          <w:tcPr>
            <w:tcW w:w="9180" w:type="dxa"/>
            <w:shd w:val="clear" w:color="auto" w:fill="F2F2F2"/>
            <w:hideMark/>
          </w:tcPr>
          <w:p w14:paraId="0B66EDEC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06C2287E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21680BCA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2F9909FE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7E45C3F7" w14:textId="77777777" w:rsidTr="00310284">
        <w:tc>
          <w:tcPr>
            <w:tcW w:w="2269" w:type="dxa"/>
            <w:shd w:val="clear" w:color="auto" w:fill="auto"/>
          </w:tcPr>
          <w:p w14:paraId="1D21254D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BA0AE27" w14:textId="77777777" w:rsidR="00D34297" w:rsidRPr="006A1065" w:rsidRDefault="000937C5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A1065">
              <w:rPr>
                <w:rFonts w:ascii="Arial" w:hAnsi="Arial" w:cs="Arial"/>
                <w:b/>
                <w:sz w:val="24"/>
                <w:szCs w:val="24"/>
              </w:rPr>
              <w:t xml:space="preserve">Dostawa materiałów </w:t>
            </w:r>
            <w:proofErr w:type="spellStart"/>
            <w:r w:rsidRPr="006A1065">
              <w:rPr>
                <w:rFonts w:ascii="Arial" w:hAnsi="Arial" w:cs="Arial"/>
                <w:b/>
                <w:sz w:val="24"/>
                <w:szCs w:val="24"/>
              </w:rPr>
              <w:t>szewnych</w:t>
            </w:r>
            <w:proofErr w:type="spellEnd"/>
            <w:r w:rsidRPr="006A1065">
              <w:rPr>
                <w:rFonts w:ascii="Arial" w:hAnsi="Arial" w:cs="Arial"/>
                <w:b/>
                <w:sz w:val="24"/>
                <w:szCs w:val="24"/>
              </w:rPr>
              <w:t>, taśm poliestrowych i klipsów do zabiegów operacyjnych - 6 pakietów</w:t>
            </w:r>
          </w:p>
        </w:tc>
      </w:tr>
      <w:tr w:rsidR="000937C5" w:rsidRPr="00D34297" w14:paraId="0A1281FC" w14:textId="77777777" w:rsidTr="00872432">
        <w:tc>
          <w:tcPr>
            <w:tcW w:w="2269" w:type="dxa"/>
            <w:shd w:val="clear" w:color="auto" w:fill="auto"/>
          </w:tcPr>
          <w:p w14:paraId="557BC49A" w14:textId="77777777" w:rsidR="000937C5" w:rsidRPr="00D34297" w:rsidRDefault="000937C5" w:rsidP="0087243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8323B1D" w14:textId="77777777" w:rsidR="000937C5" w:rsidRPr="006A1065" w:rsidRDefault="000937C5" w:rsidP="008724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A1065">
              <w:rPr>
                <w:rFonts w:ascii="Arial" w:hAnsi="Arial" w:cs="Arial"/>
                <w:b/>
                <w:sz w:val="24"/>
                <w:szCs w:val="24"/>
              </w:rPr>
              <w:t>Eap-2412/8/25/M</w:t>
            </w:r>
          </w:p>
        </w:tc>
      </w:tr>
    </w:tbl>
    <w:p w14:paraId="031147BD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02876DC2" w14:textId="77777777" w:rsidR="006A1065" w:rsidRDefault="006A1065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57C5617" w14:textId="3C2E0389" w:rsidR="006A1065" w:rsidRPr="00D34297" w:rsidRDefault="00EB1359" w:rsidP="006A106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0937C5" w:rsidRPr="000937C5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0937C5" w:rsidRPr="000937C5">
        <w:rPr>
          <w:rFonts w:ascii="Arial" w:hAnsi="Arial" w:cs="Arial"/>
          <w:sz w:val="24"/>
          <w:szCs w:val="24"/>
        </w:rPr>
        <w:t>(</w:t>
      </w:r>
      <w:proofErr w:type="spellStart"/>
      <w:r w:rsidR="000937C5" w:rsidRPr="000937C5">
        <w:rPr>
          <w:rFonts w:ascii="Arial" w:hAnsi="Arial" w:cs="Arial"/>
          <w:sz w:val="24"/>
          <w:szCs w:val="24"/>
        </w:rPr>
        <w:t>t.j</w:t>
      </w:r>
      <w:proofErr w:type="spellEnd"/>
      <w:r w:rsidR="000937C5" w:rsidRPr="000937C5">
        <w:rPr>
          <w:rFonts w:ascii="Arial" w:hAnsi="Arial" w:cs="Arial"/>
          <w:sz w:val="24"/>
          <w:szCs w:val="24"/>
        </w:rPr>
        <w:t>. Dz. U. z 2024 poz. 1320)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6D1D4656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61D85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74577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7270D160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0937C5" w:rsidRPr="00D34297" w14:paraId="3C93299B" w14:textId="77777777" w:rsidTr="008724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031D4" w14:textId="77777777" w:rsidR="000937C5" w:rsidRPr="00D34297" w:rsidRDefault="000937C5" w:rsidP="00872432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37C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44ABC" w14:textId="77777777" w:rsidR="000937C5" w:rsidRPr="00D34297" w:rsidRDefault="000937C5" w:rsidP="00872432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937C5">
              <w:rPr>
                <w:rFonts w:ascii="Arial" w:hAnsi="Arial" w:cs="Arial"/>
                <w:b/>
                <w:sz w:val="24"/>
                <w:szCs w:val="24"/>
              </w:rPr>
              <w:t>Pakiet 3 - Materiały operacyjne II</w:t>
            </w:r>
          </w:p>
          <w:p w14:paraId="1053FB65" w14:textId="77777777" w:rsidR="000937C5" w:rsidRPr="00D34297" w:rsidRDefault="000937C5" w:rsidP="00872432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0E01727" w14:textId="77777777" w:rsidR="000937C5" w:rsidRPr="00D34297" w:rsidRDefault="000937C5" w:rsidP="0087243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37C5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0937C5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FE4F542" w14:textId="77777777" w:rsidR="000937C5" w:rsidRPr="00D34297" w:rsidRDefault="000937C5" w:rsidP="00872432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DA1A064" w14:textId="77777777" w:rsidR="000937C5" w:rsidRPr="00D34297" w:rsidRDefault="000937C5" w:rsidP="00872432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37C5">
              <w:rPr>
                <w:rFonts w:ascii="Arial" w:hAnsi="Arial" w:cs="Arial"/>
                <w:sz w:val="24"/>
                <w:szCs w:val="24"/>
              </w:rPr>
              <w:t>Zamawiający unieważnił postępowanie w  Pakiecie 3 -  Materiały operacyjne II - , gdyż do terminu składania ofert, tj. do dnia 28.03.2025 r. godz. 09:00 nie złożono żadnej oferty w przedmiotowym pakiecie  postępowania.</w:t>
            </w:r>
          </w:p>
        </w:tc>
      </w:tr>
    </w:tbl>
    <w:p w14:paraId="74AFF88C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lastRenderedPageBreak/>
        <w:t>Zamawiający</w:t>
      </w:r>
    </w:p>
    <w:p w14:paraId="1DDEF983" w14:textId="489EF3A7" w:rsidR="002A7DFF" w:rsidRDefault="000937C5" w:rsidP="006A1065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0937C5">
        <w:rPr>
          <w:rFonts w:ascii="Arial" w:hAnsi="Arial" w:cs="Arial"/>
          <w:sz w:val="24"/>
          <w:szCs w:val="24"/>
        </w:rPr>
        <w:t xml:space="preserve">  </w:t>
      </w:r>
      <w:r w:rsidR="006A1065">
        <w:rPr>
          <w:rFonts w:ascii="Arial" w:hAnsi="Arial" w:cs="Arial"/>
          <w:sz w:val="24"/>
          <w:szCs w:val="24"/>
        </w:rPr>
        <w:t>Dyrektor SP ZOZ Kolbuszowa</w:t>
      </w:r>
    </w:p>
    <w:p w14:paraId="41F79C2B" w14:textId="64F26CCE" w:rsidR="006A1065" w:rsidRDefault="006A1065" w:rsidP="006A1065">
      <w:pPr>
        <w:spacing w:line="360" w:lineRule="auto"/>
        <w:jc w:val="right"/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6A1065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95383" w14:textId="77777777" w:rsidR="008D342C" w:rsidRDefault="008D342C" w:rsidP="00D34297">
      <w:r>
        <w:separator/>
      </w:r>
    </w:p>
  </w:endnote>
  <w:endnote w:type="continuationSeparator" w:id="0">
    <w:p w14:paraId="5C8DBCD7" w14:textId="77777777" w:rsidR="008D342C" w:rsidRDefault="008D342C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BAB0A" w14:textId="77777777" w:rsidR="000937C5" w:rsidRDefault="000937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AF66B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4FC4F1A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FE422" w14:textId="77777777" w:rsidR="000937C5" w:rsidRDefault="000937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1CDDE" w14:textId="77777777" w:rsidR="008D342C" w:rsidRDefault="008D342C" w:rsidP="00D34297">
      <w:r>
        <w:separator/>
      </w:r>
    </w:p>
  </w:footnote>
  <w:footnote w:type="continuationSeparator" w:id="0">
    <w:p w14:paraId="3CF712F6" w14:textId="77777777" w:rsidR="008D342C" w:rsidRDefault="008D342C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5F67F" w14:textId="77777777" w:rsidR="000937C5" w:rsidRDefault="000937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D402F" w14:textId="77777777" w:rsidR="000937C5" w:rsidRDefault="000937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324C9" w14:textId="77777777" w:rsidR="000937C5" w:rsidRDefault="000937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42C"/>
    <w:rsid w:val="00010B31"/>
    <w:rsid w:val="000937C5"/>
    <w:rsid w:val="00104963"/>
    <w:rsid w:val="00150F65"/>
    <w:rsid w:val="002A7DFF"/>
    <w:rsid w:val="00310284"/>
    <w:rsid w:val="004E2226"/>
    <w:rsid w:val="005464E2"/>
    <w:rsid w:val="006A1065"/>
    <w:rsid w:val="00823326"/>
    <w:rsid w:val="00856A3E"/>
    <w:rsid w:val="00894412"/>
    <w:rsid w:val="008D342C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1958AA"/>
  <w15:chartTrackingRefBased/>
  <w15:docId w15:val="{F8D550D4-E38A-44F4-9C02-90617DC2B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172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2025-03-28T10:54:00Z</cp:lastPrinted>
  <dcterms:created xsi:type="dcterms:W3CDTF">2025-03-28T10:55:00Z</dcterms:created>
  <dcterms:modified xsi:type="dcterms:W3CDTF">2025-03-28T10:55:00Z</dcterms:modified>
</cp:coreProperties>
</file>