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63D06" w14:textId="77777777" w:rsidR="00986737" w:rsidRPr="00D63918" w:rsidRDefault="002E3645" w:rsidP="00986737">
      <w:pPr>
        <w:spacing w:after="600"/>
        <w:jc w:val="right"/>
      </w:pPr>
      <w:bookmarkStart w:id="0" w:name="_Hlk52197885"/>
      <w:r w:rsidRPr="00D63918">
        <w:t>Niepołomice</w:t>
      </w:r>
      <w:r w:rsidR="00986737" w:rsidRPr="00D63918">
        <w:t xml:space="preserve"> dnia: </w:t>
      </w:r>
      <w:r w:rsidRPr="00D63918">
        <w:t>2025-03-28</w:t>
      </w:r>
    </w:p>
    <w:p w14:paraId="39DFF5D5" w14:textId="77777777" w:rsidR="00986737" w:rsidRPr="00D63918" w:rsidRDefault="002E3645" w:rsidP="00986737">
      <w:pPr>
        <w:spacing w:line="360" w:lineRule="auto"/>
        <w:rPr>
          <w:b/>
          <w:bCs/>
        </w:rPr>
      </w:pPr>
      <w:r w:rsidRPr="00D63918">
        <w:rPr>
          <w:b/>
          <w:bCs/>
        </w:rPr>
        <w:t>GMINA NIEPOŁOMICE</w:t>
      </w:r>
    </w:p>
    <w:p w14:paraId="5FE6C086" w14:textId="77777777" w:rsidR="00986737" w:rsidRPr="00D63918" w:rsidRDefault="002E3645" w:rsidP="00986737">
      <w:pPr>
        <w:spacing w:line="360" w:lineRule="auto"/>
      </w:pPr>
      <w:r w:rsidRPr="00D63918">
        <w:t>Pl. Zwycięstwa</w:t>
      </w:r>
      <w:r w:rsidR="00986737" w:rsidRPr="00D63918">
        <w:t xml:space="preserve"> </w:t>
      </w:r>
      <w:r w:rsidRPr="00D63918">
        <w:t>13</w:t>
      </w:r>
    </w:p>
    <w:p w14:paraId="3274ADD8" w14:textId="77777777" w:rsidR="00986737" w:rsidRPr="00D63918" w:rsidRDefault="002E3645" w:rsidP="00986737">
      <w:r w:rsidRPr="00D63918">
        <w:t>32-005</w:t>
      </w:r>
      <w:r w:rsidR="00986737" w:rsidRPr="00D63918">
        <w:t xml:space="preserve"> </w:t>
      </w:r>
      <w:r w:rsidRPr="00D63918">
        <w:t>Niepołomice</w:t>
      </w:r>
    </w:p>
    <w:p w14:paraId="060B0B4A" w14:textId="3FF8B1E8" w:rsidR="00986737" w:rsidRPr="00D63918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63918" w14:paraId="1346B9F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BCBA5F" w14:textId="77777777" w:rsidR="00986737" w:rsidRPr="00D63918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D63918">
              <w:rPr>
                <w:b/>
                <w:spacing w:val="20"/>
              </w:rPr>
              <w:t>INFORMACJA Z OTWARCIA OFERT</w:t>
            </w:r>
          </w:p>
        </w:tc>
      </w:tr>
    </w:tbl>
    <w:p w14:paraId="1B58D821" w14:textId="77777777" w:rsidR="00986737" w:rsidRPr="00D63918" w:rsidRDefault="00986737" w:rsidP="00986737">
      <w:pPr>
        <w:pStyle w:val="Nagwek"/>
        <w:tabs>
          <w:tab w:val="clear" w:pos="4536"/>
        </w:tabs>
        <w:spacing w:after="360"/>
      </w:pPr>
      <w:r w:rsidRPr="00D63918">
        <w:tab/>
        <w:t xml:space="preserve"> </w:t>
      </w:r>
    </w:p>
    <w:p w14:paraId="3A682196" w14:textId="77777777" w:rsidR="00986737" w:rsidRPr="00D63918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D63918">
        <w:rPr>
          <w:rFonts w:eastAsia="Calibri"/>
          <w:lang w:eastAsia="en-US"/>
        </w:rPr>
        <w:t xml:space="preserve">Dotyczy </w:t>
      </w:r>
      <w:r w:rsidRPr="00D63918">
        <w:t>postępowania o udzielenie zamówienia publicznego</w:t>
      </w:r>
      <w:r w:rsidRPr="00D6391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63918" w14:paraId="63B50213" w14:textId="77777777" w:rsidTr="005A632E">
        <w:tc>
          <w:tcPr>
            <w:tcW w:w="2269" w:type="dxa"/>
            <w:shd w:val="clear" w:color="auto" w:fill="auto"/>
          </w:tcPr>
          <w:p w14:paraId="47DD48CA" w14:textId="77777777" w:rsidR="00986737" w:rsidRPr="00D6391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6391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3E4A4C" w14:textId="77777777" w:rsidR="00986737" w:rsidRPr="00D63918" w:rsidRDefault="002E364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63918">
              <w:rPr>
                <w:bCs/>
              </w:rPr>
              <w:t>Remont cząstkowy nawierzchni asfaltowych na drogach gminnych na terenie Gminy Niepołomice oraz wykonanie poboczy przy asfaltowych drogach gminnych</w:t>
            </w:r>
            <w:r w:rsidR="00986737" w:rsidRPr="00D63918">
              <w:rPr>
                <w:bCs/>
              </w:rPr>
              <w:t>.</w:t>
            </w:r>
          </w:p>
        </w:tc>
      </w:tr>
      <w:tr w:rsidR="002E3645" w:rsidRPr="00D63918" w14:paraId="0C36E15E" w14:textId="77777777" w:rsidTr="005F14B1">
        <w:tc>
          <w:tcPr>
            <w:tcW w:w="2269" w:type="dxa"/>
            <w:shd w:val="clear" w:color="auto" w:fill="auto"/>
          </w:tcPr>
          <w:p w14:paraId="321D8325" w14:textId="77777777" w:rsidR="002E3645" w:rsidRPr="00D63918" w:rsidRDefault="002E3645" w:rsidP="005F14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6391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3D0007" w14:textId="77777777" w:rsidR="002E3645" w:rsidRPr="00D63918" w:rsidRDefault="002E3645" w:rsidP="005F14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63918">
              <w:rPr>
                <w:bCs/>
              </w:rPr>
              <w:t>ZP.271.5.2025</w:t>
            </w:r>
          </w:p>
        </w:tc>
      </w:tr>
    </w:tbl>
    <w:p w14:paraId="307077F1" w14:textId="77777777" w:rsidR="00A80738" w:rsidRPr="00D6391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65B61325" w14:textId="77777777" w:rsidR="00D665F5" w:rsidRPr="00D63918" w:rsidRDefault="00D665F5" w:rsidP="00986737">
      <w:pPr>
        <w:spacing w:before="120" w:line="360" w:lineRule="auto"/>
        <w:jc w:val="both"/>
      </w:pPr>
      <w:r w:rsidRPr="00D63918">
        <w:t>Zamawiający, działając na podstawie art. 22</w:t>
      </w:r>
      <w:r w:rsidR="00FC7F5E" w:rsidRPr="00D63918">
        <w:t>2</w:t>
      </w:r>
      <w:r w:rsidRPr="00D63918">
        <w:t xml:space="preserve"> ust. 5 </w:t>
      </w:r>
      <w:r w:rsidRPr="00D63918">
        <w:rPr>
          <w:bCs/>
        </w:rPr>
        <w:t>ustawy z dnia 11 września 2019 r. Prawo zamówień publicznych</w:t>
      </w:r>
      <w:r w:rsidRPr="00D63918">
        <w:t xml:space="preserve"> </w:t>
      </w:r>
      <w:r w:rsidR="002E3645" w:rsidRPr="00D63918">
        <w:t>(</w:t>
      </w:r>
      <w:proofErr w:type="spellStart"/>
      <w:r w:rsidR="002E3645" w:rsidRPr="00D63918">
        <w:t>t.j</w:t>
      </w:r>
      <w:proofErr w:type="spellEnd"/>
      <w:r w:rsidR="002E3645" w:rsidRPr="00D63918">
        <w:t>. Dz. U. z 2024 poz. 1320)</w:t>
      </w:r>
      <w:r w:rsidR="00490DC0" w:rsidRPr="00D63918">
        <w:t xml:space="preserve"> </w:t>
      </w:r>
      <w:r w:rsidRPr="00D63918">
        <w:t>udostępnia</w:t>
      </w:r>
      <w:r w:rsidR="00F95C33" w:rsidRPr="00D63918">
        <w:t xml:space="preserve"> </w:t>
      </w:r>
      <w:r w:rsidR="004C7E9B" w:rsidRPr="00D63918">
        <w:t>informacj</w:t>
      </w:r>
      <w:r w:rsidR="00577BC6" w:rsidRPr="00D63918">
        <w:t>ę</w:t>
      </w:r>
      <w:r w:rsidR="00035488" w:rsidRPr="00D63918">
        <w:t xml:space="preserve"> z otwarcia ofert</w:t>
      </w:r>
      <w:r w:rsidR="00577BC6" w:rsidRPr="00D63918">
        <w:t>.</w:t>
      </w:r>
    </w:p>
    <w:p w14:paraId="15094DEF" w14:textId="77777777" w:rsidR="00A80738" w:rsidRPr="00D63918" w:rsidRDefault="00D665F5" w:rsidP="00986737">
      <w:pPr>
        <w:spacing w:before="120" w:after="60" w:line="360" w:lineRule="auto"/>
        <w:jc w:val="both"/>
      </w:pPr>
      <w:r w:rsidRPr="00D63918">
        <w:t>Podczas otwarcia ofert, mającego miejsce</w:t>
      </w:r>
      <w:r w:rsidR="00FF4AB1" w:rsidRPr="00D63918">
        <w:t xml:space="preserve"> w dniu </w:t>
      </w:r>
      <w:r w:rsidR="002E3645" w:rsidRPr="00D63918">
        <w:t>28/03/2025</w:t>
      </w:r>
      <w:r w:rsidR="00FF4AB1" w:rsidRPr="00D63918">
        <w:t xml:space="preserve"> o godz. </w:t>
      </w:r>
      <w:r w:rsidR="002E3645" w:rsidRPr="00D63918">
        <w:t>09:30</w:t>
      </w:r>
      <w:r w:rsidRPr="00D63918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63918" w14:paraId="04B64A9A" w14:textId="77777777" w:rsidTr="005A632E">
        <w:tc>
          <w:tcPr>
            <w:tcW w:w="1276" w:type="dxa"/>
            <w:shd w:val="clear" w:color="auto" w:fill="F2F2F2"/>
            <w:vAlign w:val="center"/>
          </w:tcPr>
          <w:p w14:paraId="20FF74FC" w14:textId="77777777" w:rsidR="006B27ED" w:rsidRPr="00D63918" w:rsidRDefault="00986737" w:rsidP="00C82837">
            <w:pPr>
              <w:spacing w:before="120" w:after="120"/>
              <w:jc w:val="center"/>
            </w:pPr>
            <w:r w:rsidRPr="00D63918">
              <w:t>Oferta n</w:t>
            </w:r>
            <w:r w:rsidR="006B27ED" w:rsidRPr="00D63918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337B301" w14:textId="77777777" w:rsidR="006B27ED" w:rsidRPr="00D63918" w:rsidRDefault="00986737" w:rsidP="00C82837">
            <w:pPr>
              <w:spacing w:before="120" w:after="120"/>
              <w:jc w:val="center"/>
            </w:pPr>
            <w:r w:rsidRPr="00D63918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ADADD79" w14:textId="77777777" w:rsidR="006B27ED" w:rsidRPr="00D63918" w:rsidRDefault="006B27ED" w:rsidP="00BB547B">
            <w:pPr>
              <w:spacing w:before="120" w:after="120"/>
              <w:jc w:val="center"/>
            </w:pPr>
            <w:r w:rsidRPr="00D63918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96F0F9A" w14:textId="77777777" w:rsidR="006B27ED" w:rsidRPr="00D63918" w:rsidRDefault="006B27ED" w:rsidP="00C82837">
            <w:pPr>
              <w:spacing w:before="120" w:after="120"/>
              <w:jc w:val="center"/>
            </w:pPr>
            <w:r w:rsidRPr="00D63918">
              <w:t>Cena oferty</w:t>
            </w:r>
          </w:p>
        </w:tc>
      </w:tr>
      <w:tr w:rsidR="002E3645" w:rsidRPr="00D63918" w14:paraId="10D2C136" w14:textId="77777777" w:rsidTr="005F14B1">
        <w:tc>
          <w:tcPr>
            <w:tcW w:w="1276" w:type="dxa"/>
            <w:shd w:val="clear" w:color="auto" w:fill="auto"/>
            <w:vAlign w:val="center"/>
          </w:tcPr>
          <w:p w14:paraId="60589AFD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3EB2D1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1</w:t>
            </w:r>
          </w:p>
        </w:tc>
        <w:tc>
          <w:tcPr>
            <w:tcW w:w="3969" w:type="dxa"/>
            <w:shd w:val="clear" w:color="auto" w:fill="auto"/>
          </w:tcPr>
          <w:p w14:paraId="7A5EE173" w14:textId="0CA70194" w:rsidR="002E3645" w:rsidRPr="00D63918" w:rsidRDefault="002E3645" w:rsidP="005F14B1">
            <w:pPr>
              <w:spacing w:before="80" w:after="40"/>
            </w:pPr>
            <w:r w:rsidRPr="00D63918">
              <w:t xml:space="preserve">Anna Kwiatkowska KWIAT-KOP </w:t>
            </w:r>
            <w:r w:rsidR="00D63918" w:rsidRPr="00D63918">
              <w:t>Budownictwo Roboty Ziemne</w:t>
            </w:r>
          </w:p>
          <w:p w14:paraId="24FBFDB4" w14:textId="0BFC8D9C" w:rsidR="002E3645" w:rsidRPr="00D63918" w:rsidRDefault="00D63918" w:rsidP="005F14B1">
            <w:r>
              <w:t xml:space="preserve">Ul. </w:t>
            </w:r>
            <w:r w:rsidR="002E3645" w:rsidRPr="00D63918">
              <w:t>Norwida</w:t>
            </w:r>
            <w:r w:rsidR="002E3645" w:rsidRPr="00D63918">
              <w:t xml:space="preserve"> </w:t>
            </w:r>
            <w:r w:rsidR="002E3645" w:rsidRPr="00D63918">
              <w:t>2</w:t>
            </w:r>
            <w:r w:rsidR="002E3645" w:rsidRPr="00D63918">
              <w:t xml:space="preserve"> </w:t>
            </w:r>
          </w:p>
          <w:p w14:paraId="72409EDB" w14:textId="77777777" w:rsidR="002E3645" w:rsidRPr="00D63918" w:rsidRDefault="002E3645" w:rsidP="005F14B1">
            <w:pPr>
              <w:spacing w:after="80"/>
              <w:jc w:val="both"/>
            </w:pPr>
            <w:r w:rsidRPr="00D63918">
              <w:t>28-100</w:t>
            </w:r>
            <w:r w:rsidRPr="00D63918">
              <w:t xml:space="preserve"> </w:t>
            </w:r>
            <w:r w:rsidRPr="00D63918">
              <w:t>Busko 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1B27CD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339 480.00 zł</w:t>
            </w:r>
          </w:p>
        </w:tc>
      </w:tr>
      <w:tr w:rsidR="002E3645" w:rsidRPr="00D63918" w14:paraId="7410ABE6" w14:textId="77777777" w:rsidTr="005F14B1">
        <w:tc>
          <w:tcPr>
            <w:tcW w:w="1276" w:type="dxa"/>
            <w:shd w:val="clear" w:color="auto" w:fill="auto"/>
            <w:vAlign w:val="center"/>
          </w:tcPr>
          <w:p w14:paraId="004AF103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0CC300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2</w:t>
            </w:r>
          </w:p>
        </w:tc>
        <w:tc>
          <w:tcPr>
            <w:tcW w:w="3969" w:type="dxa"/>
            <w:shd w:val="clear" w:color="auto" w:fill="auto"/>
          </w:tcPr>
          <w:p w14:paraId="50994C17" w14:textId="77777777" w:rsidR="00D63918" w:rsidRDefault="002E3645" w:rsidP="005F14B1">
            <w:r w:rsidRPr="00D63918">
              <w:t xml:space="preserve">Anna Kwiatkowska KWIAT-KOP </w:t>
            </w:r>
            <w:r w:rsidR="00D63918" w:rsidRPr="00D63918">
              <w:t>Budownictwo Roboty Ziemne</w:t>
            </w:r>
            <w:r w:rsidR="00D63918" w:rsidRPr="00D63918">
              <w:t xml:space="preserve"> </w:t>
            </w:r>
          </w:p>
          <w:p w14:paraId="5137DA95" w14:textId="025D33EA" w:rsidR="002E3645" w:rsidRPr="00D63918" w:rsidRDefault="00D63918" w:rsidP="005F14B1">
            <w:r>
              <w:t xml:space="preserve">Ul. </w:t>
            </w:r>
            <w:r w:rsidR="002E3645" w:rsidRPr="00D63918">
              <w:t>Norwida</w:t>
            </w:r>
            <w:r w:rsidR="002E3645" w:rsidRPr="00D63918">
              <w:t xml:space="preserve"> </w:t>
            </w:r>
            <w:r w:rsidR="002E3645" w:rsidRPr="00D63918">
              <w:t>2</w:t>
            </w:r>
            <w:r w:rsidR="002E3645" w:rsidRPr="00D63918">
              <w:t xml:space="preserve"> </w:t>
            </w:r>
          </w:p>
          <w:p w14:paraId="66C9765F" w14:textId="77777777" w:rsidR="002E3645" w:rsidRPr="00D63918" w:rsidRDefault="002E3645" w:rsidP="005F14B1">
            <w:pPr>
              <w:spacing w:after="80"/>
              <w:jc w:val="both"/>
            </w:pPr>
            <w:r w:rsidRPr="00D63918">
              <w:t>28-100</w:t>
            </w:r>
            <w:r w:rsidRPr="00D63918">
              <w:t xml:space="preserve"> </w:t>
            </w:r>
            <w:r w:rsidRPr="00D63918">
              <w:t>Busko 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CEF819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380 808.00 zł</w:t>
            </w:r>
          </w:p>
        </w:tc>
      </w:tr>
      <w:tr w:rsidR="002E3645" w:rsidRPr="00D63918" w14:paraId="6B3385D2" w14:textId="77777777" w:rsidTr="005F14B1">
        <w:tc>
          <w:tcPr>
            <w:tcW w:w="1276" w:type="dxa"/>
            <w:shd w:val="clear" w:color="auto" w:fill="auto"/>
            <w:vAlign w:val="center"/>
          </w:tcPr>
          <w:p w14:paraId="3E9F8812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33FB93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1</w:t>
            </w:r>
          </w:p>
        </w:tc>
        <w:tc>
          <w:tcPr>
            <w:tcW w:w="3969" w:type="dxa"/>
            <w:shd w:val="clear" w:color="auto" w:fill="auto"/>
          </w:tcPr>
          <w:p w14:paraId="2A46F27F" w14:textId="77777777" w:rsidR="002E3645" w:rsidRPr="00D63918" w:rsidRDefault="002E3645" w:rsidP="005F14B1">
            <w:pPr>
              <w:spacing w:before="80" w:after="40"/>
            </w:pPr>
            <w:r w:rsidRPr="00D63918">
              <w:t>Zakład Gospodarki Komunalnej Spółka z o.o.</w:t>
            </w:r>
          </w:p>
          <w:p w14:paraId="7ED1BF89" w14:textId="49BC3B7A" w:rsidR="002E3645" w:rsidRPr="00D63918" w:rsidRDefault="00D63918" w:rsidP="005F14B1">
            <w:r>
              <w:lastRenderedPageBreak/>
              <w:t xml:space="preserve">Ul. </w:t>
            </w:r>
            <w:r w:rsidR="002E3645" w:rsidRPr="00D63918">
              <w:t>Wodna</w:t>
            </w:r>
            <w:r w:rsidR="002E3645" w:rsidRPr="00D63918">
              <w:t xml:space="preserve"> </w:t>
            </w:r>
            <w:r w:rsidR="002E3645" w:rsidRPr="00D63918">
              <w:t>4</w:t>
            </w:r>
            <w:r w:rsidR="002E3645" w:rsidRPr="00D63918">
              <w:t xml:space="preserve"> </w:t>
            </w:r>
          </w:p>
          <w:p w14:paraId="4FADDCF6" w14:textId="77777777" w:rsidR="002E3645" w:rsidRPr="00D63918" w:rsidRDefault="002E3645" w:rsidP="005F14B1">
            <w:pPr>
              <w:spacing w:after="80"/>
              <w:jc w:val="both"/>
            </w:pPr>
            <w:r w:rsidRPr="00D63918">
              <w:t>30-556</w:t>
            </w:r>
            <w:r w:rsidRPr="00D63918">
              <w:t xml:space="preserve"> </w:t>
            </w:r>
            <w:r w:rsidRPr="00D63918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029C50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lastRenderedPageBreak/>
              <w:t>195 500.00 zł</w:t>
            </w:r>
          </w:p>
        </w:tc>
      </w:tr>
      <w:tr w:rsidR="002E3645" w:rsidRPr="00D63918" w14:paraId="7349CAB1" w14:textId="77777777" w:rsidTr="005F14B1">
        <w:tc>
          <w:tcPr>
            <w:tcW w:w="1276" w:type="dxa"/>
            <w:shd w:val="clear" w:color="auto" w:fill="auto"/>
            <w:vAlign w:val="center"/>
          </w:tcPr>
          <w:p w14:paraId="32A1C48C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FE010F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2</w:t>
            </w:r>
          </w:p>
        </w:tc>
        <w:tc>
          <w:tcPr>
            <w:tcW w:w="3969" w:type="dxa"/>
            <w:shd w:val="clear" w:color="auto" w:fill="auto"/>
          </w:tcPr>
          <w:p w14:paraId="657B59E3" w14:textId="77777777" w:rsidR="002E3645" w:rsidRPr="00D63918" w:rsidRDefault="002E3645" w:rsidP="005F14B1">
            <w:pPr>
              <w:spacing w:before="80" w:after="40"/>
            </w:pPr>
            <w:r w:rsidRPr="00D63918">
              <w:t>Zakład Gospodarki Komunalnej Spółka z o.o.</w:t>
            </w:r>
          </w:p>
          <w:p w14:paraId="48345792" w14:textId="2AFAD276" w:rsidR="002E3645" w:rsidRPr="00D63918" w:rsidRDefault="00D63918" w:rsidP="005F14B1">
            <w:r>
              <w:t xml:space="preserve">Ul. </w:t>
            </w:r>
            <w:r w:rsidR="002E3645" w:rsidRPr="00D63918">
              <w:t>Wodna</w:t>
            </w:r>
            <w:r w:rsidR="002E3645" w:rsidRPr="00D63918">
              <w:t xml:space="preserve"> </w:t>
            </w:r>
            <w:r w:rsidR="002E3645" w:rsidRPr="00D63918">
              <w:t>4</w:t>
            </w:r>
            <w:r w:rsidR="002E3645" w:rsidRPr="00D63918">
              <w:t xml:space="preserve"> </w:t>
            </w:r>
          </w:p>
          <w:p w14:paraId="1B10616B" w14:textId="77777777" w:rsidR="002E3645" w:rsidRPr="00D63918" w:rsidRDefault="002E3645" w:rsidP="005F14B1">
            <w:pPr>
              <w:spacing w:after="80"/>
              <w:jc w:val="both"/>
            </w:pPr>
            <w:r w:rsidRPr="00D63918">
              <w:t>30-556</w:t>
            </w:r>
            <w:r w:rsidRPr="00D63918">
              <w:t xml:space="preserve"> </w:t>
            </w:r>
            <w:r w:rsidRPr="00D63918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76167E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396 240.00 zł</w:t>
            </w:r>
          </w:p>
        </w:tc>
      </w:tr>
      <w:tr w:rsidR="002E3645" w:rsidRPr="00D63918" w14:paraId="50B40DB7" w14:textId="77777777" w:rsidTr="005F14B1">
        <w:tc>
          <w:tcPr>
            <w:tcW w:w="1276" w:type="dxa"/>
            <w:shd w:val="clear" w:color="auto" w:fill="auto"/>
            <w:vAlign w:val="center"/>
          </w:tcPr>
          <w:p w14:paraId="70F1F038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99815E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3</w:t>
            </w:r>
          </w:p>
        </w:tc>
        <w:tc>
          <w:tcPr>
            <w:tcW w:w="3969" w:type="dxa"/>
            <w:shd w:val="clear" w:color="auto" w:fill="auto"/>
          </w:tcPr>
          <w:p w14:paraId="7804B1B6" w14:textId="77777777" w:rsidR="002E3645" w:rsidRPr="00D63918" w:rsidRDefault="002E3645" w:rsidP="005F14B1">
            <w:pPr>
              <w:spacing w:before="80" w:after="40"/>
            </w:pPr>
            <w:r w:rsidRPr="00D63918">
              <w:t>Zakład Gospodarki Komunalnej Spółka z o.o.</w:t>
            </w:r>
          </w:p>
          <w:p w14:paraId="672286A8" w14:textId="1A584617" w:rsidR="002E3645" w:rsidRPr="00D63918" w:rsidRDefault="00D63918" w:rsidP="005F14B1">
            <w:r>
              <w:t xml:space="preserve">Ul. </w:t>
            </w:r>
            <w:r w:rsidR="002E3645" w:rsidRPr="00D63918">
              <w:t>Wodna</w:t>
            </w:r>
            <w:r w:rsidR="002E3645" w:rsidRPr="00D63918">
              <w:t xml:space="preserve"> </w:t>
            </w:r>
            <w:r w:rsidR="002E3645" w:rsidRPr="00D63918">
              <w:t>4</w:t>
            </w:r>
            <w:r w:rsidR="002E3645" w:rsidRPr="00D63918">
              <w:t xml:space="preserve"> </w:t>
            </w:r>
          </w:p>
          <w:p w14:paraId="3294B878" w14:textId="77777777" w:rsidR="002E3645" w:rsidRPr="00D63918" w:rsidRDefault="002E3645" w:rsidP="005F14B1">
            <w:pPr>
              <w:spacing w:after="80"/>
              <w:jc w:val="both"/>
            </w:pPr>
            <w:r w:rsidRPr="00D63918">
              <w:t>30-556</w:t>
            </w:r>
            <w:r w:rsidRPr="00D63918">
              <w:t xml:space="preserve"> </w:t>
            </w:r>
            <w:r w:rsidRPr="00D63918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759A7B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129 210.00 zł</w:t>
            </w:r>
          </w:p>
        </w:tc>
      </w:tr>
      <w:tr w:rsidR="002E3645" w:rsidRPr="00D63918" w14:paraId="7FC304C9" w14:textId="77777777" w:rsidTr="005F14B1">
        <w:tc>
          <w:tcPr>
            <w:tcW w:w="1276" w:type="dxa"/>
            <w:shd w:val="clear" w:color="auto" w:fill="auto"/>
            <w:vAlign w:val="center"/>
          </w:tcPr>
          <w:p w14:paraId="267F05B1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0A1377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1</w:t>
            </w:r>
          </w:p>
        </w:tc>
        <w:tc>
          <w:tcPr>
            <w:tcW w:w="3969" w:type="dxa"/>
            <w:shd w:val="clear" w:color="auto" w:fill="auto"/>
          </w:tcPr>
          <w:p w14:paraId="0799B6F7" w14:textId="77777777" w:rsidR="002E3645" w:rsidRPr="00D63918" w:rsidRDefault="002E3645" w:rsidP="005F14B1">
            <w:pPr>
              <w:spacing w:before="80" w:after="40"/>
            </w:pPr>
            <w:r w:rsidRPr="00D63918">
              <w:t>Przedsiębiorstwo Wielobranżowe MK MATRAB Michał Kaptur</w:t>
            </w:r>
          </w:p>
          <w:p w14:paraId="2F0CE997" w14:textId="77777777" w:rsidR="002E3645" w:rsidRPr="00D63918" w:rsidRDefault="002E3645" w:rsidP="005F14B1">
            <w:r w:rsidRPr="00D63918">
              <w:t>Zarabie</w:t>
            </w:r>
            <w:r w:rsidRPr="00D63918">
              <w:t xml:space="preserve"> </w:t>
            </w:r>
            <w:r w:rsidRPr="00D63918">
              <w:t>21</w:t>
            </w:r>
            <w:r w:rsidRPr="00D63918">
              <w:t xml:space="preserve"> </w:t>
            </w:r>
          </w:p>
          <w:p w14:paraId="1D6A00C0" w14:textId="77777777" w:rsidR="002E3645" w:rsidRPr="00D63918" w:rsidRDefault="002E3645" w:rsidP="005F14B1">
            <w:pPr>
              <w:spacing w:after="80"/>
              <w:jc w:val="both"/>
            </w:pPr>
            <w:r w:rsidRPr="00D63918">
              <w:t>32-410</w:t>
            </w:r>
            <w:r w:rsidRPr="00D63918">
              <w:t xml:space="preserve"> </w:t>
            </w:r>
            <w:r w:rsidRPr="00D63918">
              <w:t>DOBCZYCE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AB96C0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189 543.00 zł</w:t>
            </w:r>
          </w:p>
        </w:tc>
      </w:tr>
      <w:tr w:rsidR="002E3645" w:rsidRPr="00D63918" w14:paraId="23E56C2D" w14:textId="77777777" w:rsidTr="005F14B1">
        <w:tc>
          <w:tcPr>
            <w:tcW w:w="1276" w:type="dxa"/>
            <w:shd w:val="clear" w:color="auto" w:fill="auto"/>
            <w:vAlign w:val="center"/>
          </w:tcPr>
          <w:p w14:paraId="779B8655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7D59B3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2</w:t>
            </w:r>
          </w:p>
        </w:tc>
        <w:tc>
          <w:tcPr>
            <w:tcW w:w="3969" w:type="dxa"/>
            <w:shd w:val="clear" w:color="auto" w:fill="auto"/>
          </w:tcPr>
          <w:p w14:paraId="77E6F460" w14:textId="77777777" w:rsidR="002E3645" w:rsidRPr="00D63918" w:rsidRDefault="002E3645" w:rsidP="005F14B1">
            <w:pPr>
              <w:spacing w:before="80" w:after="40"/>
            </w:pPr>
            <w:r w:rsidRPr="00D63918">
              <w:t>Przedsiębiorstwo Wielobranżowe MK MATRAB Michał Kaptur</w:t>
            </w:r>
          </w:p>
          <w:p w14:paraId="723A0A99" w14:textId="77777777" w:rsidR="002E3645" w:rsidRPr="00D63918" w:rsidRDefault="002E3645" w:rsidP="005F14B1">
            <w:r w:rsidRPr="00D63918">
              <w:t>Zarabie</w:t>
            </w:r>
            <w:r w:rsidRPr="00D63918">
              <w:t xml:space="preserve"> </w:t>
            </w:r>
            <w:r w:rsidRPr="00D63918">
              <w:t>21</w:t>
            </w:r>
            <w:r w:rsidRPr="00D63918">
              <w:t xml:space="preserve"> </w:t>
            </w:r>
          </w:p>
          <w:p w14:paraId="37B57603" w14:textId="77777777" w:rsidR="002E3645" w:rsidRPr="00D63918" w:rsidRDefault="002E3645" w:rsidP="005F14B1">
            <w:pPr>
              <w:spacing w:after="80"/>
              <w:jc w:val="both"/>
            </w:pPr>
            <w:r w:rsidRPr="00D63918">
              <w:t>32-410</w:t>
            </w:r>
            <w:r w:rsidRPr="00D63918">
              <w:t xml:space="preserve"> </w:t>
            </w:r>
            <w:r w:rsidRPr="00D63918">
              <w:t>DOBCZYCE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7D1041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376 084.80 zł</w:t>
            </w:r>
          </w:p>
        </w:tc>
      </w:tr>
      <w:tr w:rsidR="002E3645" w:rsidRPr="00D63918" w14:paraId="60D65447" w14:textId="77777777" w:rsidTr="005F14B1">
        <w:tc>
          <w:tcPr>
            <w:tcW w:w="1276" w:type="dxa"/>
            <w:shd w:val="clear" w:color="auto" w:fill="auto"/>
            <w:vAlign w:val="center"/>
          </w:tcPr>
          <w:p w14:paraId="3373B6AB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337A10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3</w:t>
            </w:r>
          </w:p>
        </w:tc>
        <w:tc>
          <w:tcPr>
            <w:tcW w:w="3969" w:type="dxa"/>
            <w:shd w:val="clear" w:color="auto" w:fill="auto"/>
          </w:tcPr>
          <w:p w14:paraId="46DE9DA4" w14:textId="77777777" w:rsidR="002E3645" w:rsidRPr="00D63918" w:rsidRDefault="002E3645" w:rsidP="005F14B1">
            <w:pPr>
              <w:spacing w:before="80" w:after="40"/>
            </w:pPr>
            <w:r w:rsidRPr="00D63918">
              <w:t>Przedsiębiorstwo Wielobranżowe MK MATRAB Michał Kaptur</w:t>
            </w:r>
          </w:p>
          <w:p w14:paraId="655270B8" w14:textId="77777777" w:rsidR="002E3645" w:rsidRPr="00D63918" w:rsidRDefault="002E3645" w:rsidP="005F14B1">
            <w:r w:rsidRPr="00D63918">
              <w:t>Zarabie</w:t>
            </w:r>
            <w:r w:rsidRPr="00D63918">
              <w:t xml:space="preserve"> </w:t>
            </w:r>
            <w:r w:rsidRPr="00D63918">
              <w:t>21</w:t>
            </w:r>
            <w:r w:rsidRPr="00D63918">
              <w:t xml:space="preserve"> </w:t>
            </w:r>
          </w:p>
          <w:p w14:paraId="26BB4260" w14:textId="77777777" w:rsidR="002E3645" w:rsidRPr="00D63918" w:rsidRDefault="002E3645" w:rsidP="005F14B1">
            <w:pPr>
              <w:spacing w:after="80"/>
              <w:jc w:val="both"/>
            </w:pPr>
            <w:r w:rsidRPr="00D63918">
              <w:t>32-410</w:t>
            </w:r>
            <w:r w:rsidRPr="00D63918">
              <w:t xml:space="preserve"> </w:t>
            </w:r>
            <w:r w:rsidRPr="00D63918">
              <w:t>DOBCZYCE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EE1631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133 578.00 zł</w:t>
            </w:r>
          </w:p>
        </w:tc>
      </w:tr>
      <w:tr w:rsidR="002E3645" w:rsidRPr="00D63918" w14:paraId="5B270141" w14:textId="77777777" w:rsidTr="005F14B1">
        <w:tc>
          <w:tcPr>
            <w:tcW w:w="1276" w:type="dxa"/>
            <w:shd w:val="clear" w:color="auto" w:fill="auto"/>
            <w:vAlign w:val="center"/>
          </w:tcPr>
          <w:p w14:paraId="196C1903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084D2C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1</w:t>
            </w:r>
          </w:p>
        </w:tc>
        <w:tc>
          <w:tcPr>
            <w:tcW w:w="3969" w:type="dxa"/>
            <w:shd w:val="clear" w:color="auto" w:fill="auto"/>
          </w:tcPr>
          <w:p w14:paraId="50857CF5" w14:textId="365A76B9" w:rsidR="002E3645" w:rsidRPr="00D63918" w:rsidRDefault="002E3645" w:rsidP="005F14B1">
            <w:pPr>
              <w:spacing w:before="80" w:after="40"/>
            </w:pPr>
            <w:r w:rsidRPr="00D63918">
              <w:t xml:space="preserve">FHU ADIM </w:t>
            </w:r>
            <w:r w:rsidR="00D63918">
              <w:t xml:space="preserve">Pomoc drogowa </w:t>
            </w:r>
            <w:r w:rsidR="00D63918">
              <w:br/>
            </w:r>
            <w:r w:rsidRPr="00D63918">
              <w:t>ADAM KRUSZYNA</w:t>
            </w:r>
          </w:p>
          <w:p w14:paraId="2C179307" w14:textId="77777777" w:rsidR="002E3645" w:rsidRPr="00D63918" w:rsidRDefault="002E3645" w:rsidP="005F14B1">
            <w:r w:rsidRPr="00D63918">
              <w:t>Biskupice</w:t>
            </w:r>
            <w:r w:rsidRPr="00D63918">
              <w:t xml:space="preserve"> </w:t>
            </w:r>
            <w:r w:rsidRPr="00D63918">
              <w:t>134</w:t>
            </w:r>
            <w:r w:rsidRPr="00D63918">
              <w:t xml:space="preserve"> </w:t>
            </w:r>
          </w:p>
          <w:p w14:paraId="1F704D16" w14:textId="50DAEA3A" w:rsidR="002E3645" w:rsidRPr="00D63918" w:rsidRDefault="002E3645" w:rsidP="005F14B1">
            <w:pPr>
              <w:spacing w:after="80"/>
              <w:jc w:val="both"/>
            </w:pPr>
            <w:r w:rsidRPr="00D63918">
              <w:t>32-020</w:t>
            </w:r>
            <w:r w:rsidRPr="00D63918">
              <w:t xml:space="preserve"> </w:t>
            </w:r>
            <w:r w:rsidR="00D63918">
              <w:t>Wi</w:t>
            </w:r>
            <w:r w:rsidRPr="00D63918">
              <w:t>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49FACB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226 416.20 zł</w:t>
            </w:r>
          </w:p>
        </w:tc>
      </w:tr>
      <w:tr w:rsidR="002E3645" w:rsidRPr="00D63918" w14:paraId="4CFD9A14" w14:textId="77777777" w:rsidTr="005F14B1">
        <w:tc>
          <w:tcPr>
            <w:tcW w:w="1276" w:type="dxa"/>
            <w:shd w:val="clear" w:color="auto" w:fill="auto"/>
            <w:vAlign w:val="center"/>
          </w:tcPr>
          <w:p w14:paraId="02680DB5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28C3A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2</w:t>
            </w:r>
          </w:p>
        </w:tc>
        <w:tc>
          <w:tcPr>
            <w:tcW w:w="3969" w:type="dxa"/>
            <w:shd w:val="clear" w:color="auto" w:fill="auto"/>
          </w:tcPr>
          <w:p w14:paraId="4A2A851C" w14:textId="34F59745" w:rsidR="002E3645" w:rsidRPr="00D63918" w:rsidRDefault="002E3645" w:rsidP="005F14B1">
            <w:pPr>
              <w:spacing w:before="80" w:after="40"/>
            </w:pPr>
            <w:r w:rsidRPr="00D63918">
              <w:t xml:space="preserve">FHU ADIM </w:t>
            </w:r>
            <w:r w:rsidR="00D63918">
              <w:t xml:space="preserve">Pomoc drogowa </w:t>
            </w:r>
            <w:r w:rsidR="00D63918">
              <w:br/>
            </w:r>
            <w:r w:rsidRPr="00D63918">
              <w:t>ADAM KRUSZYNA</w:t>
            </w:r>
          </w:p>
          <w:p w14:paraId="5C414D46" w14:textId="77777777" w:rsidR="002E3645" w:rsidRPr="00D63918" w:rsidRDefault="002E3645" w:rsidP="005F14B1">
            <w:r w:rsidRPr="00D63918">
              <w:t>Biskupice</w:t>
            </w:r>
            <w:r w:rsidRPr="00D63918">
              <w:t xml:space="preserve"> </w:t>
            </w:r>
            <w:r w:rsidRPr="00D63918">
              <w:t>134</w:t>
            </w:r>
            <w:r w:rsidRPr="00D63918">
              <w:t xml:space="preserve"> </w:t>
            </w:r>
          </w:p>
          <w:p w14:paraId="503E68EB" w14:textId="4D8401FA" w:rsidR="002E3645" w:rsidRPr="00D63918" w:rsidRDefault="002E3645" w:rsidP="005F14B1">
            <w:pPr>
              <w:spacing w:after="80"/>
              <w:jc w:val="both"/>
            </w:pPr>
            <w:r w:rsidRPr="00D63918">
              <w:t>32-020</w:t>
            </w:r>
            <w:r w:rsidRPr="00D63918">
              <w:t xml:space="preserve"> </w:t>
            </w:r>
            <w:r w:rsidR="00D63918">
              <w:t>Wi</w:t>
            </w:r>
            <w:r w:rsidR="00D63918" w:rsidRPr="00D63918">
              <w:t>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4BEE32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439 848.00 zł</w:t>
            </w:r>
          </w:p>
        </w:tc>
      </w:tr>
      <w:tr w:rsidR="002E3645" w:rsidRPr="00D63918" w14:paraId="7565523D" w14:textId="77777777" w:rsidTr="005F14B1">
        <w:tc>
          <w:tcPr>
            <w:tcW w:w="1276" w:type="dxa"/>
            <w:shd w:val="clear" w:color="auto" w:fill="auto"/>
            <w:vAlign w:val="center"/>
          </w:tcPr>
          <w:p w14:paraId="380CC7A9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54626E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3</w:t>
            </w:r>
          </w:p>
        </w:tc>
        <w:tc>
          <w:tcPr>
            <w:tcW w:w="3969" w:type="dxa"/>
            <w:shd w:val="clear" w:color="auto" w:fill="auto"/>
          </w:tcPr>
          <w:p w14:paraId="0950ED1B" w14:textId="76E0895A" w:rsidR="002E3645" w:rsidRPr="00D63918" w:rsidRDefault="002E3645" w:rsidP="005F14B1">
            <w:pPr>
              <w:spacing w:before="80" w:after="40"/>
            </w:pPr>
            <w:r w:rsidRPr="00D63918">
              <w:t xml:space="preserve">FHU ADIM </w:t>
            </w:r>
            <w:r w:rsidR="00D63918">
              <w:t xml:space="preserve">Pomoc drogowa </w:t>
            </w:r>
            <w:r w:rsidR="00D63918">
              <w:br/>
            </w:r>
            <w:r w:rsidRPr="00D63918">
              <w:t>ADAM KRUSZYNA</w:t>
            </w:r>
          </w:p>
          <w:p w14:paraId="00A4E1CE" w14:textId="77777777" w:rsidR="002E3645" w:rsidRPr="00D63918" w:rsidRDefault="002E3645" w:rsidP="005F14B1">
            <w:r w:rsidRPr="00D63918">
              <w:t>Biskupice</w:t>
            </w:r>
            <w:r w:rsidRPr="00D63918">
              <w:t xml:space="preserve"> </w:t>
            </w:r>
            <w:r w:rsidRPr="00D63918">
              <w:t>134</w:t>
            </w:r>
            <w:r w:rsidRPr="00D63918">
              <w:t xml:space="preserve"> </w:t>
            </w:r>
          </w:p>
          <w:p w14:paraId="507749C4" w14:textId="02EE923F" w:rsidR="002E3645" w:rsidRPr="00D63918" w:rsidRDefault="002E3645" w:rsidP="005F14B1">
            <w:pPr>
              <w:spacing w:after="80"/>
              <w:jc w:val="both"/>
            </w:pPr>
            <w:r w:rsidRPr="00D63918">
              <w:t>32-020</w:t>
            </w:r>
            <w:r w:rsidRPr="00D63918">
              <w:t xml:space="preserve"> </w:t>
            </w:r>
            <w:r w:rsidR="00D63918">
              <w:t>Wi</w:t>
            </w:r>
            <w:r w:rsidR="00D63918" w:rsidRPr="00D63918">
              <w:t>eliczka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55CB4F" w14:textId="77777777" w:rsidR="002E3645" w:rsidRPr="00D63918" w:rsidRDefault="002E3645" w:rsidP="005F14B1">
            <w:pPr>
              <w:spacing w:before="80" w:after="80"/>
              <w:jc w:val="center"/>
            </w:pPr>
            <w:r w:rsidRPr="00D63918">
              <w:t>142 065.00 zł</w:t>
            </w:r>
          </w:p>
        </w:tc>
      </w:tr>
      <w:bookmarkEnd w:id="0"/>
    </w:tbl>
    <w:p w14:paraId="623C470D" w14:textId="1F023217" w:rsidR="00C236D3" w:rsidRDefault="00C236D3" w:rsidP="00D63918">
      <w:pPr>
        <w:pStyle w:val="Tekstpodstawowy"/>
        <w:spacing w:before="600" w:after="480"/>
        <w:ind w:left="3119" w:firstLine="425"/>
        <w:jc w:val="right"/>
        <w:rPr>
          <w:sz w:val="20"/>
        </w:rPr>
      </w:pPr>
    </w:p>
    <w:sectPr w:rsidR="00C236D3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18429" w14:textId="77777777" w:rsidR="00DA31C8" w:rsidRDefault="00DA31C8">
      <w:r>
        <w:separator/>
      </w:r>
    </w:p>
  </w:endnote>
  <w:endnote w:type="continuationSeparator" w:id="0">
    <w:p w14:paraId="7CE69E57" w14:textId="77777777" w:rsidR="00DA31C8" w:rsidRDefault="00DA3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73F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CDC1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238D7" w14:textId="12395FE5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129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0ECCCF" w14:textId="77777777" w:rsidR="009F189D" w:rsidRDefault="009F189D">
    <w:pPr>
      <w:pStyle w:val="Stopka"/>
      <w:tabs>
        <w:tab w:val="clear" w:pos="4536"/>
      </w:tabs>
      <w:jc w:val="center"/>
    </w:pPr>
  </w:p>
  <w:p w14:paraId="68D3D9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9A57D" w14:textId="77777777" w:rsidR="00DA31C8" w:rsidRDefault="00DA31C8">
      <w:r>
        <w:separator/>
      </w:r>
    </w:p>
  </w:footnote>
  <w:footnote w:type="continuationSeparator" w:id="0">
    <w:p w14:paraId="2E123B31" w14:textId="77777777" w:rsidR="00DA31C8" w:rsidRDefault="00DA3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9A633" w14:textId="77777777" w:rsidR="002E3645" w:rsidRDefault="002E36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6863D" w14:textId="77777777" w:rsidR="002E3645" w:rsidRDefault="002E36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C5BB1" w14:textId="77777777" w:rsidR="002E3645" w:rsidRDefault="002E36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1C8"/>
    <w:rsid w:val="00007727"/>
    <w:rsid w:val="00017720"/>
    <w:rsid w:val="00035488"/>
    <w:rsid w:val="000D7F25"/>
    <w:rsid w:val="000E00E5"/>
    <w:rsid w:val="00173B20"/>
    <w:rsid w:val="001C69FF"/>
    <w:rsid w:val="0023318D"/>
    <w:rsid w:val="002E3645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3918"/>
    <w:rsid w:val="00D665F5"/>
    <w:rsid w:val="00D7128F"/>
    <w:rsid w:val="00DA31C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F1A81C"/>
  <w15:chartTrackingRefBased/>
  <w15:docId w15:val="{3357BEF7-EF03-4829-806E-FFC82BBE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271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2025-03-28T10:01:00Z</cp:lastPrinted>
  <dcterms:created xsi:type="dcterms:W3CDTF">2025-03-28T10:01:00Z</dcterms:created>
  <dcterms:modified xsi:type="dcterms:W3CDTF">2025-03-28T10:01:00Z</dcterms:modified>
</cp:coreProperties>
</file>