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9184E" w14:textId="77777777" w:rsidR="00471F3F" w:rsidRPr="00471F3F" w:rsidRDefault="002E2B5D" w:rsidP="00AC0ABB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2E2B5D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2E2B5D">
        <w:rPr>
          <w:rFonts w:ascii="Arial" w:hAnsi="Arial" w:cs="Arial"/>
          <w:sz w:val="24"/>
          <w:szCs w:val="24"/>
        </w:rPr>
        <w:t>2025-03-28</w:t>
      </w:r>
    </w:p>
    <w:p w14:paraId="5F663E21" w14:textId="77777777" w:rsidR="002E2B5D" w:rsidRPr="002E2B5D" w:rsidRDefault="002E2B5D" w:rsidP="00AC0ABB">
      <w:pPr>
        <w:rPr>
          <w:rFonts w:ascii="Arial" w:hAnsi="Arial" w:cs="Arial"/>
          <w:b/>
          <w:bCs/>
          <w:sz w:val="24"/>
          <w:szCs w:val="24"/>
        </w:rPr>
      </w:pPr>
      <w:r w:rsidRPr="002E2B5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06A5100" w14:textId="77777777" w:rsidR="00471F3F" w:rsidRPr="00471F3F" w:rsidRDefault="002E2B5D" w:rsidP="00AC0ABB">
      <w:pPr>
        <w:rPr>
          <w:rFonts w:ascii="Arial" w:hAnsi="Arial" w:cs="Arial"/>
          <w:b/>
          <w:bCs/>
          <w:sz w:val="24"/>
          <w:szCs w:val="24"/>
        </w:rPr>
      </w:pPr>
      <w:r w:rsidRPr="002E2B5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9B2651C" w14:textId="77777777" w:rsidR="00471F3F" w:rsidRPr="00471F3F" w:rsidRDefault="002E2B5D" w:rsidP="00AC0ABB">
      <w:pPr>
        <w:rPr>
          <w:rFonts w:ascii="Arial" w:hAnsi="Arial" w:cs="Arial"/>
          <w:sz w:val="24"/>
          <w:szCs w:val="24"/>
        </w:rPr>
      </w:pPr>
      <w:r w:rsidRPr="002E2B5D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2E2B5D">
        <w:rPr>
          <w:rFonts w:ascii="Arial" w:hAnsi="Arial" w:cs="Arial"/>
          <w:sz w:val="24"/>
          <w:szCs w:val="24"/>
        </w:rPr>
        <w:t>7/19</w:t>
      </w:r>
    </w:p>
    <w:p w14:paraId="0BDDC39C" w14:textId="77777777" w:rsidR="00471F3F" w:rsidRPr="00471F3F" w:rsidRDefault="002E2B5D" w:rsidP="00AC0ABB">
      <w:pPr>
        <w:rPr>
          <w:rFonts w:ascii="Arial" w:hAnsi="Arial" w:cs="Arial"/>
          <w:sz w:val="24"/>
          <w:szCs w:val="24"/>
        </w:rPr>
      </w:pPr>
      <w:r w:rsidRPr="002E2B5D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2E2B5D">
        <w:rPr>
          <w:rFonts w:ascii="Arial" w:hAnsi="Arial" w:cs="Arial"/>
          <w:sz w:val="24"/>
          <w:szCs w:val="24"/>
        </w:rPr>
        <w:t>Poznań</w:t>
      </w:r>
    </w:p>
    <w:p w14:paraId="6BACBB42" w14:textId="77777777" w:rsidR="00AC0ABB" w:rsidRDefault="00AC0ABB" w:rsidP="00AC0AB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BBEE07A" w14:textId="77777777" w:rsidR="00AC0ABB" w:rsidRDefault="00AC0ABB" w:rsidP="00AC0AB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CE0D680" w14:textId="13082D4F" w:rsidR="00DA2A7E" w:rsidRPr="00471F3F" w:rsidRDefault="00DA2A7E" w:rsidP="00AC0AB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891DB9F" w14:textId="77777777" w:rsidR="00471F3F" w:rsidRDefault="00DA2A7E" w:rsidP="00AC0AB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0A194025" w14:textId="77777777" w:rsidR="00AC0ABB" w:rsidRDefault="00AC0ABB" w:rsidP="00AC0AB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7A149826" w14:textId="77777777" w:rsidR="00AC0ABB" w:rsidRPr="00471F3F" w:rsidRDefault="00AC0ABB" w:rsidP="00AC0AB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0A580CE3" w14:textId="77777777" w:rsidTr="00A34E9B">
        <w:tc>
          <w:tcPr>
            <w:tcW w:w="9330" w:type="dxa"/>
            <w:shd w:val="clear" w:color="auto" w:fill="F2F2F2"/>
            <w:hideMark/>
          </w:tcPr>
          <w:p w14:paraId="4EA3248C" w14:textId="77777777" w:rsidR="00471F3F" w:rsidRPr="00471F3F" w:rsidRDefault="00471F3F" w:rsidP="00AC0AB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3BDFB21" w14:textId="77777777" w:rsidR="00471F3F" w:rsidRPr="00471F3F" w:rsidRDefault="00471F3F" w:rsidP="00AC0AB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6EF32984" w14:textId="77777777" w:rsidR="00607E00" w:rsidRPr="00607E00" w:rsidRDefault="00607E00" w:rsidP="00AC0ABB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A34E9B" w14:paraId="5A03E172" w14:textId="77777777" w:rsidTr="001D5408">
        <w:tc>
          <w:tcPr>
            <w:tcW w:w="2268" w:type="dxa"/>
            <w:shd w:val="clear" w:color="auto" w:fill="auto"/>
          </w:tcPr>
          <w:p w14:paraId="2D81C23B" w14:textId="77777777" w:rsidR="00AC0ABB" w:rsidRDefault="00AC0ABB" w:rsidP="00AC0AB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8CB0FB" w14:textId="031DE909" w:rsidR="00607E00" w:rsidRPr="00A34E9B" w:rsidRDefault="00607E00" w:rsidP="00AC0AB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DE735C9" w14:textId="77777777" w:rsidR="00AC0ABB" w:rsidRDefault="00AC0ABB" w:rsidP="00AC0AB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E42C3" w14:textId="65C45651" w:rsidR="00607E00" w:rsidRPr="00A34E9B" w:rsidRDefault="00607E00" w:rsidP="00AC0AB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2B5D" w:rsidRPr="002E2B5D">
              <w:rPr>
                <w:rFonts w:ascii="Arial" w:hAnsi="Arial" w:cs="Arial"/>
                <w:sz w:val="24"/>
                <w:szCs w:val="24"/>
              </w:rPr>
              <w:t>podstawowy</w:t>
            </w:r>
            <w:r w:rsidR="00AC0ABB">
              <w:rPr>
                <w:rFonts w:ascii="Arial" w:hAnsi="Arial" w:cs="Arial"/>
                <w:sz w:val="24"/>
                <w:szCs w:val="24"/>
              </w:rPr>
              <w:t>m</w:t>
            </w:r>
            <w:r w:rsidR="002E2B5D" w:rsidRPr="002E2B5D">
              <w:rPr>
                <w:rFonts w:ascii="Arial" w:hAnsi="Arial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="002E2B5D" w:rsidRPr="002E2B5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0DCC9428" w14:textId="77777777" w:rsidTr="001D5408">
        <w:tc>
          <w:tcPr>
            <w:tcW w:w="2268" w:type="dxa"/>
            <w:shd w:val="clear" w:color="auto" w:fill="auto"/>
          </w:tcPr>
          <w:p w14:paraId="61ECB701" w14:textId="77777777" w:rsidR="00607E00" w:rsidRPr="00A34E9B" w:rsidRDefault="00607E00" w:rsidP="00AC0AB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13588C3" w14:textId="77777777" w:rsidR="00607E00" w:rsidRPr="00A34E9B" w:rsidRDefault="002E2B5D" w:rsidP="00AC0AB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E2B5D">
              <w:rPr>
                <w:rFonts w:ascii="Arial" w:hAnsi="Arial" w:cs="Arial"/>
                <w:bCs/>
                <w:sz w:val="24"/>
                <w:szCs w:val="24"/>
              </w:rPr>
              <w:t>Zakup i dostawa środków czystości do Szpitala Wojewódzkiego w Poznaniu</w:t>
            </w:r>
          </w:p>
        </w:tc>
      </w:tr>
      <w:tr w:rsidR="002E2B5D" w:rsidRPr="00A34E9B" w14:paraId="01C81605" w14:textId="77777777" w:rsidTr="002C67DD">
        <w:tc>
          <w:tcPr>
            <w:tcW w:w="2268" w:type="dxa"/>
            <w:shd w:val="clear" w:color="auto" w:fill="auto"/>
          </w:tcPr>
          <w:p w14:paraId="7C5C8AE9" w14:textId="77777777" w:rsidR="002E2B5D" w:rsidRPr="00A34E9B" w:rsidRDefault="002E2B5D" w:rsidP="00AC0AB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954DAA2" w14:textId="77777777" w:rsidR="002E2B5D" w:rsidRDefault="002E2B5D" w:rsidP="00AC0AB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E2B5D">
              <w:rPr>
                <w:rFonts w:ascii="Arial" w:hAnsi="Arial" w:cs="Arial"/>
                <w:bCs/>
                <w:sz w:val="24"/>
                <w:szCs w:val="24"/>
              </w:rPr>
              <w:t>SZW/DZP/17/2025</w:t>
            </w:r>
            <w:r w:rsidR="00AC0AB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0549F852" w14:textId="3830545E" w:rsidR="00AC0ABB" w:rsidRPr="00A34E9B" w:rsidRDefault="00AC0ABB" w:rsidP="00AC0AB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744202DF" w14:textId="77777777" w:rsidR="00AC0ABB" w:rsidRDefault="00AC0ABB" w:rsidP="00AC0ABB">
      <w:pPr>
        <w:jc w:val="both"/>
        <w:rPr>
          <w:rFonts w:ascii="Arial" w:hAnsi="Arial" w:cs="Arial"/>
          <w:sz w:val="24"/>
          <w:szCs w:val="24"/>
        </w:rPr>
      </w:pPr>
    </w:p>
    <w:p w14:paraId="741C962C" w14:textId="63314572" w:rsidR="00DA2A7E" w:rsidRPr="00C512EB" w:rsidRDefault="00DA2A7E" w:rsidP="00AC0ABB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2E2B5D" w:rsidRPr="002E2B5D">
        <w:rPr>
          <w:rFonts w:ascii="Arial" w:hAnsi="Arial" w:cs="Arial"/>
          <w:b/>
          <w:sz w:val="24"/>
          <w:szCs w:val="24"/>
        </w:rPr>
        <w:t>Szpital Wojewódzki w Poznaniu</w:t>
      </w:r>
      <w:r w:rsidR="00AC0ABB">
        <w:rPr>
          <w:rFonts w:ascii="Arial" w:hAnsi="Arial" w:cs="Arial"/>
          <w:b/>
          <w:sz w:val="24"/>
          <w:szCs w:val="24"/>
        </w:rPr>
        <w:t xml:space="preserve">, </w:t>
      </w:r>
      <w:r w:rsidR="002E2B5D" w:rsidRPr="002E2B5D">
        <w:rPr>
          <w:rFonts w:ascii="Arial" w:hAnsi="Arial" w:cs="Arial"/>
          <w:b/>
          <w:sz w:val="24"/>
          <w:szCs w:val="24"/>
        </w:rPr>
        <w:t>Dział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E2B5D" w:rsidRPr="002E2B5D">
        <w:rPr>
          <w:rFonts w:ascii="Arial" w:hAnsi="Arial" w:cs="Arial"/>
          <w:sz w:val="24"/>
          <w:szCs w:val="24"/>
        </w:rPr>
        <w:t>(</w:t>
      </w:r>
      <w:proofErr w:type="spellStart"/>
      <w:r w:rsidR="002E2B5D" w:rsidRPr="002E2B5D">
        <w:rPr>
          <w:rFonts w:ascii="Arial" w:hAnsi="Arial" w:cs="Arial"/>
          <w:sz w:val="24"/>
          <w:szCs w:val="24"/>
        </w:rPr>
        <w:t>t.j</w:t>
      </w:r>
      <w:proofErr w:type="spellEnd"/>
      <w:r w:rsidR="002E2B5D" w:rsidRPr="002E2B5D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60F63728" w14:textId="77777777" w:rsidR="00AC0ABB" w:rsidRDefault="00AC0ABB" w:rsidP="00AC0ABB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7B9FEF6" w14:textId="23752AC3" w:rsidR="00DA2A7E" w:rsidRPr="00C512EB" w:rsidRDefault="00DA2A7E" w:rsidP="00AC0ABB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2E2B5D" w:rsidRPr="00C512EB" w14:paraId="57927592" w14:textId="77777777" w:rsidTr="002C67DD">
        <w:tc>
          <w:tcPr>
            <w:tcW w:w="2943" w:type="dxa"/>
            <w:shd w:val="clear" w:color="auto" w:fill="auto"/>
          </w:tcPr>
          <w:p w14:paraId="0576E947" w14:textId="77777777" w:rsidR="002E2B5D" w:rsidRPr="00C512EB" w:rsidRDefault="002E2B5D" w:rsidP="00AC0ABB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2B5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DE00E54" w14:textId="77777777" w:rsidR="002E2B5D" w:rsidRPr="00C512EB" w:rsidRDefault="002E2B5D" w:rsidP="00AC0AB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2B5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14:paraId="28B53FB4" w14:textId="77777777" w:rsidR="00DA2A7E" w:rsidRPr="00C512EB" w:rsidRDefault="00DA2A7E" w:rsidP="00AC0ABB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4C5991D0" w14:textId="3B83CF5D" w:rsidR="00DA2A7E" w:rsidRDefault="00AC0ABB" w:rsidP="00AC0A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Brak ofert.</w:t>
      </w:r>
    </w:p>
    <w:p w14:paraId="233BC5F6" w14:textId="77777777" w:rsidR="00C512EB" w:rsidRPr="00C512EB" w:rsidRDefault="00C512EB" w:rsidP="00AC0ABB">
      <w:pPr>
        <w:jc w:val="both"/>
        <w:rPr>
          <w:rFonts w:ascii="Arial" w:hAnsi="Arial" w:cs="Arial"/>
          <w:sz w:val="24"/>
          <w:szCs w:val="24"/>
        </w:rPr>
      </w:pPr>
    </w:p>
    <w:p w14:paraId="47262956" w14:textId="77777777" w:rsidR="00DA2A7E" w:rsidRDefault="00DA2A7E" w:rsidP="00AC0AB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1A92D3FA" w14:textId="77777777" w:rsidR="00AC0ABB" w:rsidRDefault="00AC0ABB" w:rsidP="00AC0AB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2B90859" w14:textId="77777777" w:rsidR="00AC0ABB" w:rsidRPr="00BC0F44" w:rsidRDefault="00AC0ABB" w:rsidP="00AC0ABB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>/-/ Dyrektor Szpitala Wojewódzkiego w Poznaniu</w:t>
      </w:r>
    </w:p>
    <w:p w14:paraId="1F8231F3" w14:textId="77777777" w:rsidR="00AC0ABB" w:rsidRPr="00BC0F44" w:rsidRDefault="00AC0ABB" w:rsidP="00AC0ABB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 xml:space="preserve">                                                                                                                  dr hab. n. med. - prof. UZ</w:t>
      </w:r>
    </w:p>
    <w:p w14:paraId="60C2F52B" w14:textId="77777777" w:rsidR="00AC0ABB" w:rsidRPr="00E935D6" w:rsidRDefault="00AC0ABB" w:rsidP="00AC0AB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Cs w:val="24"/>
        </w:rPr>
      </w:pPr>
      <w:r w:rsidRPr="00BC0F44">
        <w:rPr>
          <w:sz w:val="22"/>
          <w:szCs w:val="22"/>
        </w:rPr>
        <w:t>Dawid Murawa</w:t>
      </w:r>
    </w:p>
    <w:p w14:paraId="48D3801C" w14:textId="77777777" w:rsidR="00AC0ABB" w:rsidRPr="00C512EB" w:rsidRDefault="00AC0ABB" w:rsidP="00AC0AB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AC0ABB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50A17" w14:textId="77777777" w:rsidR="00834A71" w:rsidRDefault="00834A71">
      <w:r>
        <w:separator/>
      </w:r>
    </w:p>
  </w:endnote>
  <w:endnote w:type="continuationSeparator" w:id="0">
    <w:p w14:paraId="6FAF6DB9" w14:textId="77777777" w:rsidR="00834A71" w:rsidRDefault="00834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D11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406A1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31556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667934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21C9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ED651" w14:textId="77777777" w:rsidR="003F0CBE" w:rsidRDefault="003F0CBE">
    <w:pPr>
      <w:pStyle w:val="Stopka"/>
      <w:tabs>
        <w:tab w:val="clear" w:pos="4536"/>
      </w:tabs>
      <w:jc w:val="center"/>
    </w:pPr>
  </w:p>
  <w:p w14:paraId="3E10D3FE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D0E09" w14:textId="77777777" w:rsidR="00834A71" w:rsidRDefault="00834A71">
      <w:r>
        <w:separator/>
      </w:r>
    </w:p>
  </w:footnote>
  <w:footnote w:type="continuationSeparator" w:id="0">
    <w:p w14:paraId="71E9F28A" w14:textId="77777777" w:rsidR="00834A71" w:rsidRDefault="00834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FD636" w14:textId="77777777" w:rsidR="002E2B5D" w:rsidRDefault="002E2B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34000" w14:textId="77777777" w:rsidR="002E2B5D" w:rsidRDefault="002E2B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6A8C8" w14:textId="77777777" w:rsidR="002E2B5D" w:rsidRDefault="002E2B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9748018">
    <w:abstractNumId w:val="5"/>
  </w:num>
  <w:num w:numId="2" w16cid:durableId="1878814666">
    <w:abstractNumId w:val="10"/>
  </w:num>
  <w:num w:numId="3" w16cid:durableId="1997568554">
    <w:abstractNumId w:val="4"/>
  </w:num>
  <w:num w:numId="4" w16cid:durableId="1686789965">
    <w:abstractNumId w:val="9"/>
  </w:num>
  <w:num w:numId="5" w16cid:durableId="1761219371">
    <w:abstractNumId w:val="1"/>
  </w:num>
  <w:num w:numId="6" w16cid:durableId="314341948">
    <w:abstractNumId w:val="2"/>
  </w:num>
  <w:num w:numId="7" w16cid:durableId="310252472">
    <w:abstractNumId w:val="8"/>
  </w:num>
  <w:num w:numId="8" w16cid:durableId="1014502744">
    <w:abstractNumId w:val="6"/>
  </w:num>
  <w:num w:numId="9" w16cid:durableId="242908658">
    <w:abstractNumId w:val="3"/>
  </w:num>
  <w:num w:numId="10" w16cid:durableId="203643004">
    <w:abstractNumId w:val="0"/>
  </w:num>
  <w:num w:numId="11" w16cid:durableId="13845223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A71"/>
    <w:rsid w:val="00001C61"/>
    <w:rsid w:val="00020DF5"/>
    <w:rsid w:val="000345C2"/>
    <w:rsid w:val="00047A30"/>
    <w:rsid w:val="001B1480"/>
    <w:rsid w:val="001D5408"/>
    <w:rsid w:val="00210DCB"/>
    <w:rsid w:val="002D47D4"/>
    <w:rsid w:val="002E2B5D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34A71"/>
    <w:rsid w:val="008C7BA4"/>
    <w:rsid w:val="009553F8"/>
    <w:rsid w:val="00A34E9B"/>
    <w:rsid w:val="00A43057"/>
    <w:rsid w:val="00A86662"/>
    <w:rsid w:val="00AC0ABB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698214"/>
  <w15:chartTrackingRefBased/>
  <w15:docId w15:val="{59DF25A6-4303-43C9-B0F0-FEBCB79AB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2025-03-28T08:04:00Z</cp:lastPrinted>
  <dcterms:created xsi:type="dcterms:W3CDTF">2025-03-28T08:05:00Z</dcterms:created>
  <dcterms:modified xsi:type="dcterms:W3CDTF">2025-03-28T08:05:00Z</dcterms:modified>
</cp:coreProperties>
</file>