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E143" w14:textId="77777777" w:rsidR="00FB7F50" w:rsidRPr="005C1C18" w:rsidRDefault="00C71A0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C1C18">
        <w:rPr>
          <w:rFonts w:ascii="Verdana" w:hAnsi="Verdana"/>
          <w:sz w:val="18"/>
          <w:szCs w:val="18"/>
        </w:rPr>
        <w:t>Kraków</w:t>
      </w:r>
      <w:r w:rsidR="00FB7F50" w:rsidRPr="005C1C18">
        <w:rPr>
          <w:rFonts w:ascii="Verdana" w:hAnsi="Verdana"/>
          <w:sz w:val="18"/>
          <w:szCs w:val="18"/>
        </w:rPr>
        <w:t xml:space="preserve"> dnia: </w:t>
      </w:r>
      <w:r w:rsidRPr="005C1C18">
        <w:rPr>
          <w:rFonts w:ascii="Verdana" w:hAnsi="Verdana"/>
          <w:sz w:val="18"/>
          <w:szCs w:val="18"/>
        </w:rPr>
        <w:t>2025-03-28</w:t>
      </w:r>
    </w:p>
    <w:p w14:paraId="4A109C62" w14:textId="77777777" w:rsidR="00FB7F50" w:rsidRPr="005C1C1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A4C3BA8" w14:textId="77777777" w:rsidR="00C71A00" w:rsidRPr="005C1C18" w:rsidRDefault="00C71A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C1C1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99996FD" w14:textId="77777777" w:rsidR="00C71A00" w:rsidRPr="005C1C18" w:rsidRDefault="00C71A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C1C1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424498" w14:textId="77777777" w:rsidR="00FB7F50" w:rsidRPr="005C1C18" w:rsidRDefault="00C71A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C1C1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4E6F82" w14:textId="77777777" w:rsidR="00FB7F50" w:rsidRPr="005C1C18" w:rsidRDefault="00C71A00" w:rsidP="00FB7F50">
      <w:pPr>
        <w:rPr>
          <w:rFonts w:ascii="Verdana" w:hAnsi="Verdana"/>
          <w:sz w:val="18"/>
          <w:szCs w:val="18"/>
        </w:rPr>
      </w:pPr>
      <w:r w:rsidRPr="005C1C18">
        <w:rPr>
          <w:rFonts w:ascii="Verdana" w:hAnsi="Verdana"/>
          <w:sz w:val="18"/>
          <w:szCs w:val="18"/>
        </w:rPr>
        <w:t>Al. Mickiewicza</w:t>
      </w:r>
      <w:r w:rsidR="00FB7F50" w:rsidRPr="005C1C18">
        <w:rPr>
          <w:rFonts w:ascii="Verdana" w:hAnsi="Verdana"/>
          <w:sz w:val="18"/>
          <w:szCs w:val="18"/>
        </w:rPr>
        <w:t xml:space="preserve"> </w:t>
      </w:r>
      <w:r w:rsidRPr="005C1C18">
        <w:rPr>
          <w:rFonts w:ascii="Verdana" w:hAnsi="Verdana"/>
          <w:sz w:val="18"/>
          <w:szCs w:val="18"/>
        </w:rPr>
        <w:t>30</w:t>
      </w:r>
    </w:p>
    <w:p w14:paraId="3518A478" w14:textId="77777777" w:rsidR="00FB7F50" w:rsidRPr="005C1C18" w:rsidRDefault="00C71A00" w:rsidP="00FB7F50">
      <w:pPr>
        <w:rPr>
          <w:rFonts w:ascii="Verdana" w:hAnsi="Verdana"/>
          <w:sz w:val="18"/>
          <w:szCs w:val="18"/>
        </w:rPr>
      </w:pPr>
      <w:r w:rsidRPr="005C1C18">
        <w:rPr>
          <w:rFonts w:ascii="Verdana" w:hAnsi="Verdana"/>
          <w:sz w:val="18"/>
          <w:szCs w:val="18"/>
        </w:rPr>
        <w:t>30-059</w:t>
      </w:r>
      <w:r w:rsidR="00FB7F50" w:rsidRPr="005C1C18">
        <w:rPr>
          <w:rFonts w:ascii="Verdana" w:hAnsi="Verdana"/>
          <w:sz w:val="18"/>
          <w:szCs w:val="18"/>
        </w:rPr>
        <w:t xml:space="preserve"> </w:t>
      </w:r>
      <w:r w:rsidRPr="005C1C18">
        <w:rPr>
          <w:rFonts w:ascii="Verdana" w:hAnsi="Verdana"/>
          <w:sz w:val="18"/>
          <w:szCs w:val="18"/>
        </w:rPr>
        <w:t>Kraków</w:t>
      </w:r>
    </w:p>
    <w:p w14:paraId="0D6A6C0F" w14:textId="77777777" w:rsidR="008642B3" w:rsidRPr="005C1C1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C1C18">
        <w:rPr>
          <w:rFonts w:ascii="Verdana" w:hAnsi="Verdana"/>
          <w:sz w:val="18"/>
          <w:szCs w:val="18"/>
        </w:rPr>
        <w:t>OGŁOSZENIE</w:t>
      </w:r>
    </w:p>
    <w:p w14:paraId="46C03478" w14:textId="77777777" w:rsidR="008642B3" w:rsidRPr="005C1C1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C1C18">
        <w:rPr>
          <w:rFonts w:ascii="Verdana" w:hAnsi="Verdana"/>
          <w:b/>
          <w:sz w:val="18"/>
          <w:szCs w:val="18"/>
        </w:rPr>
        <w:t xml:space="preserve">o </w:t>
      </w:r>
      <w:r w:rsidR="0054734E" w:rsidRPr="005C1C1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71A00" w:rsidRPr="005C1C18" w14:paraId="19FD7D3D" w14:textId="77777777" w:rsidTr="00404F83">
        <w:trPr>
          <w:trHeight w:val="638"/>
        </w:trPr>
        <w:tc>
          <w:tcPr>
            <w:tcW w:w="959" w:type="dxa"/>
            <w:shd w:val="clear" w:color="auto" w:fill="auto"/>
          </w:tcPr>
          <w:p w14:paraId="56A9C233" w14:textId="77777777" w:rsidR="00C71A00" w:rsidRPr="005C1C18" w:rsidRDefault="00C71A00" w:rsidP="00404F8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C1C1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8BF9DD" w14:textId="77777777" w:rsidR="00C71A00" w:rsidRPr="005C1C18" w:rsidRDefault="00C71A00" w:rsidP="00404F8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C1C18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5C1C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1C18">
              <w:rPr>
                <w:rFonts w:ascii="Verdana" w:hAnsi="Verdana"/>
                <w:sz w:val="18"/>
                <w:szCs w:val="18"/>
              </w:rPr>
              <w:t>pn.</w:t>
            </w:r>
            <w:r w:rsidRPr="005C1C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1C1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C1C18">
              <w:rPr>
                <w:rFonts w:ascii="Verdana" w:hAnsi="Verdana"/>
                <w:b/>
                <w:bCs/>
                <w:sz w:val="18"/>
                <w:szCs w:val="18"/>
              </w:rPr>
              <w:t>świadczenie usług sprzątania pomieszczeń mieszkalnych w Ośrodku AGH w Łukęcinie, ul. Leśna 3, woj. zachodniopomorskie. - DE-dzp.272-017/25</w:t>
            </w:r>
            <w:r w:rsidRPr="005C1C1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C1C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1C1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C1C18">
              <w:rPr>
                <w:rFonts w:ascii="Verdana" w:hAnsi="Verdana"/>
                <w:b/>
                <w:sz w:val="18"/>
                <w:szCs w:val="18"/>
              </w:rPr>
              <w:t xml:space="preserve"> DE-dzp.272-017/25</w:t>
            </w:r>
            <w:r w:rsidRPr="005C1C1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CBA3A7E" w14:textId="77777777" w:rsidR="008642B3" w:rsidRPr="005C1C1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C1C18">
        <w:rPr>
          <w:rFonts w:ascii="Verdana" w:hAnsi="Verdana"/>
          <w:sz w:val="18"/>
          <w:szCs w:val="18"/>
        </w:rPr>
        <w:t xml:space="preserve">Zamawiający, </w:t>
      </w:r>
      <w:r w:rsidR="00CC324B" w:rsidRPr="005C1C1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C1C1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C1C18">
        <w:rPr>
          <w:rFonts w:ascii="Verdana" w:hAnsi="Verdana"/>
          <w:sz w:val="18"/>
          <w:szCs w:val="18"/>
        </w:rPr>
        <w:t xml:space="preserve">ust. 1 pkt. 1 i </w:t>
      </w:r>
      <w:r w:rsidRPr="005C1C18">
        <w:rPr>
          <w:rFonts w:ascii="Verdana" w:hAnsi="Verdana"/>
          <w:sz w:val="18"/>
          <w:szCs w:val="18"/>
        </w:rPr>
        <w:t xml:space="preserve">ust. </w:t>
      </w:r>
      <w:r w:rsidR="00A17CDB" w:rsidRPr="005C1C18">
        <w:rPr>
          <w:rFonts w:ascii="Verdana" w:hAnsi="Verdana"/>
          <w:sz w:val="18"/>
          <w:szCs w:val="18"/>
        </w:rPr>
        <w:t>2</w:t>
      </w:r>
      <w:r w:rsidRPr="005C1C1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C1C18">
        <w:rPr>
          <w:rFonts w:ascii="Verdana" w:hAnsi="Verdana"/>
          <w:sz w:val="18"/>
          <w:szCs w:val="18"/>
        </w:rPr>
        <w:t xml:space="preserve"> </w:t>
      </w:r>
      <w:r w:rsidR="00CC1A8E" w:rsidRPr="005C1C1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5C1C18">
        <w:rPr>
          <w:rFonts w:ascii="Verdana" w:hAnsi="Verdana"/>
          <w:sz w:val="18"/>
          <w:szCs w:val="18"/>
        </w:rPr>
        <w:t>t.j</w:t>
      </w:r>
      <w:proofErr w:type="spellEnd"/>
      <w:r w:rsidR="00CC1A8E" w:rsidRPr="005C1C18">
        <w:rPr>
          <w:rFonts w:ascii="Verdana" w:hAnsi="Verdana"/>
          <w:sz w:val="18"/>
          <w:szCs w:val="18"/>
        </w:rPr>
        <w:t xml:space="preserve">. ze zm.) </w:t>
      </w:r>
      <w:r w:rsidRPr="005C1C1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C1C18">
        <w:rPr>
          <w:rFonts w:ascii="Verdana" w:hAnsi="Verdana"/>
          <w:sz w:val="18"/>
          <w:szCs w:val="18"/>
        </w:rPr>
        <w:t>Pzp</w:t>
      </w:r>
      <w:proofErr w:type="spellEnd"/>
      <w:r w:rsidRPr="005C1C18">
        <w:rPr>
          <w:rFonts w:ascii="Verdana" w:hAnsi="Verdana"/>
          <w:sz w:val="18"/>
          <w:szCs w:val="18"/>
        </w:rPr>
        <w:t>”</w:t>
      </w:r>
      <w:r w:rsidR="00D26ED6" w:rsidRPr="005C1C18">
        <w:rPr>
          <w:rFonts w:ascii="Verdana" w:hAnsi="Verdana"/>
          <w:sz w:val="18"/>
          <w:szCs w:val="18"/>
        </w:rPr>
        <w:t xml:space="preserve">, </w:t>
      </w:r>
      <w:r w:rsidRPr="005C1C18">
        <w:rPr>
          <w:rFonts w:ascii="Verdana" w:hAnsi="Verdana"/>
          <w:sz w:val="18"/>
          <w:szCs w:val="18"/>
        </w:rPr>
        <w:t>informuje</w:t>
      </w:r>
      <w:r w:rsidR="00D26ED6" w:rsidRPr="005C1C1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C1C18">
        <w:rPr>
          <w:rFonts w:ascii="Verdana" w:hAnsi="Verdana"/>
          <w:sz w:val="18"/>
          <w:szCs w:val="18"/>
        </w:rPr>
        <w:t>najkorzystniejsz</w:t>
      </w:r>
      <w:r w:rsidR="00D26ED6" w:rsidRPr="005C1C18">
        <w:rPr>
          <w:rFonts w:ascii="Verdana" w:hAnsi="Verdana"/>
          <w:sz w:val="18"/>
          <w:szCs w:val="18"/>
        </w:rPr>
        <w:t xml:space="preserve">a wybrana została </w:t>
      </w:r>
      <w:r w:rsidR="00756CDA" w:rsidRPr="005C1C18">
        <w:rPr>
          <w:rFonts w:ascii="Verdana" w:hAnsi="Verdana"/>
          <w:sz w:val="18"/>
          <w:szCs w:val="18"/>
        </w:rPr>
        <w:t>ofer</w:t>
      </w:r>
      <w:r w:rsidR="00D26ED6" w:rsidRPr="005C1C18">
        <w:rPr>
          <w:rFonts w:ascii="Verdana" w:hAnsi="Verdana"/>
          <w:sz w:val="18"/>
          <w:szCs w:val="18"/>
        </w:rPr>
        <w:t>t</w:t>
      </w:r>
      <w:r w:rsidR="009F0E5C" w:rsidRPr="005C1C18">
        <w:rPr>
          <w:rFonts w:ascii="Verdana" w:hAnsi="Verdana"/>
          <w:sz w:val="18"/>
          <w:szCs w:val="18"/>
        </w:rPr>
        <w:t>a</w:t>
      </w:r>
      <w:r w:rsidR="00D26ED6" w:rsidRPr="005C1C1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1A00" w:rsidRPr="005C1C18" w14:paraId="66069A7E" w14:textId="77777777" w:rsidTr="00404F83">
        <w:trPr>
          <w:cantSplit/>
        </w:trPr>
        <w:tc>
          <w:tcPr>
            <w:tcW w:w="10150" w:type="dxa"/>
          </w:tcPr>
          <w:p w14:paraId="7F62C97D" w14:textId="26636E94" w:rsidR="00C71A00" w:rsidRPr="005C1C18" w:rsidRDefault="00C71A00" w:rsidP="00404F8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C1C18">
              <w:rPr>
                <w:rFonts w:ascii="Verdana" w:hAnsi="Verdana"/>
                <w:b/>
                <w:sz w:val="18"/>
                <w:szCs w:val="18"/>
              </w:rPr>
              <w:t xml:space="preserve">Pasikonik MJK </w:t>
            </w:r>
            <w:r w:rsidR="00184062" w:rsidRPr="005C1C18">
              <w:rPr>
                <w:rFonts w:ascii="Verdana" w:hAnsi="Verdana"/>
                <w:b/>
                <w:sz w:val="18"/>
                <w:szCs w:val="18"/>
              </w:rPr>
              <w:t xml:space="preserve">Sp. </w:t>
            </w:r>
            <w:proofErr w:type="spellStart"/>
            <w:r w:rsidR="00184062" w:rsidRPr="005C1C18">
              <w:rPr>
                <w:rFonts w:ascii="Verdana" w:hAnsi="Verdana"/>
                <w:b/>
                <w:sz w:val="18"/>
                <w:szCs w:val="18"/>
              </w:rPr>
              <w:t>zo.o</w:t>
            </w:r>
            <w:proofErr w:type="spellEnd"/>
            <w:r w:rsidR="00184062" w:rsidRPr="005C1C18">
              <w:rPr>
                <w:rFonts w:ascii="Verdana" w:hAnsi="Verdana"/>
                <w:b/>
                <w:sz w:val="18"/>
                <w:szCs w:val="18"/>
              </w:rPr>
              <w:t>.</w:t>
            </w:r>
          </w:p>
          <w:p w14:paraId="0BD8B8D3" w14:textId="77777777" w:rsidR="00C71A00" w:rsidRPr="005C1C18" w:rsidRDefault="00C71A00" w:rsidP="00404F8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5C1C18">
              <w:rPr>
                <w:rFonts w:ascii="Verdana" w:hAnsi="Verdana"/>
                <w:bCs/>
                <w:sz w:val="18"/>
                <w:szCs w:val="18"/>
              </w:rPr>
              <w:t>Pychowicka</w:t>
            </w:r>
            <w:proofErr w:type="spellEnd"/>
            <w:r w:rsidRPr="005C1C18">
              <w:rPr>
                <w:rFonts w:ascii="Verdana" w:hAnsi="Verdana"/>
                <w:bCs/>
                <w:sz w:val="18"/>
                <w:szCs w:val="18"/>
              </w:rPr>
              <w:t xml:space="preserve"> 7 /9</w:t>
            </w:r>
          </w:p>
          <w:p w14:paraId="1437263C" w14:textId="77777777" w:rsidR="00C71A00" w:rsidRPr="005C1C18" w:rsidRDefault="00C71A00" w:rsidP="00404F8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C1C18">
              <w:rPr>
                <w:rFonts w:ascii="Verdana" w:hAnsi="Verdana"/>
                <w:bCs/>
                <w:sz w:val="18"/>
                <w:szCs w:val="18"/>
              </w:rPr>
              <w:t>30-364 Kraków</w:t>
            </w:r>
          </w:p>
          <w:p w14:paraId="6DDD8BB3" w14:textId="77777777" w:rsidR="00C71A00" w:rsidRPr="005C1C18" w:rsidRDefault="00C71A00" w:rsidP="00404F8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C1C18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C1C18">
              <w:rPr>
                <w:rFonts w:ascii="Verdana" w:hAnsi="Verdana"/>
                <w:b/>
                <w:sz w:val="18"/>
                <w:szCs w:val="18"/>
              </w:rPr>
              <w:t>141 092.42 zł</w:t>
            </w:r>
            <w:r w:rsidRPr="005C1C1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7453B73" w14:textId="77777777" w:rsidR="00C71A00" w:rsidRPr="005C1C18" w:rsidRDefault="00C71A00" w:rsidP="00404F8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C1C1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C1C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C1C1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C1C1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661CD4F" w14:textId="77777777" w:rsidR="003A0AFC" w:rsidRPr="005C1C1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C1C1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843"/>
        <w:gridCol w:w="3260"/>
      </w:tblGrid>
      <w:tr w:rsidR="00184062" w:rsidRPr="005C1C18" w14:paraId="6F307032" w14:textId="77777777" w:rsidTr="00184062">
        <w:trPr>
          <w:trHeight w:val="510"/>
        </w:trPr>
        <w:tc>
          <w:tcPr>
            <w:tcW w:w="709" w:type="dxa"/>
            <w:vAlign w:val="center"/>
          </w:tcPr>
          <w:p w14:paraId="110E1B01" w14:textId="77777777" w:rsidR="00184062" w:rsidRPr="005C1C18" w:rsidRDefault="0018406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C1C1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652EBDE4" w14:textId="77777777" w:rsidR="00184062" w:rsidRPr="005C1C18" w:rsidRDefault="0018406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4D37CD70" w14:textId="77777777" w:rsidR="00184062" w:rsidRPr="005C1C18" w:rsidRDefault="0018406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14:paraId="4EDF7FA3" w14:textId="77777777" w:rsidR="00184062" w:rsidRPr="005C1C18" w:rsidRDefault="0018406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84062" w:rsidRPr="005C1C18" w14:paraId="3D85C725" w14:textId="77777777" w:rsidTr="00184062">
        <w:tc>
          <w:tcPr>
            <w:tcW w:w="709" w:type="dxa"/>
            <w:vAlign w:val="center"/>
          </w:tcPr>
          <w:p w14:paraId="304D2228" w14:textId="77777777" w:rsidR="00184062" w:rsidRPr="005C1C18" w:rsidRDefault="00184062" w:rsidP="00404F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1A2412E7" w14:textId="06DB396C" w:rsidR="00184062" w:rsidRPr="005C1C18" w:rsidRDefault="00184062" w:rsidP="00404F8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b/>
                <w:sz w:val="18"/>
                <w:szCs w:val="18"/>
              </w:rPr>
              <w:t xml:space="preserve">Pasikonik MJK Sp. </w:t>
            </w:r>
            <w:proofErr w:type="spellStart"/>
            <w:r w:rsidRPr="005C1C18">
              <w:rPr>
                <w:rFonts w:ascii="Verdana" w:hAnsi="Verdana" w:cs="Times New Roman"/>
                <w:b/>
                <w:sz w:val="18"/>
                <w:szCs w:val="18"/>
              </w:rPr>
              <w:t>zo.o</w:t>
            </w:r>
            <w:proofErr w:type="spellEnd"/>
            <w:r w:rsidRPr="005C1C18">
              <w:rPr>
                <w:rFonts w:ascii="Verdana" w:hAnsi="Verdana" w:cs="Times New Roman"/>
                <w:b/>
                <w:sz w:val="18"/>
                <w:szCs w:val="18"/>
              </w:rPr>
              <w:t>.</w:t>
            </w:r>
          </w:p>
          <w:p w14:paraId="74F5EE7F" w14:textId="77777777" w:rsidR="00184062" w:rsidRPr="005C1C18" w:rsidRDefault="00184062" w:rsidP="00404F8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5C1C18">
              <w:rPr>
                <w:rFonts w:ascii="Verdana" w:hAnsi="Verdana" w:cs="Times New Roman"/>
                <w:bCs/>
                <w:sz w:val="18"/>
                <w:szCs w:val="18"/>
              </w:rPr>
              <w:t>Pychowicka</w:t>
            </w:r>
            <w:proofErr w:type="spellEnd"/>
            <w:r w:rsidRPr="005C1C18">
              <w:rPr>
                <w:rFonts w:ascii="Verdana" w:hAnsi="Verdana" w:cs="Times New Roman"/>
                <w:bCs/>
                <w:sz w:val="18"/>
                <w:szCs w:val="18"/>
              </w:rPr>
              <w:t xml:space="preserve"> 7 /9</w:t>
            </w:r>
          </w:p>
          <w:p w14:paraId="19CB8263" w14:textId="77777777" w:rsidR="00184062" w:rsidRPr="005C1C18" w:rsidRDefault="00184062" w:rsidP="00404F8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bCs/>
                <w:sz w:val="18"/>
                <w:szCs w:val="18"/>
              </w:rPr>
              <w:t>30-364 Kraków</w:t>
            </w:r>
          </w:p>
        </w:tc>
        <w:tc>
          <w:tcPr>
            <w:tcW w:w="1843" w:type="dxa"/>
            <w:vAlign w:val="center"/>
          </w:tcPr>
          <w:p w14:paraId="2F55DA5F" w14:textId="77777777" w:rsidR="00184062" w:rsidRPr="005C1C18" w:rsidRDefault="00184062" w:rsidP="00404F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260" w:type="dxa"/>
            <w:vAlign w:val="center"/>
          </w:tcPr>
          <w:p w14:paraId="2E819D8C" w14:textId="77777777" w:rsidR="00184062" w:rsidRPr="005C1C18" w:rsidRDefault="00184062" w:rsidP="00404F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84062" w:rsidRPr="005C1C18" w14:paraId="0B29B291" w14:textId="77777777" w:rsidTr="00184062">
        <w:tc>
          <w:tcPr>
            <w:tcW w:w="709" w:type="dxa"/>
            <w:vAlign w:val="center"/>
          </w:tcPr>
          <w:p w14:paraId="5035B4A0" w14:textId="77777777" w:rsidR="00184062" w:rsidRPr="005C1C18" w:rsidRDefault="00184062" w:rsidP="00404F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14:paraId="375F4454" w14:textId="77777777" w:rsidR="00184062" w:rsidRPr="005C1C18" w:rsidRDefault="00184062" w:rsidP="00404F8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b/>
                <w:sz w:val="18"/>
                <w:szCs w:val="18"/>
              </w:rPr>
              <w:t>FSW sp. z o.o.</w:t>
            </w:r>
          </w:p>
          <w:p w14:paraId="5CCD1B10" w14:textId="77777777" w:rsidR="00184062" w:rsidRPr="005C1C18" w:rsidRDefault="00184062" w:rsidP="00404F8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bCs/>
                <w:sz w:val="18"/>
                <w:szCs w:val="18"/>
              </w:rPr>
              <w:t>Walerego Sławka 5 /16</w:t>
            </w:r>
          </w:p>
          <w:p w14:paraId="439418C4" w14:textId="77777777" w:rsidR="00184062" w:rsidRPr="005C1C18" w:rsidRDefault="00184062" w:rsidP="00404F8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bCs/>
                <w:sz w:val="18"/>
                <w:szCs w:val="18"/>
              </w:rPr>
              <w:t>40-833 Katowice</w:t>
            </w:r>
          </w:p>
        </w:tc>
        <w:tc>
          <w:tcPr>
            <w:tcW w:w="1843" w:type="dxa"/>
            <w:vAlign w:val="center"/>
          </w:tcPr>
          <w:p w14:paraId="2386FCE2" w14:textId="23369431" w:rsidR="00184062" w:rsidRPr="005C1C18" w:rsidRDefault="00184062" w:rsidP="00404F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  <w:tc>
          <w:tcPr>
            <w:tcW w:w="3260" w:type="dxa"/>
            <w:vAlign w:val="center"/>
          </w:tcPr>
          <w:p w14:paraId="19EBEE82" w14:textId="7FDFD8DD" w:rsidR="00184062" w:rsidRPr="005C1C18" w:rsidRDefault="00184062" w:rsidP="00404F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1C18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</w:tr>
    </w:tbl>
    <w:p w14:paraId="59B42723" w14:textId="77777777" w:rsidR="00E85D70" w:rsidRPr="005C1C1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F4E47F9" w14:textId="304644A7" w:rsidR="00F960D7" w:rsidRPr="005C1C18" w:rsidRDefault="00184062" w:rsidP="00F33C66">
      <w:pPr>
        <w:spacing w:line="276" w:lineRule="auto"/>
        <w:jc w:val="both"/>
        <w:rPr>
          <w:rFonts w:ascii="Verdana" w:hAnsi="Verdana"/>
          <w:i/>
          <w:iCs/>
          <w:sz w:val="18"/>
          <w:szCs w:val="18"/>
        </w:rPr>
      </w:pPr>
      <w:r w:rsidRPr="005C1C18">
        <w:rPr>
          <w:rFonts w:ascii="Verdana" w:hAnsi="Verdana"/>
          <w:i/>
          <w:iCs/>
          <w:sz w:val="18"/>
          <w:szCs w:val="18"/>
        </w:rPr>
        <w:t>*nie przyznano punktów, gdyż oferta podlega odrzuceniu</w:t>
      </w:r>
    </w:p>
    <w:bookmarkEnd w:id="0"/>
    <w:p w14:paraId="292C08A1" w14:textId="77777777" w:rsidR="00F960D7" w:rsidRPr="005C1C1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C1C1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EF840" w14:textId="77777777" w:rsidR="005D0913" w:rsidRDefault="005D0913">
      <w:r>
        <w:separator/>
      </w:r>
    </w:p>
  </w:endnote>
  <w:endnote w:type="continuationSeparator" w:id="0">
    <w:p w14:paraId="743AAEE7" w14:textId="77777777" w:rsidR="005D0913" w:rsidRDefault="005D0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A2E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7B3D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EAC83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10F8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84AC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A9133" w14:textId="77777777" w:rsidR="005D0913" w:rsidRDefault="005D0913">
      <w:r>
        <w:separator/>
      </w:r>
    </w:p>
  </w:footnote>
  <w:footnote w:type="continuationSeparator" w:id="0">
    <w:p w14:paraId="52E9F8CC" w14:textId="77777777" w:rsidR="005D0913" w:rsidRDefault="005D0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42A1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EF87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A5DF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913"/>
    <w:rsid w:val="00005838"/>
    <w:rsid w:val="00022322"/>
    <w:rsid w:val="00042497"/>
    <w:rsid w:val="000C1E6F"/>
    <w:rsid w:val="000E4E56"/>
    <w:rsid w:val="00184062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1C18"/>
    <w:rsid w:val="005D0913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2C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71A00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6F9D48"/>
  <w15:chartTrackingRefBased/>
  <w15:docId w15:val="{5BED3ACC-D2E0-442D-9041-D086487DA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188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2025-03-28T08:23:00Z</cp:lastPrinted>
  <dcterms:created xsi:type="dcterms:W3CDTF">2025-03-28T08:26:00Z</dcterms:created>
  <dcterms:modified xsi:type="dcterms:W3CDTF">2025-03-28T08:26:00Z</dcterms:modified>
</cp:coreProperties>
</file>