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961" w:rsidRPr="00D62E6E" w:rsidRDefault="007E2961" w:rsidP="007E2961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7E2961" w:rsidRPr="00D62E6E" w:rsidTr="0051150C">
        <w:tc>
          <w:tcPr>
            <w:tcW w:w="2800" w:type="dxa"/>
            <w:shd w:val="clear" w:color="auto" w:fill="auto"/>
          </w:tcPr>
          <w:p w:rsidR="007E2961" w:rsidRPr="00D62E6E" w:rsidRDefault="007E2961" w:rsidP="0051150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7E2961" w:rsidRPr="00D62E6E" w:rsidRDefault="007E2961" w:rsidP="0051150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7E2961" w:rsidRPr="00D62E6E" w:rsidRDefault="007E2961" w:rsidP="0051150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7E2961" w:rsidRPr="00D62E6E" w:rsidRDefault="007E2961" w:rsidP="0051150C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REGON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7E2961" w:rsidRPr="00D62E6E" w:rsidTr="0051150C">
        <w:tc>
          <w:tcPr>
            <w:tcW w:w="2800" w:type="dxa"/>
            <w:shd w:val="clear" w:color="auto" w:fill="auto"/>
          </w:tcPr>
          <w:p w:rsidR="007E2961" w:rsidRPr="00D62E6E" w:rsidRDefault="007E2961" w:rsidP="0051150C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7E2961" w:rsidRPr="00D62E6E" w:rsidRDefault="007E2961" w:rsidP="0051150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7E2961" w:rsidRPr="00D62E6E" w:rsidRDefault="007E2961" w:rsidP="0051150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7E2961" w:rsidRPr="00D62E6E" w:rsidRDefault="007E2961" w:rsidP="0051150C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7E2961" w:rsidRPr="00D62E6E" w:rsidRDefault="007E2961" w:rsidP="007E2961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E2961" w:rsidRPr="00C14101" w:rsidTr="0051150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2961" w:rsidRPr="00C14101" w:rsidRDefault="007E2961" w:rsidP="0051150C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E2961" w:rsidRPr="00C14101" w:rsidRDefault="007E2961" w:rsidP="0051150C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20758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520758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520758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7E2961" w:rsidRPr="00C14101" w:rsidRDefault="007E2961" w:rsidP="0051150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E2961" w:rsidRPr="00C14101" w:rsidRDefault="007E2961" w:rsidP="0051150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7E2961" w:rsidRPr="00C14101" w:rsidRDefault="007E2961" w:rsidP="007E2961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7E2961" w:rsidRPr="00D62E6E" w:rsidTr="0051150C">
        <w:tc>
          <w:tcPr>
            <w:tcW w:w="2269" w:type="dxa"/>
            <w:shd w:val="clear" w:color="auto" w:fill="auto"/>
          </w:tcPr>
          <w:p w:rsidR="007E2961" w:rsidRPr="00D62E6E" w:rsidRDefault="007E2961" w:rsidP="0051150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7E2961" w:rsidRPr="00D62E6E" w:rsidRDefault="007E2961" w:rsidP="0051150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05F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Opracowanie wielowariantowej koncepcji rozwiązań projektowych dla zadania pn.: "Budowa zbiornika na rzece Swoszowianka w km 1+700”</w:t>
            </w:r>
          </w:p>
        </w:tc>
      </w:tr>
      <w:tr w:rsidR="007E2961" w:rsidRPr="00D62E6E" w:rsidTr="0051150C">
        <w:tc>
          <w:tcPr>
            <w:tcW w:w="2269" w:type="dxa"/>
            <w:shd w:val="clear" w:color="auto" w:fill="auto"/>
          </w:tcPr>
          <w:p w:rsidR="007E2961" w:rsidRPr="00D62E6E" w:rsidRDefault="007E2961" w:rsidP="0051150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E2961" w:rsidRPr="00D62E6E" w:rsidRDefault="007E2961" w:rsidP="0051150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2075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FER.271.3.2025</w:t>
            </w:r>
          </w:p>
        </w:tc>
      </w:tr>
    </w:tbl>
    <w:p w:rsidR="007E2961" w:rsidRDefault="007E2961" w:rsidP="007E2961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Prowadzonego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wspólnie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przez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Gminę</w:t>
      </w:r>
      <w:r w:rsidRPr="0052075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Szerzyny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i Wody Polskie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7E2961" w:rsidRPr="00C14101" w:rsidRDefault="007E2961" w:rsidP="007E2961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style="width:453pt;height:17.25pt" o:ole="">
            <v:imagedata r:id="rId8" o:title=""/>
          </v:shape>
          <w:control r:id="rId9" w:name="OptionButton211" w:shapeid="_x0000_i104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C93F0A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Pr="00C93F0A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Pr="00C93F0A">
        <w:rPr>
          <w:rFonts w:ascii="Arial" w:eastAsia="Times New Roman" w:hAnsi="Arial" w:cs="Arial"/>
          <w:sz w:val="24"/>
          <w:szCs w:val="24"/>
          <w:lang w:eastAsia="pl-PL"/>
        </w:rPr>
        <w:t>. z 202</w:t>
      </w:r>
      <w:r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Pr="00C93F0A">
        <w:rPr>
          <w:rFonts w:ascii="Arial" w:eastAsia="Times New Roman" w:hAnsi="Arial" w:cs="Arial"/>
          <w:sz w:val="24"/>
          <w:szCs w:val="24"/>
          <w:lang w:eastAsia="pl-PL"/>
        </w:rPr>
        <w:t>r. poz. 16</w:t>
      </w:r>
      <w:r>
        <w:rPr>
          <w:rFonts w:ascii="Arial" w:eastAsia="Times New Roman" w:hAnsi="Arial" w:cs="Arial"/>
          <w:sz w:val="24"/>
          <w:szCs w:val="24"/>
          <w:lang w:eastAsia="pl-PL"/>
        </w:rPr>
        <w:t>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7E2961" w:rsidRDefault="007E2961" w:rsidP="007E2961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225" w:dyaOrig="225">
          <v:shape id="_x0000_i1039" type="#_x0000_t75" style="width:453pt;height:17.25pt" o:ole="">
            <v:imagedata r:id="rId10" o:title=""/>
          </v:shape>
          <w:control r:id="rId11" w:name="OptionButton21" w:shapeid="_x0000_i1039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C93F0A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Pr="00C93F0A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Pr="00C93F0A">
        <w:rPr>
          <w:rFonts w:ascii="Arial" w:eastAsia="Times New Roman" w:hAnsi="Arial" w:cs="Arial"/>
          <w:sz w:val="24"/>
          <w:szCs w:val="24"/>
          <w:lang w:eastAsia="pl-PL"/>
        </w:rPr>
        <w:t>. z 202</w:t>
      </w:r>
      <w:r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Pr="00C93F0A">
        <w:rPr>
          <w:rFonts w:ascii="Arial" w:eastAsia="Times New Roman" w:hAnsi="Arial" w:cs="Arial"/>
          <w:sz w:val="24"/>
          <w:szCs w:val="24"/>
          <w:lang w:eastAsia="pl-PL"/>
        </w:rPr>
        <w:t>r. poz. 16</w:t>
      </w:r>
      <w:r>
        <w:rPr>
          <w:rFonts w:ascii="Arial" w:eastAsia="Times New Roman" w:hAnsi="Arial" w:cs="Arial"/>
          <w:sz w:val="24"/>
          <w:szCs w:val="24"/>
          <w:lang w:eastAsia="pl-PL"/>
        </w:rPr>
        <w:t>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7E2961" w:rsidRPr="00C14101" w:rsidRDefault="007E2961" w:rsidP="007E2961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7E2961" w:rsidRPr="00C14101" w:rsidTr="0051150C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961" w:rsidRPr="00C14101" w:rsidRDefault="007E2961" w:rsidP="0051150C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961" w:rsidRPr="00C14101" w:rsidRDefault="007E2961" w:rsidP="0051150C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961" w:rsidRPr="00C14101" w:rsidRDefault="007E2961" w:rsidP="0051150C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7E2961" w:rsidRPr="00C14101" w:rsidTr="0051150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961" w:rsidRPr="00C14101" w:rsidRDefault="007E2961" w:rsidP="0051150C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61" w:rsidRPr="00C14101" w:rsidRDefault="007E2961" w:rsidP="0051150C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61" w:rsidRPr="00C14101" w:rsidRDefault="007E2961" w:rsidP="0051150C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7E2961" w:rsidRPr="00C14101" w:rsidTr="0051150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961" w:rsidRPr="00C14101" w:rsidRDefault="007E2961" w:rsidP="0051150C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61" w:rsidRPr="00C14101" w:rsidRDefault="007E2961" w:rsidP="0051150C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61" w:rsidRPr="00C14101" w:rsidRDefault="007E2961" w:rsidP="0051150C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E2961" w:rsidRPr="00C14101" w:rsidRDefault="007E2961" w:rsidP="007E2961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7E2961" w:rsidRDefault="007E2961" w:rsidP="007E2961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7E2961" w:rsidRPr="00067B62" w:rsidRDefault="007E2961" w:rsidP="007E2961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7E2961" w:rsidRPr="00C14101" w:rsidRDefault="007E2961" w:rsidP="007E2961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7E2961" w:rsidRPr="00C14101" w:rsidTr="0051150C">
        <w:tc>
          <w:tcPr>
            <w:tcW w:w="2660" w:type="dxa"/>
            <w:shd w:val="clear" w:color="auto" w:fill="auto"/>
          </w:tcPr>
          <w:p w:rsidR="007E2961" w:rsidRPr="00D62E6E" w:rsidRDefault="007E2961" w:rsidP="0051150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7E2961" w:rsidRPr="002D1740" w:rsidRDefault="007E2961" w:rsidP="0051150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7E2961" w:rsidRPr="00844A96" w:rsidRDefault="007E2961" w:rsidP="0051150C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7E2961" w:rsidRPr="00D62E6E" w:rsidRDefault="007E2961" w:rsidP="0051150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7E2961" w:rsidRPr="00C14101" w:rsidRDefault="007E2961" w:rsidP="0051150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7E2961" w:rsidRPr="00844A96" w:rsidRDefault="007E2961" w:rsidP="0051150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[kwalifikowany podpis elektroniczny lub podpis zaufany lub elektroniczny podpis osobisty osoby / osób uprawnionych do reprezentacji Wykonawcy]</w:t>
            </w:r>
          </w:p>
        </w:tc>
      </w:tr>
    </w:tbl>
    <w:p w:rsidR="007E2961" w:rsidRPr="00BC121E" w:rsidRDefault="007E2961" w:rsidP="007E2961"/>
    <w:p w:rsidR="007E2961" w:rsidRDefault="007E2961" w:rsidP="007E2961"/>
    <w:p w:rsidR="00106AC7" w:rsidRPr="007E2961" w:rsidRDefault="00106AC7" w:rsidP="007E2961"/>
    <w:sectPr w:rsidR="00106AC7" w:rsidRPr="007E296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0B33" w:rsidRDefault="003A0B33">
      <w:r>
        <w:separator/>
      </w:r>
    </w:p>
  </w:endnote>
  <w:endnote w:type="continuationSeparator" w:id="1">
    <w:p w:rsidR="003A0B33" w:rsidRDefault="003A0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52283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2283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2283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22830">
      <w:rPr>
        <w:rStyle w:val="Numerstrony"/>
        <w:rFonts w:ascii="Arial" w:hAnsi="Arial"/>
        <w:sz w:val="18"/>
        <w:szCs w:val="18"/>
      </w:rPr>
      <w:fldChar w:fldCharType="separate"/>
    </w:r>
    <w:r w:rsidR="007E2961">
      <w:rPr>
        <w:rStyle w:val="Numerstrony"/>
        <w:rFonts w:ascii="Arial" w:hAnsi="Arial"/>
        <w:noProof/>
        <w:sz w:val="18"/>
        <w:szCs w:val="18"/>
      </w:rPr>
      <w:t>1</w:t>
    </w:r>
    <w:r w:rsidR="0052283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2283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22830">
      <w:rPr>
        <w:rStyle w:val="Numerstrony"/>
        <w:rFonts w:ascii="Arial" w:hAnsi="Arial"/>
        <w:sz w:val="18"/>
        <w:szCs w:val="18"/>
      </w:rPr>
      <w:fldChar w:fldCharType="separate"/>
    </w:r>
    <w:r w:rsidR="007E2961">
      <w:rPr>
        <w:rStyle w:val="Numerstrony"/>
        <w:rFonts w:ascii="Arial" w:hAnsi="Arial"/>
        <w:noProof/>
        <w:sz w:val="18"/>
        <w:szCs w:val="18"/>
      </w:rPr>
      <w:t>2</w:t>
    </w:r>
    <w:r w:rsidR="0052283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758" w:rsidRDefault="0052075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0B33" w:rsidRDefault="003A0B33">
      <w:r>
        <w:separator/>
      </w:r>
    </w:p>
  </w:footnote>
  <w:footnote w:type="continuationSeparator" w:id="1">
    <w:p w:rsidR="003A0B33" w:rsidRDefault="003A0B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758" w:rsidRDefault="0052075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758" w:rsidRDefault="0052075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758" w:rsidRDefault="0052075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52075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C4008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A0B3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20758"/>
    <w:rsid w:val="00522830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2961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42999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1E92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2010-01-07T09:39:00Z</cp:lastPrinted>
  <dcterms:created xsi:type="dcterms:W3CDTF">2025-03-26T13:28:00Z</dcterms:created>
  <dcterms:modified xsi:type="dcterms:W3CDTF">2025-03-26T13:28:00Z</dcterms:modified>
</cp:coreProperties>
</file>