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6A" w:rsidRPr="00EC10EE" w:rsidRDefault="00823F6A" w:rsidP="00823F6A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>
        <w:rPr>
          <w:rFonts w:ascii="Arial" w:hAnsi="Arial" w:cs="Arial"/>
          <w:bCs/>
          <w:i w:val="0"/>
          <w:szCs w:val="24"/>
        </w:rPr>
        <w:t>4</w:t>
      </w:r>
      <w:r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23F6A" w:rsidTr="00642E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23F6A" w:rsidRDefault="00823F6A" w:rsidP="00642E3C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823F6A" w:rsidRPr="00053927" w:rsidRDefault="00823F6A" w:rsidP="00642E3C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823F6A" w:rsidRPr="00A137C9" w:rsidRDefault="00823F6A" w:rsidP="00642E3C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823F6A" w:rsidRDefault="00823F6A" w:rsidP="00823F6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823F6A" w:rsidRPr="00A2540E" w:rsidTr="00642E3C">
        <w:tc>
          <w:tcPr>
            <w:tcW w:w="2269" w:type="dxa"/>
            <w:shd w:val="clear" w:color="auto" w:fill="auto"/>
          </w:tcPr>
          <w:p w:rsidR="00823F6A" w:rsidRPr="00A2540E" w:rsidRDefault="00823F6A" w:rsidP="00642E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823F6A" w:rsidRPr="00A2540E" w:rsidRDefault="00823F6A" w:rsidP="00642E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43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wielowariantowej koncepcji rozwiązań projektowych dla zadania pn.: "Budowa zbiornika na rzece Swoszowianka w km 1+700”</w:t>
            </w:r>
          </w:p>
        </w:tc>
      </w:tr>
      <w:tr w:rsidR="00823F6A" w:rsidRPr="00A2540E" w:rsidTr="00642E3C">
        <w:tc>
          <w:tcPr>
            <w:tcW w:w="2269" w:type="dxa"/>
            <w:shd w:val="clear" w:color="auto" w:fill="auto"/>
          </w:tcPr>
          <w:p w:rsidR="00823F6A" w:rsidRPr="00A2540E" w:rsidRDefault="00823F6A" w:rsidP="00642E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3F6A" w:rsidRPr="00A2540E" w:rsidRDefault="00823F6A" w:rsidP="00642E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04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FER.271.3.2025</w:t>
            </w:r>
          </w:p>
        </w:tc>
      </w:tr>
    </w:tbl>
    <w:p w:rsidR="00823F6A" w:rsidRPr="006C4CCD" w:rsidRDefault="00823F6A" w:rsidP="00823F6A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823F6A" w:rsidRDefault="00823F6A" w:rsidP="00823F6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>
        <w:rPr>
          <w:rFonts w:ascii="Arial" w:hAnsi="Arial" w:cs="Arial"/>
          <w:sz w:val="24"/>
          <w:szCs w:val="24"/>
        </w:rPr>
        <w:t xml:space="preserve"> wspólnie</w:t>
      </w:r>
      <w:r w:rsidRPr="0012157F">
        <w:rPr>
          <w:rFonts w:ascii="Arial" w:hAnsi="Arial" w:cs="Arial"/>
          <w:sz w:val="24"/>
          <w:szCs w:val="24"/>
        </w:rPr>
        <w:t xml:space="preserve"> przez </w:t>
      </w:r>
      <w:r>
        <w:rPr>
          <w:rFonts w:ascii="Arial" w:hAnsi="Arial" w:cs="Arial"/>
          <w:b/>
          <w:sz w:val="24"/>
          <w:szCs w:val="24"/>
        </w:rPr>
        <w:t>Gminę</w:t>
      </w:r>
      <w:r w:rsidRPr="00F4049F">
        <w:rPr>
          <w:rFonts w:ascii="Arial" w:hAnsi="Arial" w:cs="Arial"/>
          <w:b/>
          <w:sz w:val="24"/>
          <w:szCs w:val="24"/>
        </w:rPr>
        <w:t xml:space="preserve"> Szerzyny</w:t>
      </w:r>
      <w:r>
        <w:rPr>
          <w:rFonts w:ascii="Arial" w:hAnsi="Arial" w:cs="Arial"/>
          <w:b/>
          <w:sz w:val="24"/>
          <w:szCs w:val="24"/>
        </w:rPr>
        <w:t xml:space="preserve"> i Wody Polskie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>
        <w:rPr>
          <w:rFonts w:ascii="Arial" w:eastAsia="Times New Roman" w:hAnsi="Arial" w:cs="Arial"/>
          <w:sz w:val="24"/>
          <w:szCs w:val="24"/>
          <w:lang w:eastAsia="pl-PL"/>
        </w:rPr>
        <w:t>ziałając w imieniu Wykonawców wspólnie ubiegających się o udzielenie zamówienia w składzie:</w:t>
      </w:r>
    </w:p>
    <w:p w:rsidR="00823F6A" w:rsidRPr="00A137C9" w:rsidRDefault="00823F6A" w:rsidP="00823F6A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823F6A" w:rsidRPr="00A137C9" w:rsidRDefault="00823F6A" w:rsidP="00823F6A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Pr="00F4049F">
        <w:rPr>
          <w:rFonts w:ascii="Arial" w:hAnsi="Arial" w:cs="Arial"/>
          <w:sz w:val="24"/>
          <w:szCs w:val="24"/>
        </w:rPr>
        <w:t>(</w:t>
      </w:r>
      <w:proofErr w:type="spellStart"/>
      <w:r w:rsidRPr="00F4049F">
        <w:rPr>
          <w:rFonts w:ascii="Arial" w:hAnsi="Arial" w:cs="Arial"/>
          <w:sz w:val="24"/>
          <w:szCs w:val="24"/>
        </w:rPr>
        <w:t>t.j</w:t>
      </w:r>
      <w:proofErr w:type="spellEnd"/>
      <w:r w:rsidRPr="00F4049F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23F6A" w:rsidRPr="0087706D" w:rsidTr="00642E3C">
        <w:tc>
          <w:tcPr>
            <w:tcW w:w="617" w:type="dxa"/>
            <w:shd w:val="clear" w:color="auto" w:fill="auto"/>
            <w:vAlign w:val="center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823F6A" w:rsidRPr="00A137C9" w:rsidRDefault="00823F6A" w:rsidP="00642E3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823F6A" w:rsidRPr="00053927" w:rsidRDefault="00823F6A" w:rsidP="00823F6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823F6A" w:rsidRDefault="00823F6A" w:rsidP="00823F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23F6A" w:rsidRPr="008B745A" w:rsidTr="00642E3C">
        <w:tc>
          <w:tcPr>
            <w:tcW w:w="2660" w:type="dxa"/>
            <w:shd w:val="clear" w:color="auto" w:fill="auto"/>
          </w:tcPr>
          <w:p w:rsidR="00823F6A" w:rsidRPr="008B745A" w:rsidRDefault="00823F6A" w:rsidP="00642E3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823F6A" w:rsidRPr="008B745A" w:rsidRDefault="00823F6A" w:rsidP="00642E3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23F6A" w:rsidRPr="008B745A" w:rsidRDefault="00823F6A" w:rsidP="00642E3C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23F6A" w:rsidRPr="008B745A" w:rsidRDefault="00823F6A" w:rsidP="00642E3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823F6A" w:rsidRPr="008B745A" w:rsidRDefault="00823F6A" w:rsidP="00642E3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23F6A" w:rsidRPr="008B745A" w:rsidRDefault="00823F6A" w:rsidP="00642E3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lub podpis zaufany lub elektroniczny podpis osobisty osoby / osób uprawnionych do reprezentacji]</w:t>
            </w:r>
          </w:p>
        </w:tc>
      </w:tr>
    </w:tbl>
    <w:p w:rsidR="00823F6A" w:rsidRDefault="00823F6A" w:rsidP="00823F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A137C9" w:rsidRPr="00823F6A" w:rsidRDefault="00A137C9" w:rsidP="00823F6A">
      <w:pPr>
        <w:rPr>
          <w:szCs w:val="19"/>
        </w:rPr>
      </w:pPr>
    </w:p>
    <w:sectPr w:rsidR="00A137C9" w:rsidRPr="00823F6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748" w:rsidRDefault="00BA0748" w:rsidP="00025386">
      <w:pPr>
        <w:spacing w:after="0" w:line="240" w:lineRule="auto"/>
      </w:pPr>
      <w:r>
        <w:separator/>
      </w:r>
    </w:p>
  </w:endnote>
  <w:endnote w:type="continuationSeparator" w:id="1">
    <w:p w:rsidR="00BA0748" w:rsidRDefault="00BA07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9F" w:rsidRDefault="00F404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560B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560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560B6">
      <w:rPr>
        <w:rStyle w:val="Numerstrony"/>
        <w:rFonts w:ascii="Arial" w:hAnsi="Arial"/>
        <w:sz w:val="18"/>
        <w:szCs w:val="18"/>
      </w:rPr>
      <w:fldChar w:fldCharType="separate"/>
    </w:r>
    <w:r w:rsidR="00823F6A">
      <w:rPr>
        <w:rStyle w:val="Numerstrony"/>
        <w:rFonts w:ascii="Arial" w:hAnsi="Arial"/>
        <w:noProof/>
        <w:sz w:val="18"/>
        <w:szCs w:val="18"/>
      </w:rPr>
      <w:t>1</w:t>
    </w:r>
    <w:r w:rsidR="00C560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560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560B6">
      <w:rPr>
        <w:rStyle w:val="Numerstrony"/>
        <w:rFonts w:ascii="Arial" w:hAnsi="Arial"/>
        <w:sz w:val="18"/>
        <w:szCs w:val="18"/>
      </w:rPr>
      <w:fldChar w:fldCharType="separate"/>
    </w:r>
    <w:r w:rsidR="00823F6A">
      <w:rPr>
        <w:rStyle w:val="Numerstrony"/>
        <w:rFonts w:ascii="Arial" w:hAnsi="Arial"/>
        <w:noProof/>
        <w:sz w:val="18"/>
        <w:szCs w:val="18"/>
      </w:rPr>
      <w:t>1</w:t>
    </w:r>
    <w:r w:rsidR="00C560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9F" w:rsidRDefault="00F404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748" w:rsidRDefault="00BA0748" w:rsidP="00025386">
      <w:pPr>
        <w:spacing w:after="0" w:line="240" w:lineRule="auto"/>
      </w:pPr>
      <w:r>
        <w:separator/>
      </w:r>
    </w:p>
  </w:footnote>
  <w:footnote w:type="continuationSeparator" w:id="1">
    <w:p w:rsidR="00BA0748" w:rsidRDefault="00BA07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9F" w:rsidRDefault="00F404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9F" w:rsidRDefault="00F404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9F" w:rsidRDefault="00F404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4049F"/>
    <w:rsid w:val="000242AE"/>
    <w:rsid w:val="00025386"/>
    <w:rsid w:val="000423B9"/>
    <w:rsid w:val="00053927"/>
    <w:rsid w:val="00084786"/>
    <w:rsid w:val="0016158F"/>
    <w:rsid w:val="001C2314"/>
    <w:rsid w:val="00213980"/>
    <w:rsid w:val="0024648D"/>
    <w:rsid w:val="00247F67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3F6A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0748"/>
    <w:rsid w:val="00BA52CF"/>
    <w:rsid w:val="00BE3BCE"/>
    <w:rsid w:val="00C560B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049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2025-03-26T13:26:00Z</dcterms:created>
  <dcterms:modified xsi:type="dcterms:W3CDTF">2025-03-26T13:26:00Z</dcterms:modified>
</cp:coreProperties>
</file>