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C0A" w:rsidRDefault="00553C0A" w:rsidP="00553C0A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>
        <w:rPr>
          <w:rFonts w:ascii="Arial" w:hAnsi="Arial" w:cs="Arial"/>
          <w:bCs/>
          <w:i w:val="0"/>
          <w:szCs w:val="24"/>
        </w:rPr>
        <w:t xml:space="preserve"> 3</w:t>
      </w:r>
      <w:r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53C0A" w:rsidRPr="00A2540E" w:rsidTr="00EC09F7">
        <w:tc>
          <w:tcPr>
            <w:tcW w:w="2800" w:type="dxa"/>
            <w:shd w:val="clear" w:color="auto" w:fill="auto"/>
          </w:tcPr>
          <w:p w:rsidR="00553C0A" w:rsidRPr="00A2540E" w:rsidRDefault="00553C0A" w:rsidP="00EC09F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53C0A" w:rsidRPr="00A2540E" w:rsidRDefault="00553C0A" w:rsidP="00EC09F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53C0A" w:rsidRPr="00A2540E" w:rsidRDefault="00553C0A" w:rsidP="00EC09F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53C0A" w:rsidRPr="00A2540E" w:rsidRDefault="00553C0A" w:rsidP="00EC09F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 xml:space="preserve">[nazwa, 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adres,w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 xml:space="preserve"> zależności od podmiotu: NIP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/REGON</w:t>
            </w:r>
            <w:r w:rsidRPr="000C005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, KRS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53C0A" w:rsidRPr="00A2540E" w:rsidTr="00EC09F7">
        <w:tc>
          <w:tcPr>
            <w:tcW w:w="2800" w:type="dxa"/>
            <w:shd w:val="clear" w:color="auto" w:fill="auto"/>
          </w:tcPr>
          <w:p w:rsidR="00553C0A" w:rsidRPr="00A2540E" w:rsidRDefault="00553C0A" w:rsidP="00EC09F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53C0A" w:rsidRPr="00A2540E" w:rsidRDefault="00553C0A" w:rsidP="00EC09F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53C0A" w:rsidRPr="00A2540E" w:rsidRDefault="00553C0A" w:rsidP="00EC09F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53C0A" w:rsidRPr="00A2540E" w:rsidRDefault="00553C0A" w:rsidP="00EC09F7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53C0A" w:rsidRPr="00D520D3" w:rsidRDefault="00553C0A" w:rsidP="00553C0A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553C0A" w:rsidTr="00EC09F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53C0A" w:rsidRPr="00053927" w:rsidRDefault="00553C0A" w:rsidP="00EC09F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553C0A" w:rsidRPr="00E661A5" w:rsidRDefault="00553C0A" w:rsidP="00EC09F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553C0A" w:rsidRPr="00053927" w:rsidRDefault="00553C0A" w:rsidP="00553C0A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Pr="00053927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Pr="00553614">
        <w:rPr>
          <w:rFonts w:ascii="Arial" w:hAnsi="Arial" w:cs="Arial"/>
          <w:sz w:val="24"/>
          <w:szCs w:val="24"/>
        </w:rPr>
        <w:t>(</w:t>
      </w:r>
      <w:proofErr w:type="spellStart"/>
      <w:r w:rsidRPr="00553614">
        <w:rPr>
          <w:rFonts w:ascii="Arial" w:hAnsi="Arial" w:cs="Arial"/>
          <w:sz w:val="24"/>
          <w:szCs w:val="24"/>
        </w:rPr>
        <w:t>t.j</w:t>
      </w:r>
      <w:proofErr w:type="spellEnd"/>
      <w:r w:rsidRPr="00553614">
        <w:rPr>
          <w:rFonts w:ascii="Arial" w:hAnsi="Arial" w:cs="Arial"/>
          <w:sz w:val="24"/>
          <w:szCs w:val="24"/>
        </w:rPr>
        <w:t>. Dz. U. z 2024 poz. 1320)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3C0A" w:rsidRPr="00A2540E" w:rsidTr="00EC09F7">
        <w:tc>
          <w:tcPr>
            <w:tcW w:w="2269" w:type="dxa"/>
            <w:shd w:val="clear" w:color="auto" w:fill="auto"/>
          </w:tcPr>
          <w:p w:rsidR="00553C0A" w:rsidRPr="00A2540E" w:rsidRDefault="00553C0A" w:rsidP="00EC09F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3C0A" w:rsidRPr="00A2540E" w:rsidRDefault="00553C0A" w:rsidP="00EC09F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8302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Opracowanie wielowariantowej koncepcji rozwiązań projektowych dla zadania pn.: "Budowa zbiornika na rzece Swoszowianka w km 1+700”</w:t>
            </w:r>
          </w:p>
        </w:tc>
      </w:tr>
      <w:tr w:rsidR="00553C0A" w:rsidRPr="00A2540E" w:rsidTr="00EC09F7">
        <w:tc>
          <w:tcPr>
            <w:tcW w:w="2269" w:type="dxa"/>
            <w:shd w:val="clear" w:color="auto" w:fill="auto"/>
          </w:tcPr>
          <w:p w:rsidR="00553C0A" w:rsidRPr="00A2540E" w:rsidRDefault="00553C0A" w:rsidP="00EC09F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53C0A" w:rsidRPr="00A2540E" w:rsidRDefault="00553C0A" w:rsidP="00EC09F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5361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FER.271.3.2025</w:t>
            </w:r>
          </w:p>
        </w:tc>
      </w:tr>
    </w:tbl>
    <w:p w:rsidR="00553C0A" w:rsidRPr="00053927" w:rsidRDefault="00553C0A" w:rsidP="00553C0A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553C0A" w:rsidRPr="00053927" w:rsidRDefault="00553C0A" w:rsidP="00553C0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553C0A" w:rsidRPr="00D520D3" w:rsidRDefault="00553C0A" w:rsidP="00553C0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[nazwa i adres Wykonawcy składającego ofertę]</w:t>
      </w:r>
    </w:p>
    <w:p w:rsidR="00553C0A" w:rsidRDefault="00553C0A" w:rsidP="00553C0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553C0A" w:rsidRPr="00053927" w:rsidRDefault="00553C0A" w:rsidP="00553C0A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553C0A" w:rsidRPr="00053927" w:rsidRDefault="00553C0A" w:rsidP="00553C0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553C0A" w:rsidRPr="00D520D3" w:rsidRDefault="00553C0A" w:rsidP="00553C0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[określenie zasobów]</w:t>
      </w:r>
    </w:p>
    <w:p w:rsidR="00553C0A" w:rsidRDefault="00553C0A" w:rsidP="00553C0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553C0A" w:rsidRPr="00FC28E3" w:rsidRDefault="00553C0A" w:rsidP="00553C0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553C0A" w:rsidRPr="0071340C" w:rsidRDefault="00553C0A" w:rsidP="00553C0A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Oświadczam, że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553C0A" w:rsidRPr="00053927" w:rsidRDefault="00553C0A" w:rsidP="00553C0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Udostępnię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553C0A" w:rsidRPr="00053927" w:rsidRDefault="00553C0A" w:rsidP="00553C0A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553C0A" w:rsidRPr="00053927" w:rsidRDefault="00553C0A" w:rsidP="00553C0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553C0A" w:rsidRPr="00053927" w:rsidRDefault="00553C0A" w:rsidP="00553C0A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553C0A" w:rsidRPr="00053927" w:rsidRDefault="00553C0A" w:rsidP="00553C0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553C0A" w:rsidRPr="00053927" w:rsidRDefault="00553C0A" w:rsidP="00553C0A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553C0A" w:rsidRPr="00053927" w:rsidRDefault="00553C0A" w:rsidP="00553C0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okres mojego udostępnienia zasobów Wykonawcy będzie następujący:</w:t>
      </w:r>
    </w:p>
    <w:p w:rsidR="00553C0A" w:rsidRDefault="00553C0A" w:rsidP="00553C0A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553C0A" w:rsidRPr="008B745A" w:rsidTr="00EC09F7">
        <w:tc>
          <w:tcPr>
            <w:tcW w:w="2660" w:type="dxa"/>
            <w:shd w:val="clear" w:color="auto" w:fill="auto"/>
          </w:tcPr>
          <w:p w:rsidR="00553C0A" w:rsidRPr="008B745A" w:rsidRDefault="00553C0A" w:rsidP="00EC09F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553C0A" w:rsidRPr="008B745A" w:rsidRDefault="00553C0A" w:rsidP="00EC09F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553C0A" w:rsidRPr="008B745A" w:rsidRDefault="00553C0A" w:rsidP="00EC09F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553C0A" w:rsidRPr="008B745A" w:rsidRDefault="00553C0A" w:rsidP="00EC09F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553C0A" w:rsidRPr="008B745A" w:rsidRDefault="00553C0A" w:rsidP="00EC09F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553C0A" w:rsidRPr="008B745A" w:rsidRDefault="00553C0A" w:rsidP="00EC09F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lub podpis zaufany lub elektroniczny podpis osobisty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553C0A" w:rsidRPr="00EC10EE" w:rsidRDefault="00553C0A" w:rsidP="00553C0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E27ABB" w:rsidRPr="00553C0A" w:rsidRDefault="00E27ABB" w:rsidP="00553C0A">
      <w:pPr>
        <w:rPr>
          <w:szCs w:val="19"/>
        </w:rPr>
      </w:pPr>
    </w:p>
    <w:sectPr w:rsidR="00E27ABB" w:rsidRPr="00553C0A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2894" w:rsidRDefault="00D42894" w:rsidP="00025386">
      <w:pPr>
        <w:spacing w:after="0" w:line="240" w:lineRule="auto"/>
      </w:pPr>
      <w:r>
        <w:separator/>
      </w:r>
    </w:p>
  </w:endnote>
  <w:endnote w:type="continuationSeparator" w:id="1">
    <w:p w:rsidR="00D42894" w:rsidRDefault="00D4289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614" w:rsidRDefault="0055361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69675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9675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96753">
      <w:rPr>
        <w:rStyle w:val="Numerstrony"/>
        <w:rFonts w:ascii="Arial" w:hAnsi="Arial"/>
        <w:sz w:val="18"/>
        <w:szCs w:val="18"/>
      </w:rPr>
      <w:fldChar w:fldCharType="separate"/>
    </w:r>
    <w:r w:rsidR="00553C0A">
      <w:rPr>
        <w:rStyle w:val="Numerstrony"/>
        <w:rFonts w:ascii="Arial" w:hAnsi="Arial"/>
        <w:noProof/>
        <w:sz w:val="18"/>
        <w:szCs w:val="18"/>
      </w:rPr>
      <w:t>1</w:t>
    </w:r>
    <w:r w:rsidR="0069675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9675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96753">
      <w:rPr>
        <w:rStyle w:val="Numerstrony"/>
        <w:rFonts w:ascii="Arial" w:hAnsi="Arial"/>
        <w:sz w:val="18"/>
        <w:szCs w:val="18"/>
      </w:rPr>
      <w:fldChar w:fldCharType="separate"/>
    </w:r>
    <w:r w:rsidR="00553C0A">
      <w:rPr>
        <w:rStyle w:val="Numerstrony"/>
        <w:rFonts w:ascii="Arial" w:hAnsi="Arial"/>
        <w:noProof/>
        <w:sz w:val="18"/>
        <w:szCs w:val="18"/>
      </w:rPr>
      <w:t>2</w:t>
    </w:r>
    <w:r w:rsidR="00696753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614" w:rsidRDefault="005536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2894" w:rsidRDefault="00D42894" w:rsidP="00025386">
      <w:pPr>
        <w:spacing w:after="0" w:line="240" w:lineRule="auto"/>
      </w:pPr>
      <w:r>
        <w:separator/>
      </w:r>
    </w:p>
  </w:footnote>
  <w:footnote w:type="continuationSeparator" w:id="1">
    <w:p w:rsidR="00D42894" w:rsidRDefault="00D4289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614" w:rsidRDefault="0055361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614" w:rsidRDefault="0055361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614" w:rsidRDefault="0055361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55361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B2F51"/>
    <w:rsid w:val="004374F2"/>
    <w:rsid w:val="00460705"/>
    <w:rsid w:val="00467CA2"/>
    <w:rsid w:val="00485239"/>
    <w:rsid w:val="004E27D7"/>
    <w:rsid w:val="0055145C"/>
    <w:rsid w:val="00553614"/>
    <w:rsid w:val="00553C0A"/>
    <w:rsid w:val="005624D8"/>
    <w:rsid w:val="00620476"/>
    <w:rsid w:val="00657A47"/>
    <w:rsid w:val="00696753"/>
    <w:rsid w:val="006A4777"/>
    <w:rsid w:val="0071340C"/>
    <w:rsid w:val="00745A44"/>
    <w:rsid w:val="007666D6"/>
    <w:rsid w:val="007D6755"/>
    <w:rsid w:val="007E5C60"/>
    <w:rsid w:val="007F49C7"/>
    <w:rsid w:val="00824D73"/>
    <w:rsid w:val="00830970"/>
    <w:rsid w:val="008833CF"/>
    <w:rsid w:val="008B797E"/>
    <w:rsid w:val="008F2498"/>
    <w:rsid w:val="0093388F"/>
    <w:rsid w:val="00A37231"/>
    <w:rsid w:val="00A56A6F"/>
    <w:rsid w:val="00A87380"/>
    <w:rsid w:val="00AF4E90"/>
    <w:rsid w:val="00AF7375"/>
    <w:rsid w:val="00B62AD0"/>
    <w:rsid w:val="00B77707"/>
    <w:rsid w:val="00BE3BCE"/>
    <w:rsid w:val="00CB29AC"/>
    <w:rsid w:val="00D42894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dcterms:created xsi:type="dcterms:W3CDTF">2025-03-26T13:26:00Z</dcterms:created>
  <dcterms:modified xsi:type="dcterms:W3CDTF">2025-03-26T13:26:00Z</dcterms:modified>
</cp:coreProperties>
</file>