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A92" w:rsidRPr="00A90D0E" w:rsidRDefault="006E6A92" w:rsidP="006E6A92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>Załącznik nr</w:t>
      </w:r>
      <w:r>
        <w:rPr>
          <w:rFonts w:ascii="Arial" w:hAnsi="Arial" w:cs="Arial"/>
          <w:bCs/>
          <w:i w:val="0"/>
          <w:szCs w:val="24"/>
        </w:rPr>
        <w:t>2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6E6A92" w:rsidRPr="0012157F" w:rsidRDefault="006E6A92" w:rsidP="006E6A92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6E6A92" w:rsidRPr="00702F44" w:rsidRDefault="006E6A92" w:rsidP="006E6A92">
      <w:pPr>
        <w:pStyle w:val="Tekstpodstawowy"/>
        <w:numPr>
          <w:ilvl w:val="0"/>
          <w:numId w:val="15"/>
        </w:numPr>
        <w:spacing w:after="0" w:line="360" w:lineRule="auto"/>
        <w:rPr>
          <w:rFonts w:ascii="Arial" w:hAnsi="Arial" w:cs="Arial"/>
        </w:rPr>
      </w:pPr>
      <w:r w:rsidRPr="00702F44">
        <w:rPr>
          <w:rFonts w:ascii="Arial" w:hAnsi="Arial" w:cs="Arial"/>
        </w:rPr>
        <w:t>Gmina Szerzyny</w:t>
      </w:r>
    </w:p>
    <w:p w:rsidR="006E6A92" w:rsidRPr="00702F44" w:rsidRDefault="006E6A92" w:rsidP="006E6A92">
      <w:pPr>
        <w:pStyle w:val="Tekstpodstawowy"/>
        <w:spacing w:after="0"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702F44">
        <w:rPr>
          <w:rFonts w:ascii="Arial" w:hAnsi="Arial" w:cs="Arial"/>
        </w:rPr>
        <w:t>Szerzyny521</w:t>
      </w:r>
    </w:p>
    <w:p w:rsidR="006E6A92" w:rsidRDefault="006E6A92" w:rsidP="006E6A92">
      <w:pPr>
        <w:pStyle w:val="Tekstpodstawowy"/>
        <w:spacing w:after="0"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702F44">
        <w:rPr>
          <w:rFonts w:ascii="Arial" w:hAnsi="Arial" w:cs="Arial"/>
        </w:rPr>
        <w:t>38-246</w:t>
      </w:r>
      <w:r>
        <w:rPr>
          <w:rFonts w:ascii="Arial" w:hAnsi="Arial" w:cs="Arial"/>
        </w:rPr>
        <w:t xml:space="preserve"> </w:t>
      </w:r>
      <w:r w:rsidRPr="00702F44">
        <w:rPr>
          <w:rFonts w:ascii="Arial" w:hAnsi="Arial" w:cs="Arial"/>
        </w:rPr>
        <w:t>Szerzyny</w:t>
      </w:r>
    </w:p>
    <w:p w:rsidR="006E6A92" w:rsidRPr="00702F44" w:rsidRDefault="006E6A92" w:rsidP="006E6A92">
      <w:pPr>
        <w:pStyle w:val="Tekstpodstawowy"/>
        <w:spacing w:after="0"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Regon: 851661211, NIP: 9930337193</w:t>
      </w:r>
    </w:p>
    <w:p w:rsidR="006E6A92" w:rsidRPr="00702F44" w:rsidRDefault="006E6A92" w:rsidP="006E6A92">
      <w:pPr>
        <w:pStyle w:val="Tekstpodstawowy"/>
        <w:spacing w:after="0"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702F44">
        <w:rPr>
          <w:rFonts w:ascii="Arial" w:hAnsi="Arial" w:cs="Arial"/>
        </w:rPr>
        <w:t>Tel.: 014</w:t>
      </w:r>
      <w:r>
        <w:rPr>
          <w:rFonts w:ascii="Arial" w:hAnsi="Arial" w:cs="Arial"/>
        </w:rPr>
        <w:t xml:space="preserve"> </w:t>
      </w:r>
      <w:r w:rsidRPr="00702F44">
        <w:rPr>
          <w:rFonts w:ascii="Arial" w:hAnsi="Arial" w:cs="Arial"/>
        </w:rPr>
        <w:t>6517300</w:t>
      </w:r>
    </w:p>
    <w:p w:rsidR="006E6A92" w:rsidRDefault="006E6A92" w:rsidP="006E6A92">
      <w:pPr>
        <w:pStyle w:val="Tekstpodstawowy"/>
        <w:spacing w:after="0" w:line="360" w:lineRule="auto"/>
        <w:ind w:left="360"/>
        <w:rPr>
          <w:rFonts w:ascii="Arial" w:hAnsi="Arial" w:cs="Arial"/>
          <w:color w:val="0000FF"/>
        </w:rPr>
      </w:pPr>
      <w:r>
        <w:rPr>
          <w:rFonts w:ascii="Arial" w:hAnsi="Arial" w:cs="Arial"/>
        </w:rPr>
        <w:t xml:space="preserve">       </w:t>
      </w:r>
      <w:r w:rsidRPr="00702F44">
        <w:rPr>
          <w:rFonts w:ascii="Arial" w:hAnsi="Arial" w:cs="Arial"/>
        </w:rPr>
        <w:t xml:space="preserve">Adres poczty elektronicznej: </w:t>
      </w:r>
      <w:hyperlink r:id="rId8" w:history="1">
        <w:r w:rsidRPr="00027238">
          <w:rPr>
            <w:rStyle w:val="Hipercze"/>
            <w:rFonts w:ascii="Arial" w:hAnsi="Arial" w:cs="Arial"/>
          </w:rPr>
          <w:t>u.duda@szerzyny.pl</w:t>
        </w:r>
      </w:hyperlink>
    </w:p>
    <w:p w:rsidR="006E6A92" w:rsidRDefault="006E6A92" w:rsidP="006E6A92">
      <w:pPr>
        <w:pStyle w:val="Tekstpodstawowy"/>
        <w:spacing w:after="0" w:line="360" w:lineRule="auto"/>
        <w:ind w:left="360"/>
        <w:rPr>
          <w:rFonts w:ascii="Arial" w:hAnsi="Arial" w:cs="Arial"/>
          <w:color w:val="0000FF"/>
        </w:rPr>
      </w:pPr>
    </w:p>
    <w:p w:rsidR="006E6A92" w:rsidRDefault="006E6A92" w:rsidP="006E6A92">
      <w:pPr>
        <w:pStyle w:val="Tekstpodstawowy"/>
        <w:numPr>
          <w:ilvl w:val="0"/>
          <w:numId w:val="15"/>
        </w:numPr>
        <w:spacing w:after="0" w:line="360" w:lineRule="auto"/>
        <w:rPr>
          <w:rFonts w:ascii="Arial" w:hAnsi="Arial" w:cs="Arial"/>
        </w:rPr>
      </w:pPr>
      <w:r w:rsidRPr="00FD5B97">
        <w:rPr>
          <w:rFonts w:ascii="Arial" w:hAnsi="Arial" w:cs="Arial"/>
        </w:rPr>
        <w:t>Państwowe Gospodar</w:t>
      </w:r>
      <w:r>
        <w:rPr>
          <w:rFonts w:ascii="Arial" w:hAnsi="Arial" w:cs="Arial"/>
        </w:rPr>
        <w:t>s</w:t>
      </w:r>
      <w:r w:rsidRPr="00FD5B97">
        <w:rPr>
          <w:rFonts w:ascii="Arial" w:hAnsi="Arial" w:cs="Arial"/>
        </w:rPr>
        <w:t>two</w:t>
      </w:r>
      <w:r>
        <w:rPr>
          <w:rFonts w:ascii="Arial" w:hAnsi="Arial" w:cs="Arial"/>
        </w:rPr>
        <w:t xml:space="preserve"> Wodne Wody Polskie</w:t>
      </w:r>
    </w:p>
    <w:p w:rsidR="006E6A92" w:rsidRDefault="006E6A92" w:rsidP="006E6A92">
      <w:pPr>
        <w:pStyle w:val="Tekstpodstawowy"/>
        <w:spacing w:after="0" w:line="36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Regionalny Zarząd Gospodarki Wodnej w Rzeszowie</w:t>
      </w:r>
    </w:p>
    <w:p w:rsidR="006E6A92" w:rsidRDefault="006E6A92" w:rsidP="006E6A92">
      <w:pPr>
        <w:pStyle w:val="Tekstpodstawowy"/>
        <w:spacing w:after="0" w:line="36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Ul. Żelazna 59 A</w:t>
      </w:r>
    </w:p>
    <w:p w:rsidR="006E6A92" w:rsidRDefault="006E6A92" w:rsidP="006E6A92">
      <w:pPr>
        <w:pStyle w:val="Tekstpodstawowy"/>
        <w:spacing w:after="0" w:line="36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00-848 Warszawa</w:t>
      </w:r>
    </w:p>
    <w:p w:rsidR="006E6A92" w:rsidRDefault="006E6A92" w:rsidP="006E6A92">
      <w:pPr>
        <w:pStyle w:val="Tekstpodstawowy"/>
        <w:spacing w:after="0" w:line="360" w:lineRule="auto"/>
        <w:ind w:left="720"/>
        <w:rPr>
          <w:rFonts w:ascii="Arial" w:hAnsi="Arial" w:cs="Arial"/>
          <w:color w:val="000000"/>
          <w:spacing w:val="-9"/>
        </w:rPr>
      </w:pPr>
      <w:r w:rsidRPr="004F37D6">
        <w:rPr>
          <w:rFonts w:ascii="Arial" w:hAnsi="Arial" w:cs="Arial"/>
        </w:rPr>
        <w:t>Regon:</w:t>
      </w:r>
      <w:r>
        <w:rPr>
          <w:rFonts w:ascii="Arial" w:hAnsi="Arial" w:cs="Arial"/>
        </w:rPr>
        <w:t xml:space="preserve"> </w:t>
      </w:r>
      <w:r w:rsidRPr="004F37D6">
        <w:rPr>
          <w:rFonts w:ascii="Arial" w:hAnsi="Arial" w:cs="Arial"/>
          <w:color w:val="000000"/>
          <w:spacing w:val="-9"/>
        </w:rPr>
        <w:t xml:space="preserve"> 368302575, NIP: 5272825616</w:t>
      </w:r>
    </w:p>
    <w:p w:rsidR="006E6A92" w:rsidRDefault="006E6A92" w:rsidP="006E6A92">
      <w:pPr>
        <w:pStyle w:val="Tekstpodstawowy"/>
        <w:spacing w:after="0" w:line="360" w:lineRule="auto"/>
        <w:ind w:left="720"/>
        <w:rPr>
          <w:rFonts w:ascii="Arial" w:hAnsi="Arial" w:cs="Arial"/>
          <w:color w:val="000000"/>
          <w:spacing w:val="-9"/>
        </w:rPr>
      </w:pPr>
      <w:r>
        <w:rPr>
          <w:rFonts w:ascii="Arial" w:hAnsi="Arial" w:cs="Arial"/>
          <w:color w:val="000000"/>
          <w:spacing w:val="-9"/>
        </w:rPr>
        <w:t xml:space="preserve">Adres poczty elektronicznej: </w:t>
      </w:r>
      <w:hyperlink r:id="rId9" w:history="1">
        <w:r w:rsidRPr="00027238">
          <w:rPr>
            <w:rStyle w:val="Hipercze"/>
            <w:rFonts w:ascii="Arial" w:hAnsi="Arial" w:cs="Arial"/>
            <w:spacing w:val="-9"/>
          </w:rPr>
          <w:t>zz-jaslo@wody.gov.pl</w:t>
        </w:r>
      </w:hyperlink>
      <w:r>
        <w:rPr>
          <w:rFonts w:ascii="Arial" w:hAnsi="Arial" w:cs="Arial"/>
          <w:color w:val="000000"/>
          <w:spacing w:val="-9"/>
        </w:rPr>
        <w:t xml:space="preserve"> </w:t>
      </w:r>
    </w:p>
    <w:p w:rsidR="006E6A92" w:rsidRDefault="006E6A92" w:rsidP="006E6A92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</w:p>
    <w:p w:rsidR="006E6A92" w:rsidRPr="002578E4" w:rsidRDefault="006E6A92" w:rsidP="006E6A92">
      <w:pPr>
        <w:pStyle w:val="Tekstpodstawowy"/>
        <w:spacing w:after="0" w:line="276" w:lineRule="auto"/>
        <w:jc w:val="center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[pełna nazwa, adres]</w:t>
      </w:r>
    </w:p>
    <w:p w:rsidR="006E6A92" w:rsidRDefault="006E6A92" w:rsidP="006E6A92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6E6A92" w:rsidRPr="00A2540E" w:rsidTr="00EC09F7">
        <w:tc>
          <w:tcPr>
            <w:tcW w:w="2800" w:type="dxa"/>
            <w:shd w:val="clear" w:color="auto" w:fill="auto"/>
          </w:tcPr>
          <w:p w:rsidR="006E6A92" w:rsidRPr="00A2540E" w:rsidRDefault="006E6A92" w:rsidP="00EC09F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E6A92" w:rsidRPr="00A2540E" w:rsidRDefault="006E6A92" w:rsidP="00EC09F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E6A92" w:rsidRPr="00A2540E" w:rsidRDefault="006E6A92" w:rsidP="00EC09F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6E6A92" w:rsidRPr="00A2540E" w:rsidRDefault="006E6A92" w:rsidP="00EC09F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REGON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6E6A92" w:rsidRPr="00A2540E" w:rsidTr="00EC09F7">
        <w:tc>
          <w:tcPr>
            <w:tcW w:w="2800" w:type="dxa"/>
            <w:shd w:val="clear" w:color="auto" w:fill="auto"/>
          </w:tcPr>
          <w:p w:rsidR="006E6A92" w:rsidRPr="00A2540E" w:rsidRDefault="006E6A92" w:rsidP="00EC09F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E6A92" w:rsidRPr="00A2540E" w:rsidRDefault="006E6A92" w:rsidP="00EC09F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E6A92" w:rsidRPr="00A2540E" w:rsidRDefault="006E6A92" w:rsidP="00EC09F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6E6A92" w:rsidRPr="00A2540E" w:rsidRDefault="006E6A92" w:rsidP="00EC09F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6E6A92" w:rsidRPr="002578E4" w:rsidRDefault="006E6A92" w:rsidP="006E6A92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E6A92" w:rsidRPr="0012157F" w:rsidTr="00EC09F7">
        <w:tc>
          <w:tcPr>
            <w:tcW w:w="9104" w:type="dxa"/>
            <w:shd w:val="clear" w:color="auto" w:fill="D9D9D9"/>
          </w:tcPr>
          <w:p w:rsidR="006E6A92" w:rsidRPr="0012157F" w:rsidRDefault="006E6A92" w:rsidP="00EC09F7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E6A92" w:rsidRPr="0012157F" w:rsidRDefault="006E6A92" w:rsidP="00EC09F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3028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3028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3028D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6E6A92" w:rsidRPr="00612283" w:rsidRDefault="006E6A92" w:rsidP="00EC09F7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6E6A92" w:rsidRPr="00612283" w:rsidRDefault="006E6A92" w:rsidP="00EC09F7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6E6A92" w:rsidRPr="0012157F" w:rsidRDefault="006E6A92" w:rsidP="00EC09F7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6E6A92" w:rsidRDefault="006E6A92" w:rsidP="006E6A92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6E6A92" w:rsidRPr="00A2540E" w:rsidTr="00EC09F7">
        <w:tc>
          <w:tcPr>
            <w:tcW w:w="2269" w:type="dxa"/>
            <w:shd w:val="clear" w:color="auto" w:fill="auto"/>
          </w:tcPr>
          <w:p w:rsidR="006E6A92" w:rsidRPr="00A2540E" w:rsidRDefault="006E6A92" w:rsidP="00EC09F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6E6A92" w:rsidRPr="00A2540E" w:rsidRDefault="006E6A92" w:rsidP="00EC09F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A11C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Opracowanie wielowariantowej koncepcji rozwiązań projektowych dla zadania pn.: "Budowa zbiornika na rzece Swoszowianka w km 1+700”</w:t>
            </w:r>
          </w:p>
        </w:tc>
      </w:tr>
      <w:tr w:rsidR="006E6A92" w:rsidRPr="00A2540E" w:rsidTr="00EC09F7">
        <w:tc>
          <w:tcPr>
            <w:tcW w:w="2269" w:type="dxa"/>
            <w:shd w:val="clear" w:color="auto" w:fill="auto"/>
          </w:tcPr>
          <w:p w:rsidR="006E6A92" w:rsidRPr="00A2540E" w:rsidRDefault="006E6A92" w:rsidP="00EC09F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E6A92" w:rsidRPr="00A2540E" w:rsidRDefault="006E6A92" w:rsidP="00EC09F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3028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FER.271.3.2025</w:t>
            </w:r>
          </w:p>
        </w:tc>
      </w:tr>
    </w:tbl>
    <w:p w:rsidR="006E6A92" w:rsidRDefault="006E6A92" w:rsidP="006E6A9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6E6A92" w:rsidRPr="0012157F" w:rsidRDefault="006E6A92" w:rsidP="006E6A92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</w:t>
      </w:r>
      <w:r>
        <w:rPr>
          <w:rFonts w:ascii="Arial" w:hAnsi="Arial" w:cs="Arial"/>
          <w:sz w:val="24"/>
          <w:szCs w:val="24"/>
        </w:rPr>
        <w:t xml:space="preserve">wspólnie </w:t>
      </w:r>
      <w:r w:rsidRPr="0012157F">
        <w:rPr>
          <w:rFonts w:ascii="Arial" w:hAnsi="Arial" w:cs="Arial"/>
          <w:sz w:val="24"/>
          <w:szCs w:val="24"/>
        </w:rPr>
        <w:t xml:space="preserve">przez </w:t>
      </w:r>
      <w:r>
        <w:rPr>
          <w:rFonts w:ascii="Arial" w:hAnsi="Arial" w:cs="Arial"/>
          <w:b/>
          <w:sz w:val="24"/>
          <w:szCs w:val="24"/>
        </w:rPr>
        <w:t>Gminę</w:t>
      </w:r>
      <w:r w:rsidRPr="0083028D">
        <w:rPr>
          <w:rFonts w:ascii="Arial" w:hAnsi="Arial" w:cs="Arial"/>
          <w:b/>
          <w:sz w:val="24"/>
          <w:szCs w:val="24"/>
        </w:rPr>
        <w:t xml:space="preserve"> Szerzyny</w:t>
      </w:r>
      <w:r>
        <w:rPr>
          <w:rFonts w:ascii="Arial" w:hAnsi="Arial" w:cs="Arial"/>
          <w:b/>
          <w:sz w:val="24"/>
          <w:szCs w:val="24"/>
        </w:rPr>
        <w:t xml:space="preserve"> i Wody Polskie</w:t>
      </w:r>
      <w:r w:rsidRPr="0012157F"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E6A92" w:rsidRPr="0012157F" w:rsidTr="00EC09F7">
        <w:tc>
          <w:tcPr>
            <w:tcW w:w="9104" w:type="dxa"/>
            <w:shd w:val="clear" w:color="auto" w:fill="D9D9D9"/>
          </w:tcPr>
          <w:p w:rsidR="006E6A92" w:rsidRPr="00650D6C" w:rsidRDefault="006E6A92" w:rsidP="00EC09F7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6E6A92" w:rsidRPr="0012157F" w:rsidRDefault="006E6A92" w:rsidP="006E6A92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108 ust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.</w:t>
      </w:r>
    </w:p>
    <w:p w:rsidR="006E6A92" w:rsidRPr="00A44833" w:rsidRDefault="006E6A92" w:rsidP="006E6A92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</w:p>
    <w:p w:rsidR="006E6A92" w:rsidRPr="006B53D6" w:rsidRDefault="006E6A92" w:rsidP="006E6A92">
      <w:pPr>
        <w:spacing w:after="0"/>
        <w:rPr>
          <w:rFonts w:ascii="Arial" w:hAnsi="Arial" w:cs="Arial"/>
          <w:sz w:val="16"/>
          <w:szCs w:val="16"/>
        </w:rPr>
      </w:pPr>
    </w:p>
    <w:p w:rsidR="006E6A92" w:rsidRPr="00992BD8" w:rsidRDefault="006E6A92" w:rsidP="006E6A92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6E6A92" w:rsidRPr="00992BD8" w:rsidRDefault="006E6A92" w:rsidP="006E6A92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pkt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 1, 2 i 5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6E6A92" w:rsidRDefault="006E6A92" w:rsidP="006E6A9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</w:t>
      </w:r>
      <w:proofErr w:type="spellStart"/>
      <w:r w:rsidRPr="00E426EB">
        <w:rPr>
          <w:rFonts w:ascii="Arial" w:hAnsi="Arial" w:cs="Arial"/>
          <w:i/>
          <w:sz w:val="20"/>
          <w:szCs w:val="20"/>
        </w:rPr>
        <w:t>pkt</w:t>
      </w:r>
      <w:proofErr w:type="spellEnd"/>
      <w:r w:rsidRPr="00E426EB">
        <w:rPr>
          <w:rFonts w:ascii="Arial" w:hAnsi="Arial" w:cs="Arial"/>
          <w:i/>
          <w:sz w:val="20"/>
          <w:szCs w:val="20"/>
        </w:rPr>
        <w:t xml:space="preserve"> 1, 2 i 5 l </w:t>
      </w:r>
      <w:proofErr w:type="spellStart"/>
      <w:r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.</w:t>
      </w:r>
    </w:p>
    <w:p w:rsidR="006E6A92" w:rsidRDefault="006E6A92" w:rsidP="006E6A92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6E6A92" w:rsidRDefault="006E6A92" w:rsidP="006E6A9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>
        <w:rPr>
          <w:rFonts w:ascii="Arial" w:hAnsi="Arial" w:cs="Arial"/>
          <w:sz w:val="24"/>
          <w:szCs w:val="24"/>
        </w:rPr>
        <w:t>t.j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>
        <w:rPr>
          <w:rFonts w:ascii="Arial" w:hAnsi="Arial" w:cs="Arial"/>
          <w:sz w:val="24"/>
          <w:szCs w:val="24"/>
        </w:rPr>
        <w:t xml:space="preserve">z 2024r.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>
        <w:rPr>
          <w:rFonts w:ascii="Arial" w:hAnsi="Arial" w:cs="Arial"/>
          <w:sz w:val="24"/>
          <w:szCs w:val="24"/>
        </w:rPr>
        <w:t>507</w:t>
      </w:r>
      <w:r w:rsidRPr="007A2BCB">
        <w:rPr>
          <w:rFonts w:ascii="Arial" w:hAnsi="Arial" w:cs="Arial"/>
          <w:sz w:val="24"/>
          <w:szCs w:val="24"/>
        </w:rPr>
        <w:t>)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E6A92" w:rsidRPr="00650D6C" w:rsidTr="00EC09F7">
        <w:tc>
          <w:tcPr>
            <w:tcW w:w="9104" w:type="dxa"/>
            <w:shd w:val="clear" w:color="auto" w:fill="D9D9D9"/>
          </w:tcPr>
          <w:p w:rsidR="006E6A92" w:rsidRPr="00650D6C" w:rsidRDefault="006E6A92" w:rsidP="00EC09F7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6E6A92" w:rsidRPr="0012157F" w:rsidRDefault="006E6A92" w:rsidP="006E6A92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spełniam, określone przez Zamawiającego, warunki udziału 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6E6A92" w:rsidRPr="0012157F" w:rsidTr="00EC09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A92" w:rsidRPr="0012157F" w:rsidRDefault="006E6A92" w:rsidP="00EC09F7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A92" w:rsidRPr="0012157F" w:rsidRDefault="006E6A92" w:rsidP="00EC09F7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E6A92" w:rsidRPr="0012157F" w:rsidTr="00EC09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A92" w:rsidRPr="0012157F" w:rsidRDefault="006E6A92" w:rsidP="00EC09F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028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A92" w:rsidRPr="0012157F" w:rsidRDefault="006E6A92" w:rsidP="00EC09F7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028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6E6A92" w:rsidRPr="0083028D" w:rsidRDefault="006E6A92" w:rsidP="00EC09F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028D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6E6A92" w:rsidRPr="0083028D" w:rsidRDefault="006E6A92" w:rsidP="00EC09F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028D">
              <w:rPr>
                <w:rFonts w:ascii="Arial" w:hAnsi="Arial" w:cs="Arial"/>
                <w:sz w:val="24"/>
                <w:szCs w:val="24"/>
              </w:rPr>
              <w:t xml:space="preserve">Zamawiający uzna, że warunek został spełniony jeżeli Wykonawca wykaże, że: </w:t>
            </w:r>
          </w:p>
          <w:p w:rsidR="006E6A92" w:rsidRPr="0083028D" w:rsidRDefault="006E6A92" w:rsidP="00EC09F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1) </w:t>
            </w:r>
            <w:r w:rsidRPr="00754C2C">
              <w:rPr>
                <w:rFonts w:ascii="Arial" w:hAnsi="Arial" w:cs="Arial"/>
                <w:sz w:val="24"/>
                <w:szCs w:val="24"/>
              </w:rPr>
              <w:t>w okresie ostatnich trzech lat przed upływem terminu składania ofert, a jeżeli okres prowadzenia działalności jest krótszy, to w tym okresie wykonali należycie co najmniej dwa zamówienia (zakończone i odebrane)  na kwotę brutto co najmniej 200.000,00 zł każde odpowiadające swoim rodzajem przedmiotowi zamówienia tj. prace polegające na wykonaniu koncepcji  techniczno kosztorysowej, dokumentacji projektowej, wykonawczej  dotyczących robót budowlanych związanych z budową budowli hydrotechnicznych</w:t>
            </w:r>
          </w:p>
          <w:p w:rsidR="006E6A92" w:rsidRPr="0012157F" w:rsidRDefault="006E6A92" w:rsidP="00EC09F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028D">
              <w:rPr>
                <w:rFonts w:ascii="Arial" w:hAnsi="Arial" w:cs="Arial"/>
                <w:sz w:val="24"/>
                <w:szCs w:val="24"/>
              </w:rPr>
              <w:t xml:space="preserve">2) dysponuje co najmniej </w:t>
            </w:r>
            <w:r w:rsidRPr="001A17F2">
              <w:rPr>
                <w:rFonts w:ascii="Arial" w:hAnsi="Arial" w:cs="Arial"/>
                <w:b/>
                <w:sz w:val="24"/>
                <w:szCs w:val="24"/>
              </w:rPr>
              <w:t>jedną osob</w:t>
            </w:r>
            <w:r>
              <w:rPr>
                <w:rFonts w:ascii="Arial" w:hAnsi="Arial" w:cs="Arial"/>
                <w:b/>
                <w:sz w:val="24"/>
                <w:szCs w:val="24"/>
              </w:rPr>
              <w:t>ą</w:t>
            </w:r>
            <w:r w:rsidRPr="0083028D">
              <w:rPr>
                <w:rFonts w:ascii="Arial" w:hAnsi="Arial" w:cs="Arial"/>
                <w:sz w:val="24"/>
                <w:szCs w:val="24"/>
              </w:rPr>
              <w:t xml:space="preserve"> posiadającą uprawnienia wynikające z  ustawy z dnia 7 lipca 1994 r. Prawo budowlane (tj. Dz. U. z 2024 r. poz. 725 z </w:t>
            </w:r>
            <w:proofErr w:type="spellStart"/>
            <w:r w:rsidRPr="0083028D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3028D">
              <w:rPr>
                <w:rFonts w:ascii="Arial" w:hAnsi="Arial" w:cs="Arial"/>
                <w:sz w:val="24"/>
                <w:szCs w:val="24"/>
              </w:rPr>
              <w:t>. zmianami) oraz Rozporządzenia Ministra Inwestycji i Rozwoju z dnia 29 kwietnia 2019 r. (Dz. U. z 2019 r. poz. 831) w sprawie przygotowania zawodowego do wykonywania samodzielnych funkcji technicznych: uprawnienia do pełnienia samodzielnej funkcji w budownictwie w zakresie projektowania bez ograniczeń oraz sprawdzania projektów i sprawowania nadzoru autorskiego w specjalności hydrotechnicznej lub odpowiednie uprawnienia wydane na podstawie wcześniejszych przepisów uprawniające do projektowania w branży hydrotechnicznej.</w:t>
            </w:r>
          </w:p>
        </w:tc>
      </w:tr>
    </w:tbl>
    <w:p w:rsidR="006E6A92" w:rsidRPr="0012157F" w:rsidRDefault="006E6A92" w:rsidP="006E6A92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:rsidR="006E6A92" w:rsidRPr="00E21BB4" w:rsidRDefault="006E6A92" w:rsidP="006E6A92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>
        <w:rPr>
          <w:rFonts w:ascii="Arial" w:hAnsi="Arial" w:cs="Arial"/>
          <w:color w:val="0070C0"/>
          <w:sz w:val="20"/>
          <w:szCs w:val="20"/>
        </w:rPr>
        <w:t>tę część oświadczenia 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</w:t>
      </w:r>
      <w:r>
        <w:rPr>
          <w:rFonts w:ascii="Arial" w:hAnsi="Arial" w:cs="Arial"/>
          <w:color w:val="0070C0"/>
          <w:sz w:val="20"/>
          <w:szCs w:val="20"/>
        </w:rPr>
        <w:t>ch lub sytuacji podmiotów udostę</w:t>
      </w:r>
      <w:r w:rsidRPr="00E21BB4">
        <w:rPr>
          <w:rFonts w:ascii="Arial" w:hAnsi="Arial" w:cs="Arial"/>
          <w:color w:val="0070C0"/>
          <w:sz w:val="20"/>
          <w:szCs w:val="20"/>
        </w:rPr>
        <w:t>pniających zasoby, a jednocześnie samodzielnie w pewnym zakresie wykazuje spełnianie warunków]</w:t>
      </w:r>
    </w:p>
    <w:p w:rsidR="006E6A92" w:rsidRDefault="006E6A92" w:rsidP="006E6A9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6E6A92" w:rsidRDefault="006E6A92" w:rsidP="006E6A92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6E6A92" w:rsidRDefault="006E6A92" w:rsidP="006E6A92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:rsidR="006E6A92" w:rsidRDefault="006E6A92" w:rsidP="006E6A9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6E6A92" w:rsidRPr="00721D87" w:rsidRDefault="006E6A92" w:rsidP="006E6A92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6E6A92" w:rsidRDefault="006E6A92" w:rsidP="006E6A9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6E6A92" w:rsidRPr="00E21BB4" w:rsidRDefault="006E6A92" w:rsidP="006E6A9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6E6A92" w:rsidRPr="00721D87" w:rsidRDefault="006E6A92" w:rsidP="006E6A92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6E6A92" w:rsidRDefault="006E6A92" w:rsidP="006E6A92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E6A92" w:rsidRPr="00650D6C" w:rsidTr="00EC09F7">
        <w:tc>
          <w:tcPr>
            <w:tcW w:w="9104" w:type="dxa"/>
            <w:shd w:val="clear" w:color="auto" w:fill="D9D9D9"/>
          </w:tcPr>
          <w:p w:rsidR="006E6A92" w:rsidRPr="00650D6C" w:rsidRDefault="006E6A92" w:rsidP="00EC09F7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6E6A92" w:rsidRPr="00E426EB" w:rsidRDefault="006E6A92" w:rsidP="006E6A9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E6A92" w:rsidRPr="00650D6C" w:rsidTr="00EC09F7">
        <w:tc>
          <w:tcPr>
            <w:tcW w:w="9104" w:type="dxa"/>
            <w:shd w:val="clear" w:color="auto" w:fill="D9D9D9"/>
          </w:tcPr>
          <w:p w:rsidR="006E6A92" w:rsidRPr="00650D6C" w:rsidRDefault="006E6A92" w:rsidP="00EC09F7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6E6A92" w:rsidRPr="0012157F" w:rsidRDefault="006E6A92" w:rsidP="006E6A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6A92" w:rsidRPr="00E426EB" w:rsidRDefault="006E6A92" w:rsidP="006E6A9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6E6A92" w:rsidRPr="00E426EB" w:rsidRDefault="006E6A92" w:rsidP="006E6A92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6E6A92" w:rsidRPr="00FF0EBB" w:rsidRDefault="006E6A92" w:rsidP="006E6A92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6E6A92" w:rsidRPr="00E426EB" w:rsidRDefault="006E6A92" w:rsidP="006E6A92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6E6A92" w:rsidRPr="00FF0EBB" w:rsidRDefault="006E6A92" w:rsidP="006E6A92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6E6A92" w:rsidRDefault="006E6A92" w:rsidP="006E6A9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E6A92" w:rsidRPr="0012157F" w:rsidRDefault="006E6A92" w:rsidP="006E6A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6A92" w:rsidRDefault="006E6A92" w:rsidP="006E6A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6E6A92" w:rsidRDefault="006E6A92" w:rsidP="006E6A92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6E6A92" w:rsidRPr="0012157F" w:rsidRDefault="006E6A92" w:rsidP="006E6A92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………..</w:t>
      </w:r>
      <w:r w:rsidRPr="0012157F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………..</w:t>
      </w:r>
      <w:r w:rsidRPr="0012157F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………….</w:t>
      </w:r>
      <w:r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6E6A92" w:rsidRPr="0012157F" w:rsidRDefault="006E6A92" w:rsidP="006E6A92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p w:rsidR="006E6A92" w:rsidRDefault="006E6A92" w:rsidP="006E6A92"/>
    <w:p w:rsidR="00484F88" w:rsidRPr="006E6A92" w:rsidRDefault="00484F88" w:rsidP="006E6A92">
      <w:pPr>
        <w:rPr>
          <w:szCs w:val="21"/>
        </w:rPr>
      </w:pPr>
    </w:p>
    <w:sectPr w:rsidR="00484F88" w:rsidRPr="006E6A92" w:rsidSect="0011306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2300" w:rsidRDefault="006F2300" w:rsidP="0038231F">
      <w:pPr>
        <w:spacing w:after="0" w:line="240" w:lineRule="auto"/>
      </w:pPr>
      <w:r>
        <w:separator/>
      </w:r>
    </w:p>
  </w:endnote>
  <w:endnote w:type="continuationSeparator" w:id="1">
    <w:p w:rsidR="006F2300" w:rsidRDefault="006F23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28D" w:rsidRDefault="0083028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5A10A8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A10A8">
      <w:rPr>
        <w:b/>
        <w:bCs/>
        <w:sz w:val="24"/>
        <w:szCs w:val="24"/>
      </w:rPr>
      <w:fldChar w:fldCharType="separate"/>
    </w:r>
    <w:r w:rsidR="006E6A92">
      <w:rPr>
        <w:b/>
        <w:bCs/>
        <w:noProof/>
      </w:rPr>
      <w:t>3</w:t>
    </w:r>
    <w:r w:rsidR="005A10A8">
      <w:rPr>
        <w:b/>
        <w:bCs/>
        <w:sz w:val="24"/>
        <w:szCs w:val="24"/>
      </w:rPr>
      <w:fldChar w:fldCharType="end"/>
    </w:r>
    <w:r>
      <w:t xml:space="preserve"> z </w:t>
    </w:r>
    <w:r w:rsidR="005A10A8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A10A8">
      <w:rPr>
        <w:b/>
        <w:bCs/>
        <w:sz w:val="24"/>
        <w:szCs w:val="24"/>
      </w:rPr>
      <w:fldChar w:fldCharType="separate"/>
    </w:r>
    <w:r w:rsidR="006E6A92">
      <w:rPr>
        <w:b/>
        <w:bCs/>
        <w:noProof/>
      </w:rPr>
      <w:t>5</w:t>
    </w:r>
    <w:r w:rsidR="005A10A8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28D" w:rsidRDefault="0083028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2300" w:rsidRDefault="006F2300" w:rsidP="0038231F">
      <w:pPr>
        <w:spacing w:after="0" w:line="240" w:lineRule="auto"/>
      </w:pPr>
      <w:r>
        <w:separator/>
      </w:r>
    </w:p>
  </w:footnote>
  <w:footnote w:type="continuationSeparator" w:id="1">
    <w:p w:rsidR="006F2300" w:rsidRDefault="006F2300" w:rsidP="0038231F">
      <w:pPr>
        <w:spacing w:after="0" w:line="240" w:lineRule="auto"/>
      </w:pPr>
      <w:r>
        <w:continuationSeparator/>
      </w:r>
    </w:p>
  </w:footnote>
  <w:footnote w:id="2">
    <w:p w:rsidR="006E6A92" w:rsidRPr="0011306C" w:rsidRDefault="006E6A92" w:rsidP="006E6A92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6E6A92" w:rsidRDefault="006E6A92" w:rsidP="006E6A92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6E6A92" w:rsidRDefault="006E6A92" w:rsidP="006E6A92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E01091">
        <w:rPr>
          <w:rFonts w:ascii="Arial" w:hAnsi="Arial" w:cs="Arial"/>
          <w:sz w:val="16"/>
          <w:szCs w:val="16"/>
        </w:rPr>
        <w:t>t.j</w:t>
      </w:r>
      <w:proofErr w:type="spellEnd"/>
      <w:r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6E6A92" w:rsidRPr="000E4C8B" w:rsidRDefault="006E6A92" w:rsidP="006E6A92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37 ustawy z dnia 29 września 1994 r. o rachunkowości </w:t>
      </w:r>
      <w:r>
        <w:rPr>
          <w:rFonts w:ascii="Arial" w:hAnsi="Arial" w:cs="Arial"/>
          <w:sz w:val="16"/>
          <w:szCs w:val="16"/>
        </w:rPr>
        <w:t>(</w:t>
      </w:r>
      <w:proofErr w:type="spellStart"/>
      <w:r w:rsidRPr="00E01091">
        <w:rPr>
          <w:rFonts w:ascii="Arial" w:hAnsi="Arial" w:cs="Arial"/>
          <w:sz w:val="16"/>
          <w:szCs w:val="16"/>
        </w:rPr>
        <w:t>t.j</w:t>
      </w:r>
      <w:proofErr w:type="spellEnd"/>
      <w:r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0E4C8B">
        <w:rPr>
          <w:rFonts w:ascii="Arial" w:hAnsi="Arial" w:cs="Arial"/>
          <w:sz w:val="16"/>
          <w:szCs w:val="16"/>
        </w:rPr>
        <w:t>pkt</w:t>
      </w:r>
      <w:proofErr w:type="spellEnd"/>
      <w:r w:rsidRPr="000E4C8B">
        <w:rPr>
          <w:rFonts w:ascii="Arial" w:hAnsi="Arial" w:cs="Arial"/>
          <w:sz w:val="16"/>
          <w:szCs w:val="16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28D" w:rsidRDefault="0083028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28D" w:rsidRDefault="0083028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28D" w:rsidRDefault="0083028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CC5884"/>
    <w:multiLevelType w:val="hybridMultilevel"/>
    <w:tmpl w:val="603657CC"/>
    <w:lvl w:ilvl="0" w:tplc="17F8FBA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83028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A17F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A10A8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E6A92"/>
    <w:rsid w:val="006F0034"/>
    <w:rsid w:val="006F2300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28D"/>
    <w:rsid w:val="00830AB1"/>
    <w:rsid w:val="00833FCD"/>
    <w:rsid w:val="00842991"/>
    <w:rsid w:val="00847232"/>
    <w:rsid w:val="0086398A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F3544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10A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unhideWhenUsed/>
    <w:rsid w:val="006E6A92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.duda@szerzyny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zz-jaslo@wody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924</Words>
  <Characters>5549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2016-07-26T11:32:00Z</cp:lastPrinted>
  <dcterms:created xsi:type="dcterms:W3CDTF">2025-03-26T13:20:00Z</dcterms:created>
  <dcterms:modified xsi:type="dcterms:W3CDTF">2025-03-26T13:20:00Z</dcterms:modified>
</cp:coreProperties>
</file>