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DB677" w14:textId="77777777" w:rsidR="00D34297" w:rsidRPr="00471F3F" w:rsidRDefault="00603004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03004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603004">
        <w:rPr>
          <w:rFonts w:ascii="Arial" w:hAnsi="Arial" w:cs="Arial"/>
          <w:sz w:val="24"/>
          <w:szCs w:val="24"/>
        </w:rPr>
        <w:t>2025-03-27</w:t>
      </w:r>
    </w:p>
    <w:p w14:paraId="1C4DCEA5" w14:textId="677F94D5" w:rsidR="00D34297" w:rsidRPr="00471F3F" w:rsidRDefault="00603004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0300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FFD5A7E" w14:textId="77777777" w:rsidR="00D34297" w:rsidRPr="00471F3F" w:rsidRDefault="00603004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603004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03004">
        <w:rPr>
          <w:rFonts w:ascii="Arial" w:hAnsi="Arial" w:cs="Arial"/>
          <w:sz w:val="24"/>
          <w:szCs w:val="24"/>
        </w:rPr>
        <w:t>66</w:t>
      </w:r>
    </w:p>
    <w:p w14:paraId="658589B5" w14:textId="77777777" w:rsidR="00D34297" w:rsidRPr="00471F3F" w:rsidRDefault="00603004" w:rsidP="00D34297">
      <w:pPr>
        <w:rPr>
          <w:rFonts w:ascii="Arial" w:hAnsi="Arial" w:cs="Arial"/>
          <w:sz w:val="24"/>
          <w:szCs w:val="24"/>
        </w:rPr>
      </w:pPr>
      <w:r w:rsidRPr="00603004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03004">
        <w:rPr>
          <w:rFonts w:ascii="Arial" w:hAnsi="Arial" w:cs="Arial"/>
          <w:sz w:val="24"/>
          <w:szCs w:val="24"/>
        </w:rPr>
        <w:t>Kraków</w:t>
      </w:r>
    </w:p>
    <w:p w14:paraId="4F00E15C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D262E1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0572A565" w14:textId="7D3B13EC" w:rsidR="000E3847" w:rsidRPr="000E3847" w:rsidRDefault="000E3847" w:rsidP="00D34297">
      <w:pPr>
        <w:spacing w:after="480"/>
        <w:jc w:val="both"/>
        <w:rPr>
          <w:bCs/>
          <w:sz w:val="24"/>
          <w:szCs w:val="24"/>
        </w:rPr>
      </w:pPr>
      <w:r w:rsidRPr="000E3847">
        <w:rPr>
          <w:rFonts w:ascii="Arial" w:hAnsi="Arial" w:cs="Arial"/>
          <w:bCs/>
          <w:sz w:val="24"/>
          <w:szCs w:val="24"/>
        </w:rPr>
        <w:t>SZP-271-44/24-291.AOM</w:t>
      </w:r>
    </w:p>
    <w:p w14:paraId="7528577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7B112B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29E826DA" w14:textId="77777777" w:rsidTr="00D34297">
        <w:tc>
          <w:tcPr>
            <w:tcW w:w="9180" w:type="dxa"/>
            <w:shd w:val="clear" w:color="auto" w:fill="F2F2F2"/>
            <w:hideMark/>
          </w:tcPr>
          <w:p w14:paraId="4F284BF3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F539785" w14:textId="77777777" w:rsidR="00D3429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57F69612" w14:textId="6FE5BD8E" w:rsidR="000E3847" w:rsidRPr="00471F3F" w:rsidRDefault="000E384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części 8, 9, 10 i 11</w:t>
            </w:r>
          </w:p>
        </w:tc>
      </w:tr>
    </w:tbl>
    <w:p w14:paraId="4A274BC4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0927E7C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37861D54" w14:textId="77777777" w:rsidTr="00310284">
        <w:tc>
          <w:tcPr>
            <w:tcW w:w="2269" w:type="dxa"/>
            <w:shd w:val="clear" w:color="auto" w:fill="auto"/>
          </w:tcPr>
          <w:p w14:paraId="6F0B448B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517F1C" w14:textId="77777777" w:rsidR="00D34297" w:rsidRPr="00D34297" w:rsidRDefault="00603004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3004">
              <w:rPr>
                <w:rFonts w:ascii="Arial" w:hAnsi="Arial" w:cs="Arial"/>
                <w:bCs/>
                <w:sz w:val="24"/>
                <w:szCs w:val="24"/>
              </w:rPr>
              <w:t>Składniki recepturowe i opakowania apteczne</w:t>
            </w:r>
          </w:p>
        </w:tc>
      </w:tr>
      <w:tr w:rsidR="00603004" w:rsidRPr="00D34297" w14:paraId="19A58ECF" w14:textId="77777777" w:rsidTr="009813D1">
        <w:tc>
          <w:tcPr>
            <w:tcW w:w="2269" w:type="dxa"/>
            <w:shd w:val="clear" w:color="auto" w:fill="auto"/>
          </w:tcPr>
          <w:p w14:paraId="2F1FF649" w14:textId="77777777" w:rsidR="00603004" w:rsidRPr="00D34297" w:rsidRDefault="00603004" w:rsidP="009813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380F08" w14:textId="77777777" w:rsidR="00603004" w:rsidRPr="00D34297" w:rsidRDefault="00603004" w:rsidP="009813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3004">
              <w:rPr>
                <w:rFonts w:ascii="Arial" w:hAnsi="Arial" w:cs="Arial"/>
                <w:bCs/>
                <w:sz w:val="24"/>
                <w:szCs w:val="24"/>
              </w:rPr>
              <w:t>SZP-271-44/24</w:t>
            </w:r>
          </w:p>
        </w:tc>
      </w:tr>
    </w:tbl>
    <w:p w14:paraId="7F645A0F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47E000DD" w14:textId="7AAB3FEC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603004" w:rsidRPr="0060300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03004" w:rsidRPr="00603004">
        <w:rPr>
          <w:rFonts w:ascii="Arial" w:hAnsi="Arial" w:cs="Arial"/>
          <w:sz w:val="24"/>
          <w:szCs w:val="24"/>
        </w:rPr>
        <w:t>(</w:t>
      </w:r>
      <w:proofErr w:type="spellStart"/>
      <w:r w:rsidR="00603004" w:rsidRPr="00603004">
        <w:rPr>
          <w:rFonts w:ascii="Arial" w:hAnsi="Arial" w:cs="Arial"/>
          <w:sz w:val="24"/>
          <w:szCs w:val="24"/>
        </w:rPr>
        <w:t>t.j</w:t>
      </w:r>
      <w:proofErr w:type="spellEnd"/>
      <w:r w:rsidR="00603004" w:rsidRPr="00603004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60EBF117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EB3C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4B8B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2D0CD8F5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603004" w:rsidRPr="00D34297" w14:paraId="27312899" w14:textId="77777777" w:rsidTr="009813D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E123" w14:textId="77777777" w:rsidR="00603004" w:rsidRPr="00D34297" w:rsidRDefault="00603004" w:rsidP="009813D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D720" w14:textId="77777777" w:rsidR="00603004" w:rsidRPr="00D34297" w:rsidRDefault="00603004" w:rsidP="009813D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004">
              <w:rPr>
                <w:rFonts w:ascii="Arial" w:hAnsi="Arial" w:cs="Arial"/>
                <w:b/>
                <w:sz w:val="24"/>
                <w:szCs w:val="24"/>
              </w:rPr>
              <w:t>Surowiec farmaceutyczny</w:t>
            </w:r>
          </w:p>
          <w:p w14:paraId="763AD78A" w14:textId="77777777" w:rsidR="00603004" w:rsidRPr="00D34297" w:rsidRDefault="00603004" w:rsidP="009813D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A6BBF25" w14:textId="77777777" w:rsidR="00603004" w:rsidRPr="00D34297" w:rsidRDefault="00603004" w:rsidP="009813D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03004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290CB94" w14:textId="77777777" w:rsidR="00603004" w:rsidRPr="00D34297" w:rsidRDefault="00603004" w:rsidP="009813D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7DEBE24" w14:textId="528A5CB1" w:rsidR="00603004" w:rsidRPr="00D34297" w:rsidRDefault="00603004" w:rsidP="009813D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lastRenderedPageBreak/>
              <w:t>Wszystkie złożone oferty podlegały odrzuceniu na podstawie art. 226 ust. 1 pkt 8 ustawy Pzp</w:t>
            </w:r>
            <w:r w:rsidR="00B73F54">
              <w:rPr>
                <w:rFonts w:ascii="Arial" w:hAnsi="Arial" w:cs="Arial"/>
                <w:sz w:val="24"/>
                <w:szCs w:val="24"/>
              </w:rPr>
              <w:t xml:space="preserve"> - Wykonawca </w:t>
            </w:r>
            <w:proofErr w:type="spellStart"/>
            <w:r w:rsidR="00943929">
              <w:rPr>
                <w:rFonts w:ascii="Arial" w:hAnsi="Arial" w:cs="Arial"/>
                <w:sz w:val="24"/>
                <w:szCs w:val="24"/>
              </w:rPr>
              <w:t>Fagron</w:t>
            </w:r>
            <w:proofErr w:type="spellEnd"/>
            <w:r w:rsidR="00943929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r w:rsidR="00B73F54">
              <w:rPr>
                <w:rFonts w:ascii="Arial" w:hAnsi="Arial" w:cs="Arial"/>
                <w:sz w:val="24"/>
                <w:szCs w:val="24"/>
              </w:rPr>
              <w:t>został wezwany do wyjaśnienia rażąco niskiej ceny i nie udzielił wyjaśnień w wyznaczonym terminie.</w:t>
            </w:r>
          </w:p>
        </w:tc>
      </w:tr>
      <w:tr w:rsidR="00603004" w:rsidRPr="00D34297" w14:paraId="072C019C" w14:textId="77777777" w:rsidTr="009813D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2DEE" w14:textId="77777777" w:rsidR="00603004" w:rsidRPr="00D34297" w:rsidRDefault="00603004" w:rsidP="009813D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CDB7" w14:textId="77777777" w:rsidR="00603004" w:rsidRPr="00D34297" w:rsidRDefault="00603004" w:rsidP="009813D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004">
              <w:rPr>
                <w:rFonts w:ascii="Arial" w:hAnsi="Arial" w:cs="Arial"/>
                <w:b/>
                <w:sz w:val="24"/>
                <w:szCs w:val="24"/>
              </w:rPr>
              <w:t>Formaldehyd</w:t>
            </w:r>
          </w:p>
          <w:p w14:paraId="0AFDBF8C" w14:textId="77777777" w:rsidR="00603004" w:rsidRPr="00D34297" w:rsidRDefault="00603004" w:rsidP="009813D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3AA1E13" w14:textId="77777777" w:rsidR="00603004" w:rsidRPr="00D34297" w:rsidRDefault="00603004" w:rsidP="009813D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03004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0508BED" w14:textId="77777777" w:rsidR="00603004" w:rsidRPr="00D34297" w:rsidRDefault="00603004" w:rsidP="009813D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D14F8CF" w14:textId="77777777" w:rsidR="00603004" w:rsidRPr="00603004" w:rsidRDefault="00603004" w:rsidP="009813D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t>Złożone oferty podlegały odrzuceniu na podstawie :</w:t>
            </w:r>
          </w:p>
          <w:p w14:paraId="089A04D4" w14:textId="66FCCA02" w:rsidR="00603004" w:rsidRPr="00603004" w:rsidRDefault="00603004" w:rsidP="009813D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t>- art. 226 ust. 1 pkt  5 ustawy Pzp</w:t>
            </w:r>
            <w:r w:rsidR="00B73F54">
              <w:rPr>
                <w:rFonts w:ascii="Arial" w:hAnsi="Arial" w:cs="Arial"/>
                <w:sz w:val="24"/>
                <w:szCs w:val="24"/>
              </w:rPr>
              <w:t xml:space="preserve"> – treść oferty</w:t>
            </w:r>
            <w:r w:rsidR="00943929">
              <w:rPr>
                <w:rFonts w:ascii="Arial" w:hAnsi="Arial" w:cs="Arial"/>
                <w:sz w:val="24"/>
                <w:szCs w:val="24"/>
              </w:rPr>
              <w:t xml:space="preserve"> Wykonawcy </w:t>
            </w:r>
            <w:proofErr w:type="spellStart"/>
            <w:r w:rsidR="00943929">
              <w:rPr>
                <w:rFonts w:ascii="Arial" w:hAnsi="Arial" w:cs="Arial"/>
                <w:sz w:val="24"/>
                <w:szCs w:val="24"/>
              </w:rPr>
              <w:t>Alpinus</w:t>
            </w:r>
            <w:proofErr w:type="spellEnd"/>
            <w:r w:rsidR="00943929">
              <w:rPr>
                <w:rFonts w:ascii="Arial" w:hAnsi="Arial" w:cs="Arial"/>
                <w:sz w:val="24"/>
                <w:szCs w:val="24"/>
              </w:rPr>
              <w:t xml:space="preserve"> Chemia sp. z o.o.</w:t>
            </w:r>
            <w:r w:rsidR="00B73F54">
              <w:rPr>
                <w:rFonts w:ascii="Arial" w:hAnsi="Arial" w:cs="Arial"/>
                <w:sz w:val="24"/>
                <w:szCs w:val="24"/>
              </w:rPr>
              <w:t xml:space="preserve"> jest niezgodna z warunkami zamówienia</w:t>
            </w:r>
            <w:r w:rsidR="00371C57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3A3CB829" w14:textId="2DEB1805" w:rsidR="00371C57" w:rsidRDefault="00603004" w:rsidP="009813D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t>- art. 226 ust. 1 pkt 8 ustawy Pzp</w:t>
            </w:r>
            <w:r w:rsidR="00371C5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47969C5" w14:textId="6D037173" w:rsidR="00371C57" w:rsidRDefault="00371C57" w:rsidP="009813D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 Wykonawca</w:t>
            </w:r>
            <w:r w:rsidR="009439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43929">
              <w:rPr>
                <w:rFonts w:ascii="Arial" w:hAnsi="Arial" w:cs="Arial"/>
                <w:sz w:val="24"/>
                <w:szCs w:val="24"/>
              </w:rPr>
              <w:t>Aqua-Med</w:t>
            </w:r>
            <w:proofErr w:type="spellEnd"/>
            <w:r w:rsidR="00943929">
              <w:rPr>
                <w:rFonts w:ascii="Arial" w:hAnsi="Arial" w:cs="Arial"/>
                <w:sz w:val="24"/>
                <w:szCs w:val="24"/>
              </w:rPr>
              <w:t xml:space="preserve"> ZPAM-KOLASA sp. j.</w:t>
            </w:r>
            <w:r>
              <w:rPr>
                <w:rFonts w:ascii="Arial" w:hAnsi="Arial" w:cs="Arial"/>
                <w:sz w:val="24"/>
                <w:szCs w:val="24"/>
              </w:rPr>
              <w:t xml:space="preserve"> został wezwany do wyjaśnienia rażąco niskiej ceny i nie udzielił wyjaśnień w wyznaczonym terminie. </w:t>
            </w:r>
          </w:p>
          <w:p w14:paraId="17B7F483" w14:textId="3D4A6B1E" w:rsidR="00603004" w:rsidRPr="00D34297" w:rsidRDefault="00371C57" w:rsidP="009813D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Wykonawca </w:t>
            </w:r>
            <w:r w:rsidR="0012442F">
              <w:rPr>
                <w:rFonts w:ascii="Arial" w:hAnsi="Arial" w:cs="Arial"/>
                <w:sz w:val="24"/>
                <w:szCs w:val="24"/>
              </w:rPr>
              <w:t xml:space="preserve">”Maga </w:t>
            </w:r>
            <w:proofErr w:type="spellStart"/>
            <w:r w:rsidR="0012442F">
              <w:rPr>
                <w:rFonts w:ascii="Arial" w:hAnsi="Arial" w:cs="Arial"/>
                <w:sz w:val="24"/>
                <w:szCs w:val="24"/>
              </w:rPr>
              <w:t>Herba</w:t>
            </w:r>
            <w:proofErr w:type="spellEnd"/>
            <w:r w:rsidR="0012442F">
              <w:rPr>
                <w:rFonts w:ascii="Arial" w:hAnsi="Arial" w:cs="Arial"/>
                <w:sz w:val="24"/>
                <w:szCs w:val="24"/>
              </w:rPr>
              <w:t>” Janusz Olszówka sp. j.</w:t>
            </w:r>
            <w:r w:rsidR="0012442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został wezwany do wyjaśnienia rażąco niskiej ceny, złożone wyjaśnienia nie uzasadniają zaoferowanej ceny – nie zawierają </w:t>
            </w:r>
            <w:r w:rsidR="0012442F">
              <w:rPr>
                <w:rFonts w:ascii="Arial" w:hAnsi="Arial" w:cs="Arial"/>
                <w:sz w:val="24"/>
                <w:szCs w:val="24"/>
              </w:rPr>
              <w:t xml:space="preserve">kalkulacji lub </w:t>
            </w:r>
            <w:r>
              <w:rPr>
                <w:rFonts w:ascii="Arial" w:hAnsi="Arial" w:cs="Arial"/>
                <w:sz w:val="24"/>
                <w:szCs w:val="24"/>
              </w:rPr>
              <w:t>dowodów, które powinny zostać złożone.</w:t>
            </w:r>
          </w:p>
        </w:tc>
      </w:tr>
      <w:tr w:rsidR="00603004" w:rsidRPr="00D34297" w14:paraId="090D3883" w14:textId="77777777" w:rsidTr="009813D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841B" w14:textId="77777777" w:rsidR="00603004" w:rsidRPr="00D34297" w:rsidRDefault="00603004" w:rsidP="009813D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CFC2" w14:textId="77777777" w:rsidR="00603004" w:rsidRPr="00D34297" w:rsidRDefault="00603004" w:rsidP="009813D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004">
              <w:rPr>
                <w:rFonts w:ascii="Arial" w:hAnsi="Arial" w:cs="Arial"/>
                <w:b/>
                <w:sz w:val="24"/>
                <w:szCs w:val="24"/>
              </w:rPr>
              <w:t>Surowiec farmaceutyczny</w:t>
            </w:r>
          </w:p>
          <w:p w14:paraId="619D180C" w14:textId="77777777" w:rsidR="00603004" w:rsidRPr="00D34297" w:rsidRDefault="00603004" w:rsidP="009813D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2B064A4" w14:textId="77777777" w:rsidR="00603004" w:rsidRPr="00D34297" w:rsidRDefault="00603004" w:rsidP="009813D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03004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411D114" w14:textId="77777777" w:rsidR="00603004" w:rsidRPr="00D34297" w:rsidRDefault="00603004" w:rsidP="009813D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8EBC83" w14:textId="77777777" w:rsidR="00603004" w:rsidRPr="00603004" w:rsidRDefault="00603004" w:rsidP="009813D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t>Złożone oferty podlegały odrzuceniu na podstawie :</w:t>
            </w:r>
          </w:p>
          <w:p w14:paraId="30E2DC09" w14:textId="01AE543B" w:rsidR="00603004" w:rsidRPr="00603004" w:rsidRDefault="00603004" w:rsidP="009813D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t>- art. 226 ust. 1 pkt  5 ustawy Pzp</w:t>
            </w:r>
            <w:r w:rsidR="00371C57"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="00943929">
              <w:rPr>
                <w:rFonts w:ascii="Arial" w:hAnsi="Arial" w:cs="Arial"/>
                <w:sz w:val="24"/>
                <w:szCs w:val="24"/>
              </w:rPr>
              <w:t xml:space="preserve">treść oferty Wykonawcy </w:t>
            </w:r>
            <w:proofErr w:type="spellStart"/>
            <w:r w:rsidR="00943929">
              <w:rPr>
                <w:rFonts w:ascii="Arial" w:hAnsi="Arial" w:cs="Arial"/>
                <w:sz w:val="24"/>
                <w:szCs w:val="24"/>
              </w:rPr>
              <w:t>Aqua-Med</w:t>
            </w:r>
            <w:proofErr w:type="spellEnd"/>
            <w:r w:rsidR="00943929">
              <w:rPr>
                <w:rFonts w:ascii="Arial" w:hAnsi="Arial" w:cs="Arial"/>
                <w:sz w:val="24"/>
                <w:szCs w:val="24"/>
              </w:rPr>
              <w:t xml:space="preserve"> ZPAM-KOLASA sp. j. jest niezgodna z warunkami zamówienia,</w:t>
            </w:r>
          </w:p>
          <w:p w14:paraId="0A201512" w14:textId="1092A2BC" w:rsidR="00603004" w:rsidRPr="00603004" w:rsidRDefault="00603004" w:rsidP="009813D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t>- art. 226 ust. 1 pkt 2 lit. b ustawy Pzp</w:t>
            </w:r>
            <w:r w:rsidR="00B73F54">
              <w:rPr>
                <w:rFonts w:ascii="Arial" w:hAnsi="Arial" w:cs="Arial"/>
                <w:sz w:val="24"/>
                <w:szCs w:val="24"/>
              </w:rPr>
              <w:t xml:space="preserve"> – oferta została złożona przez Wykonawcę </w:t>
            </w:r>
            <w:proofErr w:type="spellStart"/>
            <w:r w:rsidR="00943929">
              <w:rPr>
                <w:rFonts w:ascii="Arial" w:hAnsi="Arial" w:cs="Arial"/>
                <w:sz w:val="24"/>
                <w:szCs w:val="24"/>
              </w:rPr>
              <w:t>Alpinus</w:t>
            </w:r>
            <w:proofErr w:type="spellEnd"/>
            <w:r w:rsidR="00943929">
              <w:rPr>
                <w:rFonts w:ascii="Arial" w:hAnsi="Arial" w:cs="Arial"/>
                <w:sz w:val="24"/>
                <w:szCs w:val="24"/>
              </w:rPr>
              <w:t xml:space="preserve"> Chemia sp. z o.o. </w:t>
            </w:r>
            <w:r w:rsidR="00B73F54">
              <w:rPr>
                <w:rFonts w:ascii="Arial" w:hAnsi="Arial" w:cs="Arial"/>
                <w:sz w:val="24"/>
                <w:szCs w:val="24"/>
              </w:rPr>
              <w:t>niespełniającego warunków udziału w postępowaniu,</w:t>
            </w:r>
          </w:p>
          <w:p w14:paraId="5A1B86F4" w14:textId="77777777" w:rsidR="00943929" w:rsidRDefault="00603004" w:rsidP="009813D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lastRenderedPageBreak/>
              <w:t>- art. 226 ust. 1 pkt 2 lit. c ustawy Pzp</w:t>
            </w:r>
            <w:r w:rsidR="00943929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8CDF170" w14:textId="1FF0A1AF" w:rsidR="00943929" w:rsidRDefault="00943929" w:rsidP="009813D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Wykonawca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Fagron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został wezwany do złożenia przedmiotowych środków dowodowych i nie złożył ich w terminie.</w:t>
            </w:r>
          </w:p>
          <w:p w14:paraId="0BD5182D" w14:textId="7C8C6516" w:rsidR="00603004" w:rsidRPr="00D34297" w:rsidRDefault="00943929" w:rsidP="009813D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371C57">
              <w:rPr>
                <w:rFonts w:ascii="Arial" w:hAnsi="Arial" w:cs="Arial"/>
                <w:sz w:val="24"/>
                <w:szCs w:val="24"/>
              </w:rPr>
              <w:t>Wykonawca</w:t>
            </w:r>
            <w:r>
              <w:rPr>
                <w:rFonts w:ascii="Arial" w:hAnsi="Arial" w:cs="Arial"/>
                <w:sz w:val="24"/>
                <w:szCs w:val="24"/>
              </w:rPr>
              <w:t xml:space="preserve"> ”Maga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Herba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” Janusz Olszówka sp. j.</w:t>
            </w:r>
            <w:r w:rsidR="00371C57">
              <w:rPr>
                <w:rFonts w:ascii="Arial" w:hAnsi="Arial" w:cs="Arial"/>
                <w:sz w:val="24"/>
                <w:szCs w:val="24"/>
              </w:rPr>
              <w:t xml:space="preserve"> nie złożył w przewidzianym terminie </w:t>
            </w:r>
            <w:r w:rsidR="0012442F">
              <w:rPr>
                <w:rFonts w:ascii="Arial" w:hAnsi="Arial" w:cs="Arial"/>
                <w:sz w:val="24"/>
                <w:szCs w:val="24"/>
              </w:rPr>
              <w:t xml:space="preserve">przedmiotowego środka dowodowego - </w:t>
            </w:r>
            <w:r w:rsidR="00371C57">
              <w:rPr>
                <w:rFonts w:ascii="Arial" w:hAnsi="Arial" w:cs="Arial"/>
                <w:sz w:val="24"/>
                <w:szCs w:val="24"/>
              </w:rPr>
              <w:t xml:space="preserve">oświadczenia dot. dopuszczenia do obrotu </w:t>
            </w:r>
            <w:r w:rsidR="0012442F">
              <w:rPr>
                <w:rFonts w:ascii="Arial" w:hAnsi="Arial" w:cs="Arial"/>
                <w:sz w:val="24"/>
                <w:szCs w:val="24"/>
              </w:rPr>
              <w:t>stanowiącego</w:t>
            </w:r>
            <w:r w:rsidR="00371C57">
              <w:rPr>
                <w:rFonts w:ascii="Arial" w:hAnsi="Arial" w:cs="Arial"/>
                <w:sz w:val="24"/>
                <w:szCs w:val="24"/>
              </w:rPr>
              <w:t xml:space="preserve"> załącznik nr 6 do SWZ.</w:t>
            </w:r>
          </w:p>
        </w:tc>
      </w:tr>
      <w:tr w:rsidR="00603004" w:rsidRPr="00D34297" w14:paraId="546D1DA4" w14:textId="77777777" w:rsidTr="009813D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BBFA" w14:textId="77777777" w:rsidR="00603004" w:rsidRPr="00D34297" w:rsidRDefault="00603004" w:rsidP="009813D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3D1C" w14:textId="77777777" w:rsidR="00603004" w:rsidRPr="00D34297" w:rsidRDefault="00603004" w:rsidP="009813D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004">
              <w:rPr>
                <w:rFonts w:ascii="Arial" w:hAnsi="Arial" w:cs="Arial"/>
                <w:b/>
                <w:sz w:val="24"/>
                <w:szCs w:val="24"/>
              </w:rPr>
              <w:t xml:space="preserve">Etanol skażony </w:t>
            </w:r>
            <w:proofErr w:type="spellStart"/>
            <w:r w:rsidRPr="00603004">
              <w:rPr>
                <w:rFonts w:ascii="Arial" w:hAnsi="Arial" w:cs="Arial"/>
                <w:b/>
                <w:sz w:val="24"/>
                <w:szCs w:val="24"/>
              </w:rPr>
              <w:t>Hibitanem</w:t>
            </w:r>
            <w:proofErr w:type="spellEnd"/>
          </w:p>
          <w:p w14:paraId="2F724C77" w14:textId="77777777" w:rsidR="00603004" w:rsidRPr="00D34297" w:rsidRDefault="00603004" w:rsidP="009813D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EEC3D48" w14:textId="77777777" w:rsidR="00603004" w:rsidRPr="00D34297" w:rsidRDefault="00603004" w:rsidP="009813D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03004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7F7DB01" w14:textId="77777777" w:rsidR="00603004" w:rsidRPr="00D34297" w:rsidRDefault="00603004" w:rsidP="009813D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99AC20" w14:textId="261EC1B2" w:rsidR="00603004" w:rsidRPr="00D34297" w:rsidRDefault="00603004" w:rsidP="009813D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3004">
              <w:rPr>
                <w:rFonts w:ascii="Arial" w:hAnsi="Arial" w:cs="Arial"/>
                <w:sz w:val="24"/>
                <w:szCs w:val="24"/>
              </w:rPr>
              <w:t>Wszystkie złożone oferty podlegały odrzuceniu na podstawie art. 226 ust. 1 pkt 11 ustawy Pzp</w:t>
            </w:r>
            <w:r w:rsidR="00B73F54">
              <w:rPr>
                <w:rFonts w:ascii="Arial" w:hAnsi="Arial" w:cs="Arial"/>
                <w:sz w:val="24"/>
                <w:szCs w:val="24"/>
              </w:rPr>
              <w:t xml:space="preserve"> – Wykonawca </w:t>
            </w:r>
            <w:proofErr w:type="spellStart"/>
            <w:r w:rsidR="00943929">
              <w:rPr>
                <w:rFonts w:ascii="Arial" w:hAnsi="Arial" w:cs="Arial"/>
                <w:sz w:val="24"/>
                <w:szCs w:val="24"/>
              </w:rPr>
              <w:t>Alpinus</w:t>
            </w:r>
            <w:proofErr w:type="spellEnd"/>
            <w:r w:rsidR="00943929">
              <w:rPr>
                <w:rFonts w:ascii="Arial" w:hAnsi="Arial" w:cs="Arial"/>
                <w:sz w:val="24"/>
                <w:szCs w:val="24"/>
              </w:rPr>
              <w:t xml:space="preserve"> Chemia sp. z o.o. </w:t>
            </w:r>
            <w:r w:rsidR="00B73F54">
              <w:rPr>
                <w:rFonts w:ascii="Arial" w:hAnsi="Arial" w:cs="Arial"/>
                <w:sz w:val="24"/>
                <w:szCs w:val="24"/>
              </w:rPr>
              <w:t>nie wyraził zgody na poprawę omyłki.</w:t>
            </w:r>
          </w:p>
        </w:tc>
      </w:tr>
    </w:tbl>
    <w:p w14:paraId="79170A7F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03FA95E3" w14:textId="4DB4F3A3" w:rsidR="002A7DFF" w:rsidRPr="00B20760" w:rsidRDefault="00B20760" w:rsidP="002A7DFF">
      <w:pPr>
        <w:spacing w:line="360" w:lineRule="auto"/>
        <w:jc w:val="right"/>
        <w:rPr>
          <w:sz w:val="24"/>
          <w:szCs w:val="24"/>
        </w:rPr>
      </w:pPr>
      <w:r w:rsidRPr="00B20760">
        <w:rPr>
          <w:sz w:val="24"/>
          <w:szCs w:val="24"/>
        </w:rPr>
        <w:t>Dorota Góral</w:t>
      </w:r>
    </w:p>
    <w:p w14:paraId="66E58908" w14:textId="6CC8BDDE" w:rsidR="00B20760" w:rsidRPr="00B20760" w:rsidRDefault="00B20760" w:rsidP="002A7DFF">
      <w:pPr>
        <w:spacing w:line="360" w:lineRule="auto"/>
        <w:jc w:val="right"/>
        <w:rPr>
          <w:sz w:val="24"/>
          <w:szCs w:val="24"/>
        </w:rPr>
      </w:pPr>
      <w:r w:rsidRPr="00B20760">
        <w:rPr>
          <w:sz w:val="24"/>
          <w:szCs w:val="24"/>
        </w:rPr>
        <w:t>Z-ca Dyrektora ds. finansowych</w:t>
      </w:r>
    </w:p>
    <w:sectPr w:rsidR="00B20760" w:rsidRPr="00B20760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14ECC" w14:textId="77777777" w:rsidR="00DE7411" w:rsidRDefault="00DE7411" w:rsidP="00D34297">
      <w:r>
        <w:separator/>
      </w:r>
    </w:p>
  </w:endnote>
  <w:endnote w:type="continuationSeparator" w:id="0">
    <w:p w14:paraId="6788B999" w14:textId="77777777" w:rsidR="00DE7411" w:rsidRDefault="00DE741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320F8" w14:textId="77777777" w:rsidR="00603004" w:rsidRDefault="006030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1A7D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A508C8A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755C6" w14:textId="77777777" w:rsidR="00603004" w:rsidRDefault="006030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AAFB3" w14:textId="77777777" w:rsidR="00DE7411" w:rsidRDefault="00DE7411" w:rsidP="00D34297">
      <w:r>
        <w:separator/>
      </w:r>
    </w:p>
  </w:footnote>
  <w:footnote w:type="continuationSeparator" w:id="0">
    <w:p w14:paraId="77823FF9" w14:textId="77777777" w:rsidR="00DE7411" w:rsidRDefault="00DE741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08083" w14:textId="77777777" w:rsidR="00603004" w:rsidRDefault="006030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D87F4" w14:textId="77777777" w:rsidR="00603004" w:rsidRDefault="006030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65B83" w14:textId="77777777" w:rsidR="00603004" w:rsidRDefault="006030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21D"/>
    <w:rsid w:val="00010B31"/>
    <w:rsid w:val="000E3847"/>
    <w:rsid w:val="00104963"/>
    <w:rsid w:val="0012442F"/>
    <w:rsid w:val="00150F65"/>
    <w:rsid w:val="002A7DFF"/>
    <w:rsid w:val="00310284"/>
    <w:rsid w:val="00371C57"/>
    <w:rsid w:val="004E2226"/>
    <w:rsid w:val="005464E2"/>
    <w:rsid w:val="00603004"/>
    <w:rsid w:val="00823326"/>
    <w:rsid w:val="00856A3E"/>
    <w:rsid w:val="00894412"/>
    <w:rsid w:val="00943929"/>
    <w:rsid w:val="009462DF"/>
    <w:rsid w:val="009500EB"/>
    <w:rsid w:val="00987E69"/>
    <w:rsid w:val="00993EFC"/>
    <w:rsid w:val="00AB3E72"/>
    <w:rsid w:val="00AC1A4B"/>
    <w:rsid w:val="00B20760"/>
    <w:rsid w:val="00B73F54"/>
    <w:rsid w:val="00CE221D"/>
    <w:rsid w:val="00D34297"/>
    <w:rsid w:val="00D41670"/>
    <w:rsid w:val="00D44D12"/>
    <w:rsid w:val="00D8293D"/>
    <w:rsid w:val="00DE7411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5A2A21"/>
  <w15:chartTrackingRefBased/>
  <w15:docId w15:val="{7C97A0F3-19BC-4428-814F-83696E1D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485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3</cp:revision>
  <cp:lastPrinted>2025-03-27T07:35:00Z</cp:lastPrinted>
  <dcterms:created xsi:type="dcterms:W3CDTF">2025-03-27T09:14:00Z</dcterms:created>
  <dcterms:modified xsi:type="dcterms:W3CDTF">2025-03-27T09:16:00Z</dcterms:modified>
</cp:coreProperties>
</file>