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239D1" w14:textId="77777777" w:rsidR="00CF7835" w:rsidRPr="000846B7" w:rsidRDefault="00FD6750" w:rsidP="00CF7835">
      <w:pPr>
        <w:spacing w:after="600"/>
        <w:jc w:val="right"/>
      </w:pPr>
      <w:r w:rsidRPr="000846B7">
        <w:t>Niepołomice</w:t>
      </w:r>
      <w:r w:rsidR="00CF7835" w:rsidRPr="000846B7">
        <w:t xml:space="preserve"> dnia: </w:t>
      </w:r>
      <w:r w:rsidRPr="000846B7">
        <w:t>2025-03-27</w:t>
      </w:r>
    </w:p>
    <w:p w14:paraId="50F0E602" w14:textId="77777777" w:rsidR="00CF7835" w:rsidRPr="000846B7" w:rsidRDefault="00FD6750" w:rsidP="00CF7835">
      <w:pPr>
        <w:spacing w:line="360" w:lineRule="auto"/>
        <w:rPr>
          <w:b/>
          <w:bCs/>
        </w:rPr>
      </w:pPr>
      <w:r w:rsidRPr="000846B7">
        <w:rPr>
          <w:b/>
          <w:bCs/>
        </w:rPr>
        <w:t>GMINA NIEPOŁOMICE</w:t>
      </w:r>
    </w:p>
    <w:p w14:paraId="44B4C7D2" w14:textId="77777777" w:rsidR="00CF7835" w:rsidRPr="000846B7" w:rsidRDefault="00FD6750" w:rsidP="00CF7835">
      <w:pPr>
        <w:spacing w:line="360" w:lineRule="auto"/>
      </w:pPr>
      <w:r w:rsidRPr="000846B7">
        <w:t>Pl. Zwycięstwa</w:t>
      </w:r>
      <w:r w:rsidR="00CF7835" w:rsidRPr="000846B7">
        <w:t xml:space="preserve"> </w:t>
      </w:r>
      <w:r w:rsidRPr="000846B7">
        <w:t>13</w:t>
      </w:r>
    </w:p>
    <w:p w14:paraId="6662AF1C" w14:textId="77777777" w:rsidR="00CF7835" w:rsidRPr="000846B7" w:rsidRDefault="00FD6750" w:rsidP="00CF7835">
      <w:r w:rsidRPr="000846B7">
        <w:t>32-005</w:t>
      </w:r>
      <w:r w:rsidR="00CF7835" w:rsidRPr="000846B7">
        <w:t xml:space="preserve"> </w:t>
      </w:r>
      <w:r w:rsidRPr="000846B7">
        <w:t>Niepołomice</w:t>
      </w:r>
    </w:p>
    <w:p w14:paraId="49E58E8B" w14:textId="79373824" w:rsidR="00CF7835" w:rsidRPr="000846B7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0846B7" w14:paraId="677BA61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9A45FD" w14:textId="77777777" w:rsidR="00CF7835" w:rsidRPr="000846B7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0846B7">
              <w:rPr>
                <w:b/>
                <w:spacing w:val="20"/>
              </w:rPr>
              <w:t>INFORMACJA Z OTWARCIA OFERT</w:t>
            </w:r>
          </w:p>
        </w:tc>
      </w:tr>
    </w:tbl>
    <w:p w14:paraId="0D9ECBFF" w14:textId="77777777" w:rsidR="00CF7835" w:rsidRPr="000846B7" w:rsidRDefault="00CF7835" w:rsidP="00CF7835">
      <w:pPr>
        <w:pStyle w:val="Nagwek"/>
        <w:tabs>
          <w:tab w:val="clear" w:pos="4536"/>
        </w:tabs>
        <w:spacing w:after="360"/>
      </w:pPr>
      <w:r w:rsidRPr="000846B7">
        <w:tab/>
        <w:t xml:space="preserve"> </w:t>
      </w:r>
    </w:p>
    <w:p w14:paraId="2004A5BE" w14:textId="77777777" w:rsidR="00CF7835" w:rsidRPr="000846B7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0846B7">
        <w:rPr>
          <w:rFonts w:eastAsia="Calibri"/>
          <w:lang w:eastAsia="en-US"/>
        </w:rPr>
        <w:t xml:space="preserve">Dotyczy </w:t>
      </w:r>
      <w:r w:rsidRPr="000846B7">
        <w:t>postępowania o udzielenie zamówienia publicznego</w:t>
      </w:r>
      <w:r w:rsidRPr="000846B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0846B7" w14:paraId="44E0180B" w14:textId="77777777" w:rsidTr="000C1C6D">
        <w:tc>
          <w:tcPr>
            <w:tcW w:w="2269" w:type="dxa"/>
            <w:shd w:val="clear" w:color="auto" w:fill="auto"/>
          </w:tcPr>
          <w:p w14:paraId="6D573506" w14:textId="77777777" w:rsidR="00CF7835" w:rsidRPr="000846B7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846B7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9A2090" w14:textId="77777777" w:rsidR="00CF7835" w:rsidRPr="000846B7" w:rsidRDefault="00FD675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846B7">
              <w:rPr>
                <w:bCs/>
              </w:rPr>
              <w:t>Dostawa i montaż wiat przystankowych w gminie Niepołomice</w:t>
            </w:r>
            <w:r w:rsidR="00CF7835" w:rsidRPr="000846B7">
              <w:rPr>
                <w:bCs/>
              </w:rPr>
              <w:t>.</w:t>
            </w:r>
          </w:p>
        </w:tc>
      </w:tr>
      <w:tr w:rsidR="00FD6750" w:rsidRPr="000846B7" w14:paraId="6B1A5520" w14:textId="77777777" w:rsidTr="007108D3">
        <w:tc>
          <w:tcPr>
            <w:tcW w:w="2269" w:type="dxa"/>
            <w:shd w:val="clear" w:color="auto" w:fill="auto"/>
          </w:tcPr>
          <w:p w14:paraId="64072EC4" w14:textId="77777777" w:rsidR="00FD6750" w:rsidRPr="000846B7" w:rsidRDefault="00FD6750" w:rsidP="007108D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846B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9A0E11" w14:textId="77777777" w:rsidR="00FD6750" w:rsidRPr="000846B7" w:rsidRDefault="00FD6750" w:rsidP="007108D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846B7">
              <w:rPr>
                <w:bCs/>
              </w:rPr>
              <w:t>ZP.271.2.2025</w:t>
            </w:r>
          </w:p>
        </w:tc>
      </w:tr>
    </w:tbl>
    <w:p w14:paraId="6C409A3F" w14:textId="77777777" w:rsidR="00D665F5" w:rsidRPr="000846B7" w:rsidRDefault="00D665F5" w:rsidP="00CF7835">
      <w:pPr>
        <w:spacing w:before="480" w:line="360" w:lineRule="auto"/>
        <w:jc w:val="both"/>
      </w:pPr>
      <w:r w:rsidRPr="000846B7">
        <w:t>Zamawiający, działając na podstawie art. 22</w:t>
      </w:r>
      <w:r w:rsidR="00601802" w:rsidRPr="000846B7">
        <w:t>2</w:t>
      </w:r>
      <w:r w:rsidRPr="000846B7">
        <w:t xml:space="preserve"> ust. 5 </w:t>
      </w:r>
      <w:r w:rsidRPr="000846B7">
        <w:rPr>
          <w:bCs/>
        </w:rPr>
        <w:t>ustawy z dnia 11 września 2019r. Prawo zamówień publicznych</w:t>
      </w:r>
      <w:r w:rsidRPr="000846B7">
        <w:t xml:space="preserve"> </w:t>
      </w:r>
      <w:r w:rsidR="00FD6750" w:rsidRPr="000846B7">
        <w:t>(</w:t>
      </w:r>
      <w:proofErr w:type="spellStart"/>
      <w:r w:rsidR="00FD6750" w:rsidRPr="000846B7">
        <w:t>t.j</w:t>
      </w:r>
      <w:proofErr w:type="spellEnd"/>
      <w:r w:rsidR="00FD6750" w:rsidRPr="000846B7">
        <w:t>. Dz. U. z 2024 poz. 1320)</w:t>
      </w:r>
      <w:r w:rsidR="00490DC0" w:rsidRPr="000846B7">
        <w:t xml:space="preserve"> </w:t>
      </w:r>
      <w:r w:rsidRPr="000846B7">
        <w:t>udostępnia</w:t>
      </w:r>
      <w:r w:rsidR="00F95C33" w:rsidRPr="000846B7">
        <w:t xml:space="preserve"> </w:t>
      </w:r>
      <w:r w:rsidR="004C7E9B" w:rsidRPr="000846B7">
        <w:t>informacj</w:t>
      </w:r>
      <w:r w:rsidR="00577BC6" w:rsidRPr="000846B7">
        <w:t>ę</w:t>
      </w:r>
      <w:r w:rsidR="00035488" w:rsidRPr="000846B7">
        <w:t xml:space="preserve"> z otwarcia ofert</w:t>
      </w:r>
      <w:r w:rsidR="00577BC6" w:rsidRPr="000846B7">
        <w:t>.</w:t>
      </w:r>
    </w:p>
    <w:p w14:paraId="056A49C4" w14:textId="77777777" w:rsidR="00A80738" w:rsidRPr="000846B7" w:rsidRDefault="00D665F5" w:rsidP="00CF7835">
      <w:pPr>
        <w:spacing w:before="120" w:after="120" w:line="360" w:lineRule="auto"/>
        <w:jc w:val="both"/>
      </w:pPr>
      <w:r w:rsidRPr="000846B7">
        <w:t>Podczas otwarcia ofert, mającego miejsce</w:t>
      </w:r>
      <w:r w:rsidR="00FF4AB1" w:rsidRPr="000846B7">
        <w:t xml:space="preserve"> w dniu </w:t>
      </w:r>
      <w:r w:rsidR="00FD6750" w:rsidRPr="000846B7">
        <w:t>27/03/2025</w:t>
      </w:r>
      <w:r w:rsidR="00FF4AB1" w:rsidRPr="000846B7">
        <w:t xml:space="preserve"> o godz. </w:t>
      </w:r>
      <w:r w:rsidR="00FD6750" w:rsidRPr="000846B7">
        <w:t>09:30</w:t>
      </w:r>
      <w:r w:rsidRPr="000846B7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0846B7" w14:paraId="335D6AF5" w14:textId="77777777" w:rsidTr="000C1C6D">
        <w:tc>
          <w:tcPr>
            <w:tcW w:w="1276" w:type="dxa"/>
            <w:shd w:val="clear" w:color="auto" w:fill="F2F2F2"/>
            <w:vAlign w:val="center"/>
          </w:tcPr>
          <w:p w14:paraId="599CA6D0" w14:textId="77777777" w:rsidR="00D665F5" w:rsidRPr="000846B7" w:rsidRDefault="00960CEB" w:rsidP="003F57CD">
            <w:pPr>
              <w:spacing w:before="120" w:after="120"/>
              <w:jc w:val="center"/>
            </w:pPr>
            <w:r w:rsidRPr="000846B7">
              <w:t>O</w:t>
            </w:r>
            <w:r w:rsidR="00D665F5" w:rsidRPr="000846B7">
              <w:t>fert</w:t>
            </w:r>
            <w:r w:rsidRPr="000846B7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9B865C2" w14:textId="77777777" w:rsidR="00D665F5" w:rsidRPr="000846B7" w:rsidRDefault="00D665F5" w:rsidP="003F57CD">
            <w:pPr>
              <w:spacing w:before="120" w:after="120"/>
              <w:jc w:val="center"/>
            </w:pPr>
            <w:r w:rsidRPr="000846B7">
              <w:t>Nazwa</w:t>
            </w:r>
            <w:r w:rsidR="003F57CD" w:rsidRPr="000846B7">
              <w:t xml:space="preserve"> </w:t>
            </w:r>
            <w:r w:rsidRPr="000846B7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224A867" w14:textId="77777777" w:rsidR="00D665F5" w:rsidRPr="000846B7" w:rsidRDefault="00D665F5" w:rsidP="003F57CD">
            <w:pPr>
              <w:spacing w:before="120" w:after="120"/>
              <w:jc w:val="center"/>
            </w:pPr>
            <w:r w:rsidRPr="000846B7">
              <w:t>Cena oferty</w:t>
            </w:r>
          </w:p>
        </w:tc>
      </w:tr>
      <w:tr w:rsidR="00FD6750" w:rsidRPr="000846B7" w14:paraId="3A0D0CBF" w14:textId="77777777" w:rsidTr="007108D3">
        <w:tc>
          <w:tcPr>
            <w:tcW w:w="1276" w:type="dxa"/>
            <w:shd w:val="clear" w:color="auto" w:fill="auto"/>
            <w:vAlign w:val="center"/>
          </w:tcPr>
          <w:p w14:paraId="21DD164B" w14:textId="77777777" w:rsidR="00FD6750" w:rsidRPr="00864A2C" w:rsidRDefault="00FD6750" w:rsidP="007108D3">
            <w:pPr>
              <w:spacing w:before="80" w:after="80"/>
              <w:jc w:val="center"/>
            </w:pPr>
            <w:r w:rsidRPr="00864A2C">
              <w:t>1</w:t>
            </w:r>
          </w:p>
        </w:tc>
        <w:tc>
          <w:tcPr>
            <w:tcW w:w="4961" w:type="dxa"/>
            <w:shd w:val="clear" w:color="auto" w:fill="auto"/>
          </w:tcPr>
          <w:p w14:paraId="39ACF431" w14:textId="77777777" w:rsidR="00FD6750" w:rsidRPr="000846B7" w:rsidRDefault="00FD6750" w:rsidP="007108D3">
            <w:pPr>
              <w:spacing w:before="80" w:after="40"/>
            </w:pPr>
            <w:proofErr w:type="spellStart"/>
            <w:r w:rsidRPr="000846B7">
              <w:t>mmcité</w:t>
            </w:r>
            <w:proofErr w:type="spellEnd"/>
            <w:r w:rsidRPr="000846B7">
              <w:t xml:space="preserve"> </w:t>
            </w:r>
            <w:proofErr w:type="spellStart"/>
            <w:r w:rsidRPr="000846B7">
              <w:t>pl</w:t>
            </w:r>
            <w:proofErr w:type="spellEnd"/>
            <w:r w:rsidRPr="000846B7">
              <w:t xml:space="preserve"> Sp. z o.o.</w:t>
            </w:r>
          </w:p>
          <w:p w14:paraId="3B20D770" w14:textId="790F2708" w:rsidR="00FD6750" w:rsidRPr="000846B7" w:rsidRDefault="00864A2C" w:rsidP="007108D3">
            <w:r>
              <w:t xml:space="preserve">ul. </w:t>
            </w:r>
            <w:r w:rsidR="00FD6750" w:rsidRPr="000846B7">
              <w:t>Broniewskiego</w:t>
            </w:r>
            <w:r w:rsidR="00FD6750" w:rsidRPr="000846B7">
              <w:t xml:space="preserve"> </w:t>
            </w:r>
            <w:r w:rsidR="00FD6750" w:rsidRPr="000846B7">
              <w:t>64</w:t>
            </w:r>
            <w:r w:rsidR="00FD6750" w:rsidRPr="000846B7">
              <w:t xml:space="preserve"> </w:t>
            </w:r>
          </w:p>
          <w:p w14:paraId="75F5C325" w14:textId="77777777" w:rsidR="00FD6750" w:rsidRPr="000846B7" w:rsidRDefault="00FD6750" w:rsidP="007108D3">
            <w:pPr>
              <w:spacing w:after="80"/>
              <w:jc w:val="both"/>
            </w:pPr>
            <w:r w:rsidRPr="000846B7">
              <w:t>43-300</w:t>
            </w:r>
            <w:r w:rsidRPr="000846B7">
              <w:t xml:space="preserve"> </w:t>
            </w:r>
            <w:r w:rsidRPr="000846B7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4C4C03" w14:textId="77777777" w:rsidR="00FD6750" w:rsidRPr="000846B7" w:rsidRDefault="00FD6750" w:rsidP="007108D3">
            <w:pPr>
              <w:spacing w:before="80" w:after="80"/>
              <w:jc w:val="center"/>
            </w:pPr>
            <w:r w:rsidRPr="000846B7">
              <w:t>1 048 028.88 zł</w:t>
            </w:r>
          </w:p>
        </w:tc>
      </w:tr>
      <w:tr w:rsidR="00FD6750" w:rsidRPr="000846B7" w14:paraId="1922344D" w14:textId="77777777" w:rsidTr="007108D3">
        <w:tc>
          <w:tcPr>
            <w:tcW w:w="1276" w:type="dxa"/>
            <w:shd w:val="clear" w:color="auto" w:fill="auto"/>
            <w:vAlign w:val="center"/>
          </w:tcPr>
          <w:p w14:paraId="21AEC664" w14:textId="77777777" w:rsidR="00FD6750" w:rsidRPr="00864A2C" w:rsidRDefault="00FD6750" w:rsidP="007108D3">
            <w:pPr>
              <w:spacing w:before="80" w:after="80"/>
              <w:jc w:val="center"/>
            </w:pPr>
            <w:r w:rsidRPr="00864A2C">
              <w:t>2</w:t>
            </w:r>
          </w:p>
        </w:tc>
        <w:tc>
          <w:tcPr>
            <w:tcW w:w="4961" w:type="dxa"/>
            <w:shd w:val="clear" w:color="auto" w:fill="auto"/>
          </w:tcPr>
          <w:p w14:paraId="48FDBD59" w14:textId="7F62EFF5" w:rsidR="00FD6750" w:rsidRPr="000846B7" w:rsidRDefault="00FD6750" w:rsidP="007108D3">
            <w:pPr>
              <w:spacing w:before="80" w:after="40"/>
            </w:pPr>
            <w:r w:rsidRPr="000846B7">
              <w:t>El-</w:t>
            </w:r>
            <w:proofErr w:type="spellStart"/>
            <w:r w:rsidRPr="000846B7">
              <w:t>przem</w:t>
            </w:r>
            <w:proofErr w:type="spellEnd"/>
            <w:r w:rsidRPr="000846B7">
              <w:t xml:space="preserve"> Sp. </w:t>
            </w:r>
            <w:r w:rsidR="00864A2C">
              <w:t xml:space="preserve">z </w:t>
            </w:r>
            <w:r w:rsidRPr="000846B7">
              <w:t>o.o.</w:t>
            </w:r>
          </w:p>
          <w:p w14:paraId="4955E310" w14:textId="77777777" w:rsidR="00FD6750" w:rsidRPr="000846B7" w:rsidRDefault="00FD6750" w:rsidP="007108D3">
            <w:r w:rsidRPr="000846B7">
              <w:t>Nowe Dąbie</w:t>
            </w:r>
            <w:r w:rsidRPr="000846B7">
              <w:t xml:space="preserve"> </w:t>
            </w:r>
            <w:r w:rsidRPr="000846B7">
              <w:t>67b</w:t>
            </w:r>
            <w:r w:rsidRPr="000846B7">
              <w:t xml:space="preserve"> </w:t>
            </w:r>
          </w:p>
          <w:p w14:paraId="7EF4AD95" w14:textId="77777777" w:rsidR="00FD6750" w:rsidRPr="000846B7" w:rsidRDefault="00FD6750" w:rsidP="007108D3">
            <w:pPr>
              <w:spacing w:after="80"/>
              <w:jc w:val="both"/>
            </w:pPr>
            <w:r w:rsidRPr="000846B7">
              <w:t>89-210</w:t>
            </w:r>
            <w:r w:rsidRPr="000846B7">
              <w:t xml:space="preserve"> </w:t>
            </w:r>
            <w:r w:rsidRPr="000846B7">
              <w:t>Łabiszyn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B425FE" w14:textId="77777777" w:rsidR="00FD6750" w:rsidRPr="000846B7" w:rsidRDefault="00FD6750" w:rsidP="007108D3">
            <w:pPr>
              <w:spacing w:before="80" w:after="80"/>
              <w:jc w:val="center"/>
            </w:pPr>
            <w:r w:rsidRPr="000846B7">
              <w:t>1 027 533.39 zł</w:t>
            </w:r>
          </w:p>
        </w:tc>
      </w:tr>
      <w:tr w:rsidR="00FD6750" w:rsidRPr="000846B7" w14:paraId="704C8DF0" w14:textId="77777777" w:rsidTr="007108D3">
        <w:tc>
          <w:tcPr>
            <w:tcW w:w="1276" w:type="dxa"/>
            <w:shd w:val="clear" w:color="auto" w:fill="auto"/>
            <w:vAlign w:val="center"/>
          </w:tcPr>
          <w:p w14:paraId="503D3C32" w14:textId="77777777" w:rsidR="00FD6750" w:rsidRPr="00864A2C" w:rsidRDefault="00FD6750" w:rsidP="007108D3">
            <w:pPr>
              <w:spacing w:before="80" w:after="80"/>
              <w:jc w:val="center"/>
            </w:pPr>
            <w:r w:rsidRPr="00864A2C">
              <w:t>3</w:t>
            </w:r>
          </w:p>
        </w:tc>
        <w:tc>
          <w:tcPr>
            <w:tcW w:w="4961" w:type="dxa"/>
            <w:shd w:val="clear" w:color="auto" w:fill="auto"/>
          </w:tcPr>
          <w:p w14:paraId="583B3C47" w14:textId="77777777" w:rsidR="00FD6750" w:rsidRPr="000846B7" w:rsidRDefault="00FD6750" w:rsidP="007108D3">
            <w:pPr>
              <w:spacing w:before="80" w:after="40"/>
            </w:pPr>
            <w:r w:rsidRPr="000846B7">
              <w:t>MM2021 Sp. z o.o.</w:t>
            </w:r>
          </w:p>
          <w:p w14:paraId="73846221" w14:textId="77777777" w:rsidR="00FD6750" w:rsidRPr="000846B7" w:rsidRDefault="00FD6750" w:rsidP="007108D3">
            <w:r w:rsidRPr="000846B7">
              <w:t>ul. Przemysłowa</w:t>
            </w:r>
            <w:r w:rsidRPr="000846B7">
              <w:t xml:space="preserve"> </w:t>
            </w:r>
            <w:r w:rsidRPr="000846B7">
              <w:t>1A</w:t>
            </w:r>
            <w:r w:rsidRPr="000846B7">
              <w:t xml:space="preserve"> </w:t>
            </w:r>
          </w:p>
          <w:p w14:paraId="38B5933C" w14:textId="77777777" w:rsidR="00FD6750" w:rsidRPr="000846B7" w:rsidRDefault="00FD6750" w:rsidP="007108D3">
            <w:pPr>
              <w:spacing w:after="80"/>
              <w:jc w:val="both"/>
            </w:pPr>
            <w:r w:rsidRPr="000846B7">
              <w:t>63-720</w:t>
            </w:r>
            <w:r w:rsidRPr="000846B7">
              <w:t xml:space="preserve"> </w:t>
            </w:r>
            <w:r w:rsidRPr="000846B7">
              <w:t>Koźmin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DE3965" w14:textId="77777777" w:rsidR="00FD6750" w:rsidRPr="000846B7" w:rsidRDefault="00FD6750" w:rsidP="007108D3">
            <w:pPr>
              <w:spacing w:before="80" w:after="80"/>
              <w:jc w:val="center"/>
            </w:pPr>
            <w:r w:rsidRPr="000846B7">
              <w:t>893 513.72 zł</w:t>
            </w:r>
          </w:p>
        </w:tc>
      </w:tr>
      <w:tr w:rsidR="00FD6750" w:rsidRPr="000846B7" w14:paraId="36572C88" w14:textId="77777777" w:rsidTr="007108D3">
        <w:tc>
          <w:tcPr>
            <w:tcW w:w="1276" w:type="dxa"/>
            <w:shd w:val="clear" w:color="auto" w:fill="auto"/>
            <w:vAlign w:val="center"/>
          </w:tcPr>
          <w:p w14:paraId="43EE1D82" w14:textId="77777777" w:rsidR="00FD6750" w:rsidRPr="00864A2C" w:rsidRDefault="00FD6750" w:rsidP="007108D3">
            <w:pPr>
              <w:spacing w:before="80" w:after="80"/>
              <w:jc w:val="center"/>
            </w:pPr>
            <w:r w:rsidRPr="00864A2C">
              <w:t>4</w:t>
            </w:r>
          </w:p>
        </w:tc>
        <w:tc>
          <w:tcPr>
            <w:tcW w:w="4961" w:type="dxa"/>
            <w:shd w:val="clear" w:color="auto" w:fill="auto"/>
          </w:tcPr>
          <w:p w14:paraId="20EEDEAB" w14:textId="77777777" w:rsidR="00FD6750" w:rsidRPr="000846B7" w:rsidRDefault="00FD6750" w:rsidP="007108D3">
            <w:pPr>
              <w:spacing w:before="80" w:after="40"/>
            </w:pPr>
            <w:proofErr w:type="spellStart"/>
            <w:r w:rsidRPr="000846B7">
              <w:t>Egoé</w:t>
            </w:r>
            <w:proofErr w:type="spellEnd"/>
            <w:r w:rsidRPr="000846B7">
              <w:t xml:space="preserve"> PL Sp. z o.o.</w:t>
            </w:r>
          </w:p>
          <w:p w14:paraId="06E102D1" w14:textId="77777777" w:rsidR="00FD6750" w:rsidRPr="000846B7" w:rsidRDefault="00FD6750" w:rsidP="007108D3">
            <w:r w:rsidRPr="000846B7">
              <w:t>Mazańcowice</w:t>
            </w:r>
            <w:r w:rsidRPr="000846B7">
              <w:t xml:space="preserve"> </w:t>
            </w:r>
            <w:r w:rsidRPr="000846B7">
              <w:t>94</w:t>
            </w:r>
            <w:r w:rsidRPr="000846B7">
              <w:t xml:space="preserve"> </w:t>
            </w:r>
          </w:p>
          <w:p w14:paraId="0135C45A" w14:textId="77777777" w:rsidR="00FD6750" w:rsidRPr="000846B7" w:rsidRDefault="00FD6750" w:rsidP="007108D3">
            <w:pPr>
              <w:spacing w:after="80"/>
              <w:jc w:val="both"/>
            </w:pPr>
            <w:r w:rsidRPr="000846B7">
              <w:t>43-391</w:t>
            </w:r>
            <w:r w:rsidRPr="000846B7">
              <w:t xml:space="preserve"> </w:t>
            </w:r>
            <w:r w:rsidRPr="000846B7">
              <w:t>Mazańcowice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BA5B8F" w14:textId="77777777" w:rsidR="00FD6750" w:rsidRPr="000846B7" w:rsidRDefault="00FD6750" w:rsidP="007108D3">
            <w:pPr>
              <w:spacing w:before="80" w:after="80"/>
              <w:jc w:val="center"/>
            </w:pPr>
            <w:r w:rsidRPr="000846B7">
              <w:t>1 002 423.85 zł</w:t>
            </w:r>
          </w:p>
        </w:tc>
      </w:tr>
      <w:tr w:rsidR="00FD6750" w:rsidRPr="000846B7" w14:paraId="3C1FBD0E" w14:textId="77777777" w:rsidTr="007108D3">
        <w:tc>
          <w:tcPr>
            <w:tcW w:w="1276" w:type="dxa"/>
            <w:shd w:val="clear" w:color="auto" w:fill="auto"/>
            <w:vAlign w:val="center"/>
          </w:tcPr>
          <w:p w14:paraId="4954297F" w14:textId="77777777" w:rsidR="00FD6750" w:rsidRPr="00864A2C" w:rsidRDefault="00FD6750" w:rsidP="007108D3">
            <w:pPr>
              <w:spacing w:before="80" w:after="80"/>
              <w:jc w:val="center"/>
            </w:pPr>
            <w:r w:rsidRPr="00864A2C">
              <w:lastRenderedPageBreak/>
              <w:t>5</w:t>
            </w:r>
          </w:p>
        </w:tc>
        <w:tc>
          <w:tcPr>
            <w:tcW w:w="4961" w:type="dxa"/>
            <w:shd w:val="clear" w:color="auto" w:fill="auto"/>
          </w:tcPr>
          <w:p w14:paraId="3CC8C541" w14:textId="79EBBDCF" w:rsidR="00FD6750" w:rsidRPr="000846B7" w:rsidRDefault="00FD6750" w:rsidP="007108D3">
            <w:pPr>
              <w:spacing w:before="80" w:after="40"/>
            </w:pPr>
            <w:r w:rsidRPr="000846B7">
              <w:t>SP PARTS S</w:t>
            </w:r>
            <w:r w:rsidR="00864A2C">
              <w:t>p. z o.o.</w:t>
            </w:r>
          </w:p>
          <w:p w14:paraId="7D441977" w14:textId="05D5CEC4" w:rsidR="00FD6750" w:rsidRPr="000846B7" w:rsidRDefault="00864A2C" w:rsidP="007108D3">
            <w:r>
              <w:t xml:space="preserve">Ul. </w:t>
            </w:r>
            <w:r w:rsidRPr="000846B7">
              <w:t xml:space="preserve">Łąkowa </w:t>
            </w:r>
            <w:r w:rsidR="00FD6750" w:rsidRPr="000846B7">
              <w:t>2</w:t>
            </w:r>
            <w:r w:rsidR="00FD6750" w:rsidRPr="000846B7">
              <w:t xml:space="preserve"> </w:t>
            </w:r>
          </w:p>
          <w:p w14:paraId="3891D5AE" w14:textId="062CB9BB" w:rsidR="00FD6750" w:rsidRPr="000846B7" w:rsidRDefault="00FD6750" w:rsidP="007108D3">
            <w:pPr>
              <w:spacing w:after="80"/>
              <w:jc w:val="both"/>
            </w:pPr>
            <w:r w:rsidRPr="000846B7">
              <w:t>68-100</w:t>
            </w:r>
            <w:r w:rsidRPr="000846B7">
              <w:t xml:space="preserve"> </w:t>
            </w:r>
            <w:r w:rsidR="00864A2C" w:rsidRPr="000846B7">
              <w:t>Żagań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BF39F8" w14:textId="77777777" w:rsidR="00FD6750" w:rsidRPr="000846B7" w:rsidRDefault="00FD6750" w:rsidP="007108D3">
            <w:pPr>
              <w:spacing w:before="80" w:after="80"/>
              <w:jc w:val="center"/>
            </w:pPr>
            <w:r w:rsidRPr="000846B7">
              <w:t>1 114 470.00 zł</w:t>
            </w:r>
          </w:p>
        </w:tc>
      </w:tr>
      <w:tr w:rsidR="00FD6750" w:rsidRPr="000846B7" w14:paraId="4ACE9015" w14:textId="77777777" w:rsidTr="007108D3">
        <w:tc>
          <w:tcPr>
            <w:tcW w:w="1276" w:type="dxa"/>
            <w:shd w:val="clear" w:color="auto" w:fill="auto"/>
            <w:vAlign w:val="center"/>
          </w:tcPr>
          <w:p w14:paraId="28A49363" w14:textId="77777777" w:rsidR="00FD6750" w:rsidRPr="00864A2C" w:rsidRDefault="00FD6750" w:rsidP="007108D3">
            <w:pPr>
              <w:spacing w:before="80" w:after="80"/>
              <w:jc w:val="center"/>
            </w:pPr>
            <w:r w:rsidRPr="00864A2C">
              <w:t>6</w:t>
            </w:r>
          </w:p>
        </w:tc>
        <w:tc>
          <w:tcPr>
            <w:tcW w:w="4961" w:type="dxa"/>
            <w:shd w:val="clear" w:color="auto" w:fill="auto"/>
          </w:tcPr>
          <w:p w14:paraId="4CB6F383" w14:textId="4ECAE654" w:rsidR="00FD6750" w:rsidRPr="000846B7" w:rsidRDefault="00FD6750" w:rsidP="007108D3">
            <w:pPr>
              <w:spacing w:before="80" w:after="40"/>
            </w:pPr>
            <w:proofErr w:type="spellStart"/>
            <w:r w:rsidRPr="000846B7">
              <w:t>Arret</w:t>
            </w:r>
            <w:proofErr w:type="spellEnd"/>
            <w:r w:rsidRPr="000846B7">
              <w:t xml:space="preserve"> Sp</w:t>
            </w:r>
            <w:r w:rsidR="000846B7">
              <w:t>.</w:t>
            </w:r>
            <w:r w:rsidRPr="000846B7">
              <w:t xml:space="preserve"> z o</w:t>
            </w:r>
            <w:r w:rsidR="000846B7">
              <w:t>.</w:t>
            </w:r>
            <w:r w:rsidRPr="000846B7">
              <w:t>o</w:t>
            </w:r>
            <w:r w:rsidR="000846B7">
              <w:t>.</w:t>
            </w:r>
          </w:p>
          <w:p w14:paraId="21A8CB6C" w14:textId="2FB47CF8" w:rsidR="00FD6750" w:rsidRPr="000846B7" w:rsidRDefault="000846B7" w:rsidP="007108D3">
            <w:r>
              <w:t xml:space="preserve">Ul. </w:t>
            </w:r>
            <w:r w:rsidR="00FD6750" w:rsidRPr="000846B7">
              <w:t>Kopalniana</w:t>
            </w:r>
            <w:r w:rsidR="00FD6750" w:rsidRPr="000846B7">
              <w:t xml:space="preserve"> </w:t>
            </w:r>
            <w:r w:rsidR="00FD6750" w:rsidRPr="000846B7">
              <w:t>11</w:t>
            </w:r>
            <w:r w:rsidR="00FD6750" w:rsidRPr="000846B7">
              <w:t xml:space="preserve"> </w:t>
            </w:r>
          </w:p>
          <w:p w14:paraId="6390B81D" w14:textId="77777777" w:rsidR="00FD6750" w:rsidRPr="000846B7" w:rsidRDefault="00FD6750" w:rsidP="007108D3">
            <w:pPr>
              <w:spacing w:after="80"/>
              <w:jc w:val="both"/>
            </w:pPr>
            <w:r w:rsidRPr="000846B7">
              <w:t>41-807</w:t>
            </w:r>
            <w:r w:rsidRPr="000846B7">
              <w:t xml:space="preserve"> </w:t>
            </w:r>
            <w:r w:rsidRPr="000846B7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F40E1F" w14:textId="77777777" w:rsidR="00FD6750" w:rsidRPr="000846B7" w:rsidRDefault="00FD6750" w:rsidP="007108D3">
            <w:pPr>
              <w:spacing w:before="80" w:after="80"/>
              <w:jc w:val="center"/>
            </w:pPr>
            <w:r w:rsidRPr="000846B7">
              <w:t>832 811.28 zł</w:t>
            </w:r>
          </w:p>
        </w:tc>
      </w:tr>
      <w:tr w:rsidR="00FD6750" w:rsidRPr="000846B7" w14:paraId="401A579A" w14:textId="77777777" w:rsidTr="007108D3">
        <w:tc>
          <w:tcPr>
            <w:tcW w:w="1276" w:type="dxa"/>
            <w:shd w:val="clear" w:color="auto" w:fill="auto"/>
            <w:vAlign w:val="center"/>
          </w:tcPr>
          <w:p w14:paraId="717A40C7" w14:textId="77777777" w:rsidR="00FD6750" w:rsidRPr="00864A2C" w:rsidRDefault="00FD6750" w:rsidP="007108D3">
            <w:pPr>
              <w:spacing w:before="80" w:after="80"/>
              <w:jc w:val="center"/>
            </w:pPr>
            <w:r w:rsidRPr="00864A2C">
              <w:t>7</w:t>
            </w:r>
          </w:p>
        </w:tc>
        <w:tc>
          <w:tcPr>
            <w:tcW w:w="4961" w:type="dxa"/>
            <w:shd w:val="clear" w:color="auto" w:fill="auto"/>
          </w:tcPr>
          <w:p w14:paraId="7A14199C" w14:textId="77777777" w:rsidR="00FD6750" w:rsidRPr="000846B7" w:rsidRDefault="00FD6750" w:rsidP="007108D3">
            <w:pPr>
              <w:spacing w:before="80" w:after="40"/>
            </w:pPr>
            <w:r w:rsidRPr="000846B7">
              <w:t>KJ STAL Konrad Janiak</w:t>
            </w:r>
          </w:p>
          <w:p w14:paraId="702777AB" w14:textId="34B292BF" w:rsidR="00FD6750" w:rsidRPr="000846B7" w:rsidRDefault="00864A2C" w:rsidP="007108D3">
            <w:r>
              <w:t xml:space="preserve">Ul. </w:t>
            </w:r>
            <w:proofErr w:type="spellStart"/>
            <w:r w:rsidR="00FD6750" w:rsidRPr="000846B7">
              <w:t>M</w:t>
            </w:r>
            <w:r>
              <w:t>.</w:t>
            </w:r>
            <w:r w:rsidR="00FD6750" w:rsidRPr="000846B7">
              <w:t>Piotrowskiego</w:t>
            </w:r>
            <w:proofErr w:type="spellEnd"/>
            <w:r w:rsidR="00FD6750" w:rsidRPr="000846B7">
              <w:t xml:space="preserve"> </w:t>
            </w:r>
            <w:r w:rsidR="00FD6750" w:rsidRPr="000846B7">
              <w:t>19/55</w:t>
            </w:r>
            <w:r w:rsidR="00FD6750" w:rsidRPr="000846B7">
              <w:t xml:space="preserve"> </w:t>
            </w:r>
          </w:p>
          <w:p w14:paraId="3526E105" w14:textId="77777777" w:rsidR="00FD6750" w:rsidRPr="000846B7" w:rsidRDefault="00FD6750" w:rsidP="007108D3">
            <w:pPr>
              <w:spacing w:after="80"/>
              <w:jc w:val="both"/>
            </w:pPr>
            <w:r w:rsidRPr="000846B7">
              <w:t>08-110</w:t>
            </w:r>
            <w:r w:rsidRPr="000846B7">
              <w:t xml:space="preserve"> </w:t>
            </w:r>
            <w:r w:rsidRPr="000846B7">
              <w:t>Siedlce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934712" w14:textId="77777777" w:rsidR="00FD6750" w:rsidRPr="000846B7" w:rsidRDefault="00FD6750" w:rsidP="007108D3">
            <w:pPr>
              <w:spacing w:before="80" w:after="80"/>
              <w:jc w:val="center"/>
            </w:pPr>
            <w:r w:rsidRPr="000846B7">
              <w:t>1 030 000.00 zł</w:t>
            </w:r>
          </w:p>
        </w:tc>
      </w:tr>
      <w:tr w:rsidR="00FD6750" w:rsidRPr="000846B7" w14:paraId="664E0B12" w14:textId="77777777" w:rsidTr="007108D3">
        <w:tc>
          <w:tcPr>
            <w:tcW w:w="1276" w:type="dxa"/>
            <w:shd w:val="clear" w:color="auto" w:fill="auto"/>
            <w:vAlign w:val="center"/>
          </w:tcPr>
          <w:p w14:paraId="4D9F9586" w14:textId="77777777" w:rsidR="00FD6750" w:rsidRPr="00864A2C" w:rsidRDefault="00FD6750" w:rsidP="007108D3">
            <w:pPr>
              <w:spacing w:before="80" w:after="80"/>
              <w:jc w:val="center"/>
            </w:pPr>
            <w:r w:rsidRPr="00864A2C">
              <w:t>8</w:t>
            </w:r>
          </w:p>
        </w:tc>
        <w:tc>
          <w:tcPr>
            <w:tcW w:w="4961" w:type="dxa"/>
            <w:shd w:val="clear" w:color="auto" w:fill="auto"/>
          </w:tcPr>
          <w:p w14:paraId="7E3802B4" w14:textId="77777777" w:rsidR="00FD6750" w:rsidRPr="000846B7" w:rsidRDefault="00FD6750" w:rsidP="007108D3">
            <w:pPr>
              <w:spacing w:before="80" w:after="40"/>
            </w:pPr>
            <w:r w:rsidRPr="000846B7">
              <w:t>BUDOTECHNIKA SP. Z O.O.</w:t>
            </w:r>
          </w:p>
          <w:p w14:paraId="45CCA91A" w14:textId="666536E8" w:rsidR="00FD6750" w:rsidRPr="000846B7" w:rsidRDefault="000846B7" w:rsidP="007108D3">
            <w:r>
              <w:t xml:space="preserve">Ul. </w:t>
            </w:r>
            <w:r w:rsidRPr="000846B7">
              <w:t>Bierawka</w:t>
            </w:r>
            <w:r w:rsidR="00FD6750" w:rsidRPr="000846B7">
              <w:t xml:space="preserve"> 2A</w:t>
            </w:r>
            <w:r w:rsidR="00FD6750" w:rsidRPr="000846B7">
              <w:t xml:space="preserve"> </w:t>
            </w:r>
          </w:p>
          <w:p w14:paraId="57803212" w14:textId="076F018A" w:rsidR="00FD6750" w:rsidRPr="000846B7" w:rsidRDefault="00FD6750" w:rsidP="007108D3">
            <w:pPr>
              <w:spacing w:after="80"/>
              <w:jc w:val="both"/>
            </w:pPr>
            <w:r w:rsidRPr="000846B7">
              <w:t>44-145</w:t>
            </w:r>
            <w:r w:rsidRPr="000846B7">
              <w:t xml:space="preserve"> </w:t>
            </w:r>
            <w:r w:rsidR="000846B7" w:rsidRPr="000846B7">
              <w:t>Pilchowice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0DBE65" w14:textId="77777777" w:rsidR="00FD6750" w:rsidRPr="000846B7" w:rsidRDefault="00FD6750" w:rsidP="007108D3">
            <w:pPr>
              <w:spacing w:before="80" w:after="80"/>
              <w:jc w:val="center"/>
            </w:pPr>
            <w:r w:rsidRPr="000846B7">
              <w:t>792 864.15 zł</w:t>
            </w:r>
          </w:p>
        </w:tc>
      </w:tr>
    </w:tbl>
    <w:p w14:paraId="5B0B9E69" w14:textId="77777777" w:rsidR="0069085C" w:rsidRPr="000846B7" w:rsidRDefault="0069085C" w:rsidP="00A80738">
      <w:pPr>
        <w:spacing w:before="120" w:after="120"/>
        <w:jc w:val="both"/>
      </w:pPr>
    </w:p>
    <w:p w14:paraId="67C8F90F" w14:textId="77777777" w:rsidR="00577BC6" w:rsidRDefault="00577BC6" w:rsidP="00A80738">
      <w:pPr>
        <w:spacing w:before="120" w:after="120"/>
        <w:jc w:val="both"/>
      </w:pPr>
    </w:p>
    <w:sectPr w:rsidR="00577BC6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A48E5" w14:textId="77777777" w:rsidR="00521F35" w:rsidRDefault="00521F35">
      <w:r>
        <w:separator/>
      </w:r>
    </w:p>
  </w:endnote>
  <w:endnote w:type="continuationSeparator" w:id="0">
    <w:p w14:paraId="6519740E" w14:textId="77777777" w:rsidR="00521F35" w:rsidRDefault="00521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308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0BC5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03F35" w14:textId="545349B5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31A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311DCE" w14:textId="77777777" w:rsidR="009F189D" w:rsidRDefault="009F189D">
    <w:pPr>
      <w:pStyle w:val="Stopka"/>
      <w:tabs>
        <w:tab w:val="clear" w:pos="4536"/>
      </w:tabs>
      <w:jc w:val="center"/>
    </w:pPr>
  </w:p>
  <w:p w14:paraId="3B512B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3E147" w14:textId="77777777" w:rsidR="00521F35" w:rsidRDefault="00521F35">
      <w:r>
        <w:separator/>
      </w:r>
    </w:p>
  </w:footnote>
  <w:footnote w:type="continuationSeparator" w:id="0">
    <w:p w14:paraId="679B2B63" w14:textId="77777777" w:rsidR="00521F35" w:rsidRDefault="00521F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E0B4A" w14:textId="77777777" w:rsidR="00FD6750" w:rsidRDefault="00FD67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9E5B2" w14:textId="77777777" w:rsidR="00FD6750" w:rsidRDefault="00FD67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476C8" w14:textId="77777777" w:rsidR="00FD6750" w:rsidRDefault="00FD67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F35"/>
    <w:rsid w:val="00007727"/>
    <w:rsid w:val="00017720"/>
    <w:rsid w:val="00035488"/>
    <w:rsid w:val="000846B7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21F35"/>
    <w:rsid w:val="00577BC6"/>
    <w:rsid w:val="00601802"/>
    <w:rsid w:val="0069085C"/>
    <w:rsid w:val="00843263"/>
    <w:rsid w:val="00861E75"/>
    <w:rsid w:val="00864A2C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D675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45D4B4"/>
  <w15:chartTrackingRefBased/>
  <w15:docId w15:val="{6172FBBD-0F01-42DA-A773-CC4ECA01A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198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2025-03-27T09:26:00Z</cp:lastPrinted>
  <dcterms:created xsi:type="dcterms:W3CDTF">2025-03-27T09:26:00Z</dcterms:created>
  <dcterms:modified xsi:type="dcterms:W3CDTF">2025-03-27T09:26:00Z</dcterms:modified>
</cp:coreProperties>
</file>