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85AAF" w14:textId="50EA214A" w:rsidR="00DD5E6B" w:rsidRDefault="00DD5E6B" w:rsidP="00DD5E6B">
      <w:pPr>
        <w:jc w:val="right"/>
        <w:rPr>
          <w:b/>
          <w:sz w:val="24"/>
          <w:szCs w:val="24"/>
        </w:rPr>
      </w:pPr>
      <w:r w:rsidRPr="003A4963">
        <w:rPr>
          <w:b/>
          <w:sz w:val="24"/>
          <w:szCs w:val="24"/>
        </w:rPr>
        <w:t xml:space="preserve">Załącznik nr </w:t>
      </w:r>
      <w:r w:rsidR="00F46580">
        <w:rPr>
          <w:b/>
          <w:sz w:val="24"/>
          <w:szCs w:val="24"/>
        </w:rPr>
        <w:t>5</w:t>
      </w:r>
    </w:p>
    <w:p w14:paraId="4DFBCC3B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68D1691F" w14:textId="5373E12A" w:rsidR="00DD5E6B" w:rsidRPr="00700407" w:rsidRDefault="000A64C8" w:rsidP="00700407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7666B5AA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6B8E6629" w14:textId="24CFDC13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44BAAED1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48D16702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469A4D3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03E4F81D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020F32A0" w14:textId="1A3A529C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481228" w:rsidRPr="00481228">
        <w:rPr>
          <w:sz w:val="24"/>
          <w:szCs w:val="24"/>
        </w:rPr>
        <w:t>przetarg</w:t>
      </w:r>
      <w:r w:rsidR="00FE7153">
        <w:rPr>
          <w:sz w:val="24"/>
          <w:szCs w:val="24"/>
        </w:rPr>
        <w:t>u</w:t>
      </w:r>
      <w:r w:rsidR="00481228" w:rsidRPr="00481228">
        <w:rPr>
          <w:sz w:val="24"/>
          <w:szCs w:val="24"/>
        </w:rPr>
        <w:t xml:space="preserve"> nieograniczon</w:t>
      </w:r>
      <w:r w:rsidR="00FE7153">
        <w:rPr>
          <w:sz w:val="24"/>
          <w:szCs w:val="24"/>
        </w:rPr>
        <w:t>ego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F46580" w:rsidRPr="00F46580">
        <w:rPr>
          <w:b/>
          <w:sz w:val="24"/>
          <w:szCs w:val="24"/>
        </w:rPr>
        <w:t>dostaw</w:t>
      </w:r>
      <w:r w:rsidR="00F46580">
        <w:rPr>
          <w:b/>
          <w:sz w:val="24"/>
          <w:szCs w:val="24"/>
        </w:rPr>
        <w:t>ę</w:t>
      </w:r>
      <w:r w:rsidR="00F46580" w:rsidRPr="00F46580">
        <w:rPr>
          <w:b/>
          <w:sz w:val="24"/>
          <w:szCs w:val="24"/>
        </w:rPr>
        <w:t xml:space="preserve"> kompaktowego systemu nauczania "Przemysł 4.0" z modułami aplikacyjnymi i oprogramowaniem dla WO - DE-dzp.272-079/25</w:t>
      </w:r>
      <w:r w:rsidR="00FE7153"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637EB023" w14:textId="77777777" w:rsidR="00E93A60" w:rsidRDefault="00E93A60" w:rsidP="00DD5E6B">
      <w:pPr>
        <w:tabs>
          <w:tab w:val="left" w:pos="0"/>
        </w:tabs>
        <w:jc w:val="center"/>
        <w:rPr>
          <w:b/>
        </w:rPr>
      </w:pPr>
    </w:p>
    <w:p w14:paraId="0E2DB2EA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43633951" w14:textId="77777777" w:rsidTr="00E93A60">
        <w:trPr>
          <w:cantSplit/>
          <w:trHeight w:val="811"/>
        </w:trPr>
        <w:tc>
          <w:tcPr>
            <w:tcW w:w="626" w:type="dxa"/>
            <w:vAlign w:val="center"/>
          </w:tcPr>
          <w:p w14:paraId="0A357634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40046F66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053272FA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7B7188E7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4D9E0CF0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27063743" w14:textId="77777777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14:paraId="509AA20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745E87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2FF2F5F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16D3DAE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5882A52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4ABBD339" w14:textId="77777777" w:rsidTr="00E93A60">
        <w:trPr>
          <w:cantSplit/>
          <w:trHeight w:val="939"/>
        </w:trPr>
        <w:tc>
          <w:tcPr>
            <w:tcW w:w="626" w:type="dxa"/>
          </w:tcPr>
          <w:p w14:paraId="3482CF5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95A34A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34A3771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E1B6CB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D26826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65355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2F3E201D" w14:textId="77777777" w:rsidTr="00E93A60">
        <w:trPr>
          <w:cantSplit/>
          <w:trHeight w:val="939"/>
        </w:trPr>
        <w:tc>
          <w:tcPr>
            <w:tcW w:w="626" w:type="dxa"/>
          </w:tcPr>
          <w:p w14:paraId="22A3074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35AF2E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3325660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CC7F9C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EC61B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12B8FF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53824436" w14:textId="77777777" w:rsidTr="00E93A60">
        <w:trPr>
          <w:cantSplit/>
          <w:trHeight w:val="954"/>
        </w:trPr>
        <w:tc>
          <w:tcPr>
            <w:tcW w:w="626" w:type="dxa"/>
          </w:tcPr>
          <w:p w14:paraId="7D62D34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534FFCF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3EA9911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A2FD9A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8BD9B4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CFAFB2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577E805" w14:textId="77777777" w:rsidTr="00E93A60">
        <w:trPr>
          <w:cantSplit/>
          <w:trHeight w:val="939"/>
        </w:trPr>
        <w:tc>
          <w:tcPr>
            <w:tcW w:w="626" w:type="dxa"/>
          </w:tcPr>
          <w:p w14:paraId="00BC52E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53C451F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D8A1EF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6D3D18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71A57C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8A5389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0C6E37BE" w14:textId="77777777" w:rsidTr="00E93A60">
        <w:trPr>
          <w:cantSplit/>
          <w:trHeight w:val="269"/>
        </w:trPr>
        <w:tc>
          <w:tcPr>
            <w:tcW w:w="626" w:type="dxa"/>
          </w:tcPr>
          <w:p w14:paraId="540CDD6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0C95E314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6D352E03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2C330853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CD32CE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417057C6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0DE41BFA" w14:textId="77777777"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14:paraId="0311FF85" w14:textId="77777777"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64843F8C" w14:textId="77777777"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5B582973" w14:textId="6525B9D1" w:rsidR="0055114D" w:rsidRDefault="00DD5E6B" w:rsidP="00F46580">
      <w:pPr>
        <w:tabs>
          <w:tab w:val="left" w:pos="5040"/>
        </w:tabs>
        <w:ind w:left="708"/>
      </w:pPr>
      <w:r>
        <w:tab/>
        <w:t>do reprezentowania Wykonawcy</w:t>
      </w:r>
    </w:p>
    <w:p w14:paraId="4209B4BC" w14:textId="77777777" w:rsidR="0055114D" w:rsidRDefault="0055114D" w:rsidP="0055114D">
      <w:pPr>
        <w:tabs>
          <w:tab w:val="left" w:pos="5040"/>
        </w:tabs>
        <w:ind w:left="708"/>
      </w:pPr>
    </w:p>
    <w:p w14:paraId="09ADA1CC" w14:textId="77777777" w:rsidR="00DD3A31" w:rsidRPr="00DD3A31" w:rsidRDefault="00DD3A31" w:rsidP="00DD3A31"/>
    <w:p w14:paraId="07176FAE" w14:textId="74B15E19" w:rsidR="00DD3A31" w:rsidRPr="00DD3A31" w:rsidRDefault="00DD3A31" w:rsidP="00DD3A31">
      <w:pPr>
        <w:tabs>
          <w:tab w:val="left" w:pos="540"/>
          <w:tab w:val="left" w:pos="780"/>
        </w:tabs>
        <w:suppressAutoHyphens/>
        <w:jc w:val="both"/>
        <w:rPr>
          <w:rFonts w:ascii="Calibri" w:eastAsia="Calibri" w:hAnsi="Calibri"/>
          <w:color w:val="FF0000"/>
          <w:lang w:eastAsia="zh-CN"/>
        </w:rPr>
      </w:pPr>
      <w:r w:rsidRPr="00DD3A31">
        <w:rPr>
          <w:rFonts w:ascii="Calibri" w:eastAsia="Calibri" w:hAnsi="Calibri"/>
          <w:b/>
          <w:color w:val="FF0000"/>
          <w:sz w:val="22"/>
          <w:szCs w:val="22"/>
          <w:lang w:eastAsia="zh-CN"/>
        </w:rPr>
        <w:t>Oświadczenie należy złożyć, z zachowaniem postaci elektronicznej i podpisa</w:t>
      </w:r>
      <w:r w:rsidR="00700407">
        <w:rPr>
          <w:rFonts w:ascii="Calibri" w:eastAsia="Calibri" w:hAnsi="Calibri"/>
          <w:b/>
          <w:color w:val="FF0000"/>
          <w:sz w:val="22"/>
          <w:szCs w:val="22"/>
          <w:lang w:eastAsia="zh-CN"/>
        </w:rPr>
        <w:t>ć</w:t>
      </w:r>
      <w:r w:rsidRPr="00DD3A31">
        <w:rPr>
          <w:rFonts w:ascii="Calibri" w:eastAsia="Calibri" w:hAnsi="Calibri"/>
          <w:b/>
          <w:color w:val="FF0000"/>
          <w:sz w:val="22"/>
          <w:szCs w:val="22"/>
          <w:lang w:eastAsia="zh-CN"/>
        </w:rPr>
        <w:t xml:space="preserve"> kwalifikowanym podpisem elektronicznym</w:t>
      </w:r>
      <w:r w:rsidRPr="00DD3A31">
        <w:rPr>
          <w:rFonts w:ascii="Calibri" w:eastAsia="Calibri" w:hAnsi="Calibri"/>
          <w:color w:val="FF0000"/>
          <w:sz w:val="22"/>
          <w:szCs w:val="22"/>
          <w:lang w:eastAsia="zh-CN"/>
        </w:rPr>
        <w:t>.</w:t>
      </w:r>
    </w:p>
    <w:p w14:paraId="0D03F14F" w14:textId="2924144B" w:rsidR="00DD3A31" w:rsidRPr="00DD3A31" w:rsidRDefault="00DD3A31" w:rsidP="00DD3A31">
      <w:pPr>
        <w:tabs>
          <w:tab w:val="left" w:pos="2655"/>
        </w:tabs>
      </w:pPr>
    </w:p>
    <w:sectPr w:rsidR="00DD3A31" w:rsidRPr="00DD3A31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7E9E9" w14:textId="77777777" w:rsidR="0076009F" w:rsidRDefault="0076009F">
      <w:r>
        <w:separator/>
      </w:r>
    </w:p>
  </w:endnote>
  <w:endnote w:type="continuationSeparator" w:id="0">
    <w:p w14:paraId="668D9F6E" w14:textId="77777777" w:rsidR="0076009F" w:rsidRDefault="00760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C9BBE" w14:textId="77777777" w:rsidR="0076009F" w:rsidRDefault="0076009F">
      <w:r>
        <w:separator/>
      </w:r>
    </w:p>
  </w:footnote>
  <w:footnote w:type="continuationSeparator" w:id="0">
    <w:p w14:paraId="1EDD6AB8" w14:textId="77777777" w:rsidR="0076009F" w:rsidRDefault="0076009F">
      <w:r>
        <w:continuationSeparator/>
      </w:r>
    </w:p>
  </w:footnote>
  <w:footnote w:id="1">
    <w:p w14:paraId="1E2C0082" w14:textId="77E0E7C8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A64C8">
        <w:t xml:space="preserve">należy podać wszystkie informacje, pozwalające jednoznacznie stwierdzić czy wykonawca spełnia warunek określony w pkt. </w:t>
      </w:r>
      <w:r w:rsidR="001739ED" w:rsidRPr="000A64C8">
        <w:t>8</w:t>
      </w:r>
      <w:r w:rsidRPr="000A64C8">
        <w:t>.</w:t>
      </w:r>
      <w:r w:rsidR="000A64C8" w:rsidRPr="000A64C8">
        <w:t>4</w:t>
      </w:r>
      <w:r w:rsidRPr="000A64C8">
        <w:t>.</w:t>
      </w:r>
      <w:r w:rsidR="001739ED" w:rsidRPr="000A64C8">
        <w:t>4.</w:t>
      </w:r>
      <w:r w:rsidRPr="000A64C8">
        <w:t xml:space="preserve">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009F"/>
    <w:rsid w:val="00054B56"/>
    <w:rsid w:val="000A64C8"/>
    <w:rsid w:val="000C4504"/>
    <w:rsid w:val="001739ED"/>
    <w:rsid w:val="002355F4"/>
    <w:rsid w:val="002605A3"/>
    <w:rsid w:val="002646BC"/>
    <w:rsid w:val="002F6942"/>
    <w:rsid w:val="00326EA6"/>
    <w:rsid w:val="003857B7"/>
    <w:rsid w:val="003A4963"/>
    <w:rsid w:val="00437D39"/>
    <w:rsid w:val="00481228"/>
    <w:rsid w:val="004C7D05"/>
    <w:rsid w:val="004E25E9"/>
    <w:rsid w:val="0055114D"/>
    <w:rsid w:val="006A5B9B"/>
    <w:rsid w:val="006B58EB"/>
    <w:rsid w:val="006F12AA"/>
    <w:rsid w:val="00700407"/>
    <w:rsid w:val="007335B2"/>
    <w:rsid w:val="00750860"/>
    <w:rsid w:val="0076009F"/>
    <w:rsid w:val="008D3D57"/>
    <w:rsid w:val="00A1762A"/>
    <w:rsid w:val="00B538A0"/>
    <w:rsid w:val="00C1516B"/>
    <w:rsid w:val="00CD0D35"/>
    <w:rsid w:val="00DC16EA"/>
    <w:rsid w:val="00DD3A31"/>
    <w:rsid w:val="00DD5E6B"/>
    <w:rsid w:val="00E154E9"/>
    <w:rsid w:val="00E43856"/>
    <w:rsid w:val="00E438FC"/>
    <w:rsid w:val="00E93A60"/>
    <w:rsid w:val="00EB64E2"/>
    <w:rsid w:val="00F46580"/>
    <w:rsid w:val="00F7311C"/>
    <w:rsid w:val="00FE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2742814"/>
  <w15:chartTrackingRefBased/>
  <w15:docId w15:val="{B67A2CD3-B1BC-430F-BA87-F2208CACB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Joanna Kraińska</cp:lastModifiedBy>
  <cp:revision>2</cp:revision>
  <cp:lastPrinted>1899-12-31T23:00:00Z</cp:lastPrinted>
  <dcterms:created xsi:type="dcterms:W3CDTF">2025-02-18T14:04:00Z</dcterms:created>
  <dcterms:modified xsi:type="dcterms:W3CDTF">2025-02-18T14:04:00Z</dcterms:modified>
</cp:coreProperties>
</file>