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05C83" w14:textId="064A57AF" w:rsidR="00A87586" w:rsidRDefault="00A87586" w:rsidP="00A87586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1922">
        <w:rPr>
          <w:b/>
          <w:sz w:val="24"/>
        </w:rPr>
        <w:t>DE-dzp.272-</w:t>
      </w:r>
      <w:r w:rsidR="002E1A93">
        <w:rPr>
          <w:b/>
          <w:sz w:val="24"/>
        </w:rPr>
        <w:t>079</w:t>
      </w:r>
      <w:r w:rsidR="00E01922">
        <w:rPr>
          <w:b/>
          <w:sz w:val="24"/>
        </w:rPr>
        <w:t>/2</w:t>
      </w:r>
      <w:r w:rsidR="002E1A93">
        <w:rPr>
          <w:b/>
          <w:sz w:val="24"/>
        </w:rPr>
        <w:t>5</w:t>
      </w:r>
    </w:p>
    <w:p w14:paraId="205A0A7F" w14:textId="77777777" w:rsidR="00A87586" w:rsidRDefault="00A87586" w:rsidP="00A875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9517C2F" w14:textId="77777777" w:rsidR="00A87586" w:rsidRDefault="00A87586" w:rsidP="00A87586">
      <w:pPr>
        <w:jc w:val="center"/>
        <w:rPr>
          <w:b/>
          <w:sz w:val="28"/>
          <w:szCs w:val="28"/>
        </w:rPr>
      </w:pPr>
    </w:p>
    <w:p w14:paraId="0615ECF2" w14:textId="77777777" w:rsidR="00A87586" w:rsidRDefault="00A87586" w:rsidP="00A8758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22FB989" w14:textId="77777777" w:rsidR="00A87586" w:rsidRDefault="00A87586" w:rsidP="00A87586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BED8A65" w14:textId="77777777" w:rsidR="00A87586" w:rsidRDefault="00A87586" w:rsidP="00A87586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2E3256C" w14:textId="77777777" w:rsidR="00A87586" w:rsidRDefault="00A87586" w:rsidP="00A87586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F1F8D2F" w14:textId="0F598FB1" w:rsidR="00A87586" w:rsidRDefault="002E1A93" w:rsidP="00A8758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E1A93">
        <w:rPr>
          <w:b/>
          <w:sz w:val="24"/>
          <w:szCs w:val="24"/>
        </w:rPr>
        <w:t>dostaw</w:t>
      </w:r>
      <w:r>
        <w:rPr>
          <w:b/>
          <w:sz w:val="24"/>
          <w:szCs w:val="24"/>
        </w:rPr>
        <w:t>ę</w:t>
      </w:r>
      <w:r w:rsidRPr="002E1A93">
        <w:rPr>
          <w:b/>
          <w:sz w:val="24"/>
          <w:szCs w:val="24"/>
        </w:rPr>
        <w:t xml:space="preserve"> kompaktowego systemu nauczania "Przemysł 4.0" z modułami aplikacyjnymi i oprogramowaniem dla WO - DE-dzp.272-079/25</w:t>
      </w:r>
      <w:r w:rsidR="00A87586">
        <w:rPr>
          <w:b/>
          <w:bCs/>
          <w:iCs/>
          <w:sz w:val="24"/>
          <w:szCs w:val="24"/>
        </w:rPr>
        <w:t xml:space="preserve">, </w:t>
      </w:r>
      <w:r w:rsidR="00A87586">
        <w:rPr>
          <w:sz w:val="24"/>
          <w:szCs w:val="24"/>
        </w:rPr>
        <w:t xml:space="preserve">prowadzonego przez Akademię Górniczo-Hutniczą w Krakowie, </w:t>
      </w:r>
    </w:p>
    <w:p w14:paraId="4877FBBF" w14:textId="77777777" w:rsidR="00A87586" w:rsidRDefault="00A87586" w:rsidP="00A8758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E01A6A7" w14:textId="77777777" w:rsidR="00A87586" w:rsidRDefault="00A87586" w:rsidP="00A8758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632D75" w14:textId="77777777" w:rsidR="00A87586" w:rsidRDefault="00A87586" w:rsidP="00A87586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57D3C4B5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22E4079" w14:textId="77777777" w:rsidR="00A87586" w:rsidRDefault="00A87586" w:rsidP="00A87586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36C514C" w14:textId="77777777" w:rsidR="00A87586" w:rsidRDefault="00A87586" w:rsidP="00A87586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D77CDD1" w14:textId="77777777" w:rsidR="00A87586" w:rsidRDefault="00A87586" w:rsidP="00A87586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87586" w14:paraId="605421F4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927C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3646F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0B171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A87586" w14:paraId="53705C3F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768AE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A94A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39B3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</w:tr>
      <w:tr w:rsidR="00A87586" w14:paraId="00156E45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FBD06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4461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15BA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</w:tr>
      <w:tr w:rsidR="00A87586" w14:paraId="014D76AC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3FD8B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AB57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1B05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</w:tr>
    </w:tbl>
    <w:p w14:paraId="13CE4E86" w14:textId="77777777" w:rsidR="00A87586" w:rsidRDefault="00A87586" w:rsidP="00A87586">
      <w:pPr>
        <w:widowControl w:val="0"/>
        <w:spacing w:line="360" w:lineRule="auto"/>
        <w:jc w:val="both"/>
      </w:pPr>
    </w:p>
    <w:p w14:paraId="6CA71A55" w14:textId="77777777" w:rsidR="00A87586" w:rsidRDefault="00A87586" w:rsidP="00A87586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1AA284C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7D8E61E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00E610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886D37F" w14:textId="77777777" w:rsidR="00A87586" w:rsidRDefault="00A87586" w:rsidP="00A87586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76C8741" w14:textId="77777777" w:rsidR="00A87586" w:rsidRDefault="00A87586" w:rsidP="00A87586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98D9378" w14:textId="77777777" w:rsidR="00A87586" w:rsidRDefault="00A87586" w:rsidP="00A87586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75F27AE" w14:textId="77777777" w:rsidR="00A87586" w:rsidRDefault="00A87586" w:rsidP="00A87586">
      <w:pPr>
        <w:rPr>
          <w:rFonts w:eastAsia="Times New Roman"/>
          <w:lang w:eastAsia="pl-PL"/>
        </w:rPr>
      </w:pPr>
    </w:p>
    <w:p w14:paraId="388203D2" w14:textId="77777777" w:rsidR="00A87586" w:rsidRDefault="00A87586" w:rsidP="00A87586"/>
    <w:p w14:paraId="6ED95F4F" w14:textId="77777777" w:rsidR="00A87586" w:rsidRDefault="00A87586" w:rsidP="00A87586"/>
    <w:p w14:paraId="242A599B" w14:textId="77777777" w:rsidR="00A87586" w:rsidRDefault="00A87586" w:rsidP="00A87586"/>
    <w:p w14:paraId="07BC4530" w14:textId="77777777" w:rsidR="00A87586" w:rsidRPr="00D54AE7" w:rsidRDefault="00A87586" w:rsidP="00A87586"/>
    <w:p w14:paraId="4D92C739" w14:textId="1AC0E066" w:rsidR="00106AC7" w:rsidRPr="00A87586" w:rsidRDefault="00106AC7" w:rsidP="00A87586"/>
    <w:sectPr w:rsidR="00106AC7" w:rsidRPr="00A8758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3AA99" w14:textId="77777777" w:rsidR="002C0CF2" w:rsidRDefault="002C0CF2">
      <w:r>
        <w:separator/>
      </w:r>
    </w:p>
  </w:endnote>
  <w:endnote w:type="continuationSeparator" w:id="0">
    <w:p w14:paraId="5262EB82" w14:textId="77777777" w:rsidR="002C0CF2" w:rsidRDefault="002C0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11F2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16018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3DD9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4086B5B" w14:textId="77777777" w:rsidR="00336EEB" w:rsidRDefault="0000046E" w:rsidP="00336EEB">
    <w:pPr>
      <w:pStyle w:val="Stopka"/>
      <w:tabs>
        <w:tab w:val="clear" w:pos="4536"/>
      </w:tabs>
      <w:jc w:val="center"/>
    </w:pPr>
    <w:r>
      <w:rPr>
        <w:noProof/>
      </w:rPr>
      <w:pict w14:anchorId="3DFE1D9F">
        <v:line id="_x0000_s1025" style="position:absolute;left:0;text-align:left;z-index:251657728" from="-3.85pt,8.7pt" to="455.15pt,8.7pt"/>
      </w:pict>
    </w:r>
  </w:p>
  <w:p w14:paraId="220B4DD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5896F" w14:textId="77777777" w:rsidR="002C0CF2" w:rsidRDefault="002C0CF2">
      <w:r>
        <w:separator/>
      </w:r>
    </w:p>
  </w:footnote>
  <w:footnote w:type="continuationSeparator" w:id="0">
    <w:p w14:paraId="49595576" w14:textId="77777777" w:rsidR="002C0CF2" w:rsidRDefault="002C0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C9A89" w14:textId="5C15BA22" w:rsidR="000B3836" w:rsidRDefault="0000046E">
    <w:pPr>
      <w:pStyle w:val="Nagwek"/>
    </w:pPr>
    <w:r>
      <w:t xml:space="preserve">       </w:t>
    </w:r>
    <w:r w:rsidR="002E1A93" w:rsidRPr="0000046E">
      <w:t xml:space="preserve"> </w:t>
    </w:r>
    <w:r>
      <w:t xml:space="preserve">                                                                                                                                                     </w:t>
    </w:r>
    <w:r w:rsidR="00D971A3" w:rsidRPr="0000046E">
      <w:t xml:space="preserve">Załącznik nr </w:t>
    </w:r>
    <w:r w:rsidRPr="0000046E"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4609364">
    <w:abstractNumId w:val="14"/>
  </w:num>
  <w:num w:numId="2" w16cid:durableId="2040622458">
    <w:abstractNumId w:val="0"/>
  </w:num>
  <w:num w:numId="3" w16cid:durableId="629170268">
    <w:abstractNumId w:val="12"/>
  </w:num>
  <w:num w:numId="4" w16cid:durableId="1893540153">
    <w:abstractNumId w:val="8"/>
  </w:num>
  <w:num w:numId="5" w16cid:durableId="752165590">
    <w:abstractNumId w:val="7"/>
  </w:num>
  <w:num w:numId="6" w16cid:durableId="637075972">
    <w:abstractNumId w:val="1"/>
  </w:num>
  <w:num w:numId="7" w16cid:durableId="208882464">
    <w:abstractNumId w:val="6"/>
  </w:num>
  <w:num w:numId="8" w16cid:durableId="1622807396">
    <w:abstractNumId w:val="3"/>
  </w:num>
  <w:num w:numId="9" w16cid:durableId="425199296">
    <w:abstractNumId w:val="2"/>
  </w:num>
  <w:num w:numId="10" w16cid:durableId="537667522">
    <w:abstractNumId w:val="5"/>
  </w:num>
  <w:num w:numId="11" w16cid:durableId="1976328480">
    <w:abstractNumId w:val="11"/>
  </w:num>
  <w:num w:numId="12" w16cid:durableId="1281885493">
    <w:abstractNumId w:val="4"/>
  </w:num>
  <w:num w:numId="13" w16cid:durableId="1805614817">
    <w:abstractNumId w:val="10"/>
  </w:num>
  <w:num w:numId="14" w16cid:durableId="1466389318">
    <w:abstractNumId w:val="13"/>
  </w:num>
  <w:num w:numId="15" w16cid:durableId="19440239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CF2"/>
    <w:rsid w:val="0000046E"/>
    <w:rsid w:val="0000184A"/>
    <w:rsid w:val="00012997"/>
    <w:rsid w:val="000621A2"/>
    <w:rsid w:val="00075CEC"/>
    <w:rsid w:val="000B3836"/>
    <w:rsid w:val="00101474"/>
    <w:rsid w:val="00106AC7"/>
    <w:rsid w:val="00111985"/>
    <w:rsid w:val="00147532"/>
    <w:rsid w:val="001614BA"/>
    <w:rsid w:val="00204613"/>
    <w:rsid w:val="002139FA"/>
    <w:rsid w:val="00215288"/>
    <w:rsid w:val="00247D12"/>
    <w:rsid w:val="002508A6"/>
    <w:rsid w:val="002B1E07"/>
    <w:rsid w:val="002C0CF2"/>
    <w:rsid w:val="002C2DE7"/>
    <w:rsid w:val="002D160C"/>
    <w:rsid w:val="002D3BDF"/>
    <w:rsid w:val="002E1A93"/>
    <w:rsid w:val="003024A8"/>
    <w:rsid w:val="00307E5F"/>
    <w:rsid w:val="00312A4F"/>
    <w:rsid w:val="003249C6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13FA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758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71A3"/>
    <w:rsid w:val="00DC16EA"/>
    <w:rsid w:val="00DD482A"/>
    <w:rsid w:val="00DE0396"/>
    <w:rsid w:val="00DE0405"/>
    <w:rsid w:val="00DE252B"/>
    <w:rsid w:val="00E01922"/>
    <w:rsid w:val="00E37A20"/>
    <w:rsid w:val="00EB5766"/>
    <w:rsid w:val="00EC667E"/>
    <w:rsid w:val="00F46593"/>
    <w:rsid w:val="00F568D6"/>
    <w:rsid w:val="00F70072"/>
    <w:rsid w:val="00FD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4E0A4"/>
  <w15:chartTrackingRefBased/>
  <w15:docId w15:val="{34651DD0-136E-4F0F-93DD-CDD0B6A1A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758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A87586"/>
  </w:style>
  <w:style w:type="paragraph" w:styleId="Akapitzlist">
    <w:name w:val="List Paragraph"/>
    <w:basedOn w:val="Normalny"/>
    <w:uiPriority w:val="34"/>
    <w:qFormat/>
    <w:rsid w:val="00A8758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2023-01-27T13:52:00Z</cp:lastPrinted>
  <dcterms:created xsi:type="dcterms:W3CDTF">2025-02-18T14:05:00Z</dcterms:created>
  <dcterms:modified xsi:type="dcterms:W3CDTF">2025-02-18T14:05:00Z</dcterms:modified>
</cp:coreProperties>
</file>