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CC23B6A"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C0904" w:rsidRPr="00CC0904">
        <w:rPr>
          <w:rFonts w:ascii="Verdana" w:hAnsi="Verdana"/>
          <w:b/>
          <w:sz w:val="18"/>
          <w:szCs w:val="18"/>
        </w:rPr>
        <w:t>dostawa kompaktowego systemu nauczania "Przemysł 4.0" z modułami aplikacyjnymi i oprogramowaniem dla WO - DE-dzp.272-079/25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7A0D83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…………………….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PLN</w:t>
      </w:r>
    </w:p>
    <w:p w14:paraId="37A784E9" w14:textId="77777777" w:rsidR="00B57EFB" w:rsidRDefault="00B57EFB" w:rsidP="008D2AB8">
      <w:pPr>
        <w:pStyle w:val="Tekstpodstawowy"/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</w:p>
    <w:p w14:paraId="6858508D" w14:textId="638BA933" w:rsidR="00B26476" w:rsidRPr="00855B22" w:rsidRDefault="00B26476" w:rsidP="00855B22">
      <w:pPr>
        <w:pStyle w:val="Tekstpodstawowy"/>
        <w:numPr>
          <w:ilvl w:val="0"/>
          <w:numId w:val="7"/>
        </w:numPr>
        <w:rPr>
          <w:rFonts w:ascii="Verdana" w:hAnsi="Verdana"/>
          <w:bCs/>
          <w:iCs/>
          <w:sz w:val="18"/>
          <w:szCs w:val="18"/>
        </w:rPr>
      </w:pPr>
      <w:r w:rsidRPr="00B26476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Nazwa zintegrowanej aplikacji </w:t>
      </w:r>
      <w:proofErr w:type="spellStart"/>
      <w:r w:rsidRPr="00B26476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WebShop</w:t>
      </w:r>
      <w:proofErr w:type="spellEnd"/>
      <w:r w:rsidRPr="00B26476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 - ……………………………</w:t>
      </w:r>
      <w: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…………………………</w:t>
      </w:r>
    </w:p>
    <w:p w14:paraId="1E00DDC9" w14:textId="035A122C" w:rsidR="00855B22" w:rsidRPr="00855B22" w:rsidRDefault="00663905" w:rsidP="00855B22">
      <w:pPr>
        <w:pStyle w:val="Tekstpodstawowy"/>
        <w:numPr>
          <w:ilvl w:val="0"/>
          <w:numId w:val="7"/>
        </w:numPr>
        <w:rPr>
          <w:rFonts w:ascii="Verdana" w:hAnsi="Verdana"/>
          <w:bCs/>
          <w:iCs/>
          <w:sz w:val="18"/>
          <w:szCs w:val="18"/>
        </w:rPr>
      </w:pPr>
      <w:r w:rsidRPr="00855B22">
        <w:rPr>
          <w:rFonts w:ascii="Verdana" w:hAnsi="Verdana"/>
          <w:bCs/>
          <w:iCs/>
          <w:sz w:val="18"/>
          <w:szCs w:val="18"/>
        </w:rPr>
        <w:t xml:space="preserve">Nazwa zaoferowanego </w:t>
      </w:r>
      <w:r w:rsidR="00262331" w:rsidRPr="00855B22">
        <w:rPr>
          <w:rFonts w:ascii="Verdana" w:hAnsi="Verdana"/>
          <w:bCs/>
          <w:iCs/>
          <w:sz w:val="18"/>
          <w:szCs w:val="18"/>
        </w:rPr>
        <w:t>systemu zarządzania produkcją MES</w:t>
      </w:r>
      <w:r w:rsidRPr="00855B22">
        <w:rPr>
          <w:rFonts w:ascii="Verdana" w:hAnsi="Verdana"/>
          <w:bCs/>
          <w:iCs/>
          <w:sz w:val="18"/>
          <w:szCs w:val="18"/>
        </w:rPr>
        <w:t xml:space="preserve"> –</w:t>
      </w:r>
      <w:r w:rsidRPr="00855B22">
        <w:rPr>
          <w:rFonts w:ascii="Verdana" w:hAnsi="Verdana"/>
          <w:sz w:val="18"/>
          <w:szCs w:val="18"/>
        </w:rPr>
        <w:t xml:space="preserve"> ……………………………</w:t>
      </w:r>
    </w:p>
    <w:p w14:paraId="5FA8F0AB" w14:textId="048891A6" w:rsidR="00262331" w:rsidRPr="00855B22" w:rsidRDefault="00262331" w:rsidP="00262331">
      <w:pPr>
        <w:pStyle w:val="Tekstpodstawowy"/>
        <w:numPr>
          <w:ilvl w:val="0"/>
          <w:numId w:val="7"/>
        </w:numPr>
        <w:rPr>
          <w:rFonts w:ascii="Verdana" w:hAnsi="Verdana"/>
          <w:bCs/>
          <w:iCs/>
          <w:sz w:val="18"/>
          <w:szCs w:val="18"/>
        </w:rPr>
      </w:pPr>
      <w:r w:rsidRPr="00855B22">
        <w:rPr>
          <w:rFonts w:ascii="Verdana" w:hAnsi="Verdana"/>
          <w:bCs/>
          <w:iCs/>
          <w:sz w:val="18"/>
          <w:szCs w:val="18"/>
        </w:rPr>
        <w:t>Nazwa zaoferowanego oprogramowania do mapowania otoczenia –</w:t>
      </w:r>
      <w:r w:rsidRPr="00855B22">
        <w:rPr>
          <w:rFonts w:ascii="Verdana" w:hAnsi="Verdana"/>
          <w:sz w:val="18"/>
          <w:szCs w:val="18"/>
        </w:rPr>
        <w:t xml:space="preserve"> …………………</w:t>
      </w:r>
    </w:p>
    <w:p w14:paraId="44B85FE2" w14:textId="71173B08" w:rsidR="00262331" w:rsidRPr="00855B22" w:rsidRDefault="00262331" w:rsidP="008D2AB8">
      <w:pPr>
        <w:pStyle w:val="Tekstpodstawowy"/>
        <w:numPr>
          <w:ilvl w:val="0"/>
          <w:numId w:val="7"/>
        </w:numPr>
        <w:rPr>
          <w:rFonts w:ascii="Verdana" w:hAnsi="Verdana"/>
          <w:bCs/>
          <w:iCs/>
          <w:sz w:val="18"/>
          <w:szCs w:val="18"/>
        </w:rPr>
      </w:pPr>
      <w:r w:rsidRPr="00855B22">
        <w:rPr>
          <w:rFonts w:ascii="Verdana" w:hAnsi="Verdana"/>
          <w:bCs/>
          <w:iCs/>
          <w:sz w:val="18"/>
          <w:szCs w:val="18"/>
        </w:rPr>
        <w:t>Nazwa zaoferowanego oprogramowania do symulacji 3D –</w:t>
      </w:r>
      <w:r w:rsidRPr="00855B22">
        <w:rPr>
          <w:rFonts w:ascii="Verdana" w:hAnsi="Verdana"/>
          <w:sz w:val="18"/>
          <w:szCs w:val="18"/>
        </w:rPr>
        <w:t xml:space="preserve"> ………………………………</w:t>
      </w:r>
    </w:p>
    <w:p w14:paraId="5CAD3EC6" w14:textId="77777777" w:rsidR="00B57EFB" w:rsidRDefault="00B57EFB" w:rsidP="008D2AB8">
      <w:pPr>
        <w:pStyle w:val="Tekstpodstawowy"/>
        <w:rPr>
          <w:rFonts w:ascii="Verdana" w:hAnsi="Verdana"/>
          <w:sz w:val="18"/>
          <w:szCs w:val="18"/>
        </w:rPr>
      </w:pPr>
    </w:p>
    <w:p w14:paraId="2B5AADC8" w14:textId="59819E92" w:rsidR="00FE545C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</w:t>
      </w:r>
      <w:r w:rsidR="00FE545C" w:rsidRPr="007A0D83">
        <w:rPr>
          <w:rFonts w:ascii="Verdana" w:hAnsi="Verdana"/>
          <w:sz w:val="18"/>
          <w:szCs w:val="18"/>
        </w:rPr>
        <w:t>roducent/model zaoferowan</w:t>
      </w:r>
      <w:r w:rsidR="00262331">
        <w:rPr>
          <w:rFonts w:ascii="Verdana" w:hAnsi="Verdana"/>
          <w:sz w:val="18"/>
          <w:szCs w:val="18"/>
        </w:rPr>
        <w:t>ego sprzętu tj.:</w:t>
      </w:r>
    </w:p>
    <w:p w14:paraId="028F12CD" w14:textId="77777777" w:rsidR="00855B22" w:rsidRDefault="00855B22" w:rsidP="008D2AB8">
      <w:pPr>
        <w:pStyle w:val="Tekstpodstawowy"/>
        <w:rPr>
          <w:rFonts w:ascii="Verdana" w:hAnsi="Verdana"/>
          <w:sz w:val="18"/>
          <w:szCs w:val="18"/>
        </w:rPr>
      </w:pPr>
    </w:p>
    <w:p w14:paraId="1E94FD59" w14:textId="5FF69569" w:rsidR="00B26476" w:rsidRDefault="00B26476" w:rsidP="00855B22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B57EFB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modułu aplikacyjnego wiercenia</w:t>
      </w:r>
      <w:r w:rsidR="00B57EFB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……………………………………………………………………</w:t>
      </w:r>
    </w:p>
    <w:p w14:paraId="16E2D38E" w14:textId="24B25241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modułu aplikacyjnego magazyn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…………………………………………………………………</w:t>
      </w:r>
      <w:r w:rsid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….</w:t>
      </w:r>
    </w:p>
    <w:p w14:paraId="5C17F687" w14:textId="1FA54184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modułu aplikacyjnego inspekcji wizyjnej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</w:t>
      </w:r>
    </w:p>
    <w:p w14:paraId="699EAE01" w14:textId="51541C7E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modułu aplikacyjnego magazynu wysokiego składowania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</w:t>
      </w:r>
    </w:p>
    <w:p w14:paraId="3D0095C9" w14:textId="2D599CA5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modułu aplikacyjnego dozowania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…………………………………………………………………</w:t>
      </w:r>
    </w:p>
    <w:p w14:paraId="57B12E5F" w14:textId="4FAC3119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modułu aplikacyjnego przenoszenia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………………………………………………………………</w:t>
      </w:r>
    </w:p>
    <w:p w14:paraId="74D26428" w14:textId="3257EF86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modułu aplikacyjnego prasy montażowej z muskułem pneumatycznym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</w:t>
      </w:r>
    </w:p>
    <w:p w14:paraId="6AD0932A" w14:textId="1FF32474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lastRenderedPageBreak/>
        <w:t>modułu podstawowego dokującego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………………………………………………………………</w:t>
      </w:r>
    </w:p>
    <w:p w14:paraId="522631B9" w14:textId="531B6F5D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modułu podstawowego, wózka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………………………………………………………………………</w:t>
      </w:r>
    </w:p>
    <w:p w14:paraId="42DDFA77" w14:textId="0FC7BA14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panelu operatorskiego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…………………………………………………………………………………</w:t>
      </w:r>
    </w:p>
    <w:p w14:paraId="6D9CA398" w14:textId="496F7129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robota mobilnego AGV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…………………………………………………………………………………</w:t>
      </w:r>
    </w:p>
    <w:p w14:paraId="14758F8A" w14:textId="28CFAF00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mobilnego miejsca pracy logistycznej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</w:t>
      </w:r>
    </w:p>
    <w:p w14:paraId="76655806" w14:textId="17C93788" w:rsidR="00B26476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karetki transportowej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…………………………………………………………………………………</w:t>
      </w:r>
    </w:p>
    <w:p w14:paraId="6B4F8FF4" w14:textId="66BED3F7" w:rsidR="00B26476" w:rsidRPr="00855B22" w:rsidRDefault="00B26476" w:rsidP="008D2AB8">
      <w:pPr>
        <w:pStyle w:val="Tekstpodstawowy"/>
        <w:numPr>
          <w:ilvl w:val="0"/>
          <w:numId w:val="8"/>
        </w:numPr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palety transportowej</w:t>
      </w:r>
      <w:r w:rsidR="00B57EFB" w:rsidRPr="00855B22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>: ……………………………………………………………………………………</w:t>
      </w:r>
    </w:p>
    <w:p w14:paraId="6A877A5F" w14:textId="77777777" w:rsidR="00B26476" w:rsidRDefault="00B26476" w:rsidP="008D2AB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4B985C1A"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Termin realizacji umowy: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="00D71798">
        <w:rPr>
          <w:rFonts w:ascii="Verdana" w:hAnsi="Verdana"/>
          <w:b/>
          <w:sz w:val="18"/>
          <w:szCs w:val="18"/>
        </w:rPr>
        <w:t xml:space="preserve">…………….. </w:t>
      </w:r>
      <w:r w:rsidR="005667D2" w:rsidRPr="007A0D83">
        <w:rPr>
          <w:rFonts w:ascii="Verdana" w:hAnsi="Verdana"/>
          <w:b/>
          <w:sz w:val="18"/>
          <w:szCs w:val="18"/>
        </w:rPr>
        <w:t>dni od daty podpisania umowy</w:t>
      </w:r>
      <w:r w:rsidR="00D71798">
        <w:rPr>
          <w:rFonts w:ascii="Verdana" w:hAnsi="Verdana"/>
          <w:b/>
          <w:sz w:val="18"/>
          <w:szCs w:val="18"/>
        </w:rPr>
        <w:t xml:space="preserve"> </w:t>
      </w:r>
      <w:r w:rsidR="00D71798" w:rsidRPr="00855B22">
        <w:rPr>
          <w:rFonts w:ascii="Verdana" w:hAnsi="Verdana"/>
          <w:sz w:val="18"/>
          <w:szCs w:val="18"/>
          <w:highlight w:val="yellow"/>
        </w:rPr>
        <w:t>(</w:t>
      </w:r>
      <w:r w:rsidR="00D71798" w:rsidRPr="00855B2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447B0896"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 wynosi:</w:t>
      </w:r>
      <w:r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b/>
          <w:bCs/>
          <w:sz w:val="18"/>
          <w:szCs w:val="18"/>
        </w:rPr>
        <w:t>………</w:t>
      </w:r>
      <w:r w:rsidR="005667D2" w:rsidRPr="007A0D83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A0D83">
        <w:rPr>
          <w:rFonts w:ascii="Verdana" w:hAnsi="Verdana"/>
          <w:sz w:val="18"/>
          <w:szCs w:val="18"/>
        </w:rPr>
        <w:t xml:space="preserve"> </w:t>
      </w:r>
      <w:r w:rsidR="00D71798" w:rsidRPr="00855B22">
        <w:rPr>
          <w:rFonts w:ascii="Verdana" w:hAnsi="Verdana"/>
          <w:sz w:val="18"/>
          <w:szCs w:val="18"/>
          <w:highlight w:val="yellow"/>
        </w:rPr>
        <w:t>(</w:t>
      </w:r>
      <w:r w:rsidR="00D71798" w:rsidRPr="00855B22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D71798" w:rsidRPr="00D71798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D71798" w:rsidRPr="007A0D83">
        <w:rPr>
          <w:rFonts w:ascii="Verdana" w:hAnsi="Verdana"/>
          <w:b/>
          <w:bCs/>
          <w:iCs/>
          <w:sz w:val="18"/>
          <w:szCs w:val="18"/>
        </w:rPr>
        <w:t>*)</w:t>
      </w:r>
    </w:p>
    <w:p w14:paraId="4F723ED3" w14:textId="37EFF031" w:rsidR="00AF704D" w:rsidRPr="007A0D83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7A0D83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14:paraId="38C5E48E" w14:textId="0832B2DD" w:rsidR="00686C06" w:rsidRDefault="00D24B7D" w:rsidP="002004D8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EF67188" w14:textId="77777777"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7A0D83" w:rsidRDefault="007A0D83" w:rsidP="00686C06">
      <w:pPr>
        <w:rPr>
          <w:rFonts w:ascii="Verdana" w:hAnsi="Verdana"/>
          <w:bCs/>
          <w:sz w:val="18"/>
          <w:szCs w:val="18"/>
        </w:rPr>
      </w:pPr>
      <w:r w:rsidRPr="00E361C1">
        <w:rPr>
          <w:rFonts w:ascii="Verdana" w:hAnsi="Verdana"/>
          <w:b/>
          <w:sz w:val="18"/>
          <w:szCs w:val="18"/>
        </w:rPr>
        <w:t>ZOBOWIĄZUJEMY SIĘ</w:t>
      </w:r>
      <w:r w:rsidRPr="007A0D83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lastRenderedPageBreak/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72B7D19F" w:rsidR="00FE545C" w:rsidRPr="00A363F3" w:rsidRDefault="00D24B7D" w:rsidP="00A363F3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A363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128C"/>
    <w:multiLevelType w:val="hybridMultilevel"/>
    <w:tmpl w:val="D370FA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DC42D3"/>
    <w:multiLevelType w:val="hybridMultilevel"/>
    <w:tmpl w:val="EB6ACC64"/>
    <w:lvl w:ilvl="0" w:tplc="3938899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5"/>
  </w:num>
  <w:num w:numId="5" w16cid:durableId="1409040260">
    <w:abstractNumId w:val="2"/>
  </w:num>
  <w:num w:numId="6" w16cid:durableId="1445537388">
    <w:abstractNumId w:val="3"/>
  </w:num>
  <w:num w:numId="7" w16cid:durableId="1416171094">
    <w:abstractNumId w:val="4"/>
  </w:num>
  <w:num w:numId="8" w16cid:durableId="1520505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6636"/>
    <w:rsid w:val="00116EC6"/>
    <w:rsid w:val="00140819"/>
    <w:rsid w:val="001801DD"/>
    <w:rsid w:val="001871ED"/>
    <w:rsid w:val="001D4612"/>
    <w:rsid w:val="002004D8"/>
    <w:rsid w:val="00207E98"/>
    <w:rsid w:val="002333D7"/>
    <w:rsid w:val="00262331"/>
    <w:rsid w:val="002723B0"/>
    <w:rsid w:val="002C151E"/>
    <w:rsid w:val="002E333B"/>
    <w:rsid w:val="00315A4A"/>
    <w:rsid w:val="00332124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63905"/>
    <w:rsid w:val="006815F6"/>
    <w:rsid w:val="00686C06"/>
    <w:rsid w:val="006E37A2"/>
    <w:rsid w:val="006E4A4C"/>
    <w:rsid w:val="00724265"/>
    <w:rsid w:val="007748F0"/>
    <w:rsid w:val="007A0D83"/>
    <w:rsid w:val="007A4321"/>
    <w:rsid w:val="00833933"/>
    <w:rsid w:val="00853083"/>
    <w:rsid w:val="00855B22"/>
    <w:rsid w:val="008B2F0C"/>
    <w:rsid w:val="008B4928"/>
    <w:rsid w:val="008D2AB8"/>
    <w:rsid w:val="008F1C66"/>
    <w:rsid w:val="00950F94"/>
    <w:rsid w:val="00970FE4"/>
    <w:rsid w:val="00A0022B"/>
    <w:rsid w:val="00A346FE"/>
    <w:rsid w:val="00A363F3"/>
    <w:rsid w:val="00A47B4D"/>
    <w:rsid w:val="00A83018"/>
    <w:rsid w:val="00AF4095"/>
    <w:rsid w:val="00AF704D"/>
    <w:rsid w:val="00B26476"/>
    <w:rsid w:val="00B57EFB"/>
    <w:rsid w:val="00B774DC"/>
    <w:rsid w:val="00BC2679"/>
    <w:rsid w:val="00C72428"/>
    <w:rsid w:val="00C969A6"/>
    <w:rsid w:val="00CA7D36"/>
    <w:rsid w:val="00CC0904"/>
    <w:rsid w:val="00D14AA4"/>
    <w:rsid w:val="00D24208"/>
    <w:rsid w:val="00D24B7D"/>
    <w:rsid w:val="00D4654C"/>
    <w:rsid w:val="00D5222E"/>
    <w:rsid w:val="00D60C38"/>
    <w:rsid w:val="00D6378D"/>
    <w:rsid w:val="00D66893"/>
    <w:rsid w:val="00D71798"/>
    <w:rsid w:val="00D90ACB"/>
    <w:rsid w:val="00DC1500"/>
    <w:rsid w:val="00DC16EA"/>
    <w:rsid w:val="00DF7E08"/>
    <w:rsid w:val="00E361C1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51A4"/>
    <w:rsid w:val="00FD385B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686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2024-08-22T09:07:00Z</cp:lastPrinted>
  <dcterms:created xsi:type="dcterms:W3CDTF">2025-02-19T10:05:00Z</dcterms:created>
  <dcterms:modified xsi:type="dcterms:W3CDTF">2025-03-24T06:51:00Z</dcterms:modified>
</cp:coreProperties>
</file>